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A07" w:rsidRDefault="00086A07" w:rsidP="0085335E">
      <w:pPr>
        <w:sectPr w:rsidR="00086A07" w:rsidSect="0041620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108756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15D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15D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15D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15D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52.35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1204692</w:t>
                        </w:r>
                      </w:p>
                    </w:tc>
                  </w:tr>
                  <w:tr w:rsidR="00086A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86A07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086A07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086A07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86A07" w:rsidRDefault="00086A07" w:rsidP="0085335E">
                  <w:pPr>
                    <w:rPr>
                      <w:sz w:val="18"/>
                    </w:rPr>
                  </w:pPr>
                </w:p>
                <w:p w:rsidR="00086A07" w:rsidRPr="00F15D49" w:rsidRDefault="00086A07" w:rsidP="008533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1072;mso-wrap-style:tight;mso-position-horizontal-relative:page;mso-position-vertical-relative:page" stroked="f">
            <v:textbox inset="5.85pt,.7pt,5.85pt,.7pt">
              <w:txbxContent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-70.91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-38.60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-95.59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13.69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7.05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22.70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29.68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13.77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56.09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110.10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49.06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235.54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-3.17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-2.35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-2.83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4.78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6.69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24.84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36.31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-15.03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-3.42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-19.41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21.63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4.85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27.83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-127.66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-27.21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-162.45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113.29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88.62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86A07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86A07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86A07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86A07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086A07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86A07" w:rsidRDefault="00086A07" w:rsidP="0085335E">
                  <w:pPr>
                    <w:rPr>
                      <w:sz w:val="18"/>
                    </w:rPr>
                  </w:pPr>
                </w:p>
                <w:p w:rsidR="00086A07" w:rsidRPr="00F15D49" w:rsidRDefault="00086A07" w:rsidP="0085335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503" style="position:absolute;left:0;text-align:left;margin-left:309.55pt;margin-top:235.7pt;width:226.2pt;height:151.5pt;z-index:25165004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9024;mso-position-horizontal-relative:page;mso-position-vertical-relative:page">
            <v:textbox inset="5.85pt,.7pt,5.85pt,.7pt">
              <w:txbxContent>
                <w:p w:rsidR="00086A07" w:rsidRDefault="00086A07" w:rsidP="0085335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086A07" w:rsidRDefault="00086A07" w:rsidP="0085335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086A07" w:rsidRPr="00F15D49" w:rsidRDefault="00086A07" w:rsidP="0085335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48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502" style="position:absolute;left:0;text-align:left;margin-left:309.55pt;margin-top:16.8pt;width:226.2pt;height:210.45pt;z-index:25164800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086A07" w:rsidRDefault="00086A07" w:rsidP="0085335E">
      <w:pPr>
        <w:sectPr w:rsidR="00086A07" w:rsidSect="0041620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113062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15D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15D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15D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15D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52.34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1203691</w:t>
                        </w:r>
                      </w:p>
                    </w:tc>
                  </w:tr>
                  <w:tr w:rsidR="00086A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86A07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086A07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086A07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86A07" w:rsidRDefault="00086A07" w:rsidP="0085335E">
                  <w:pPr>
                    <w:rPr>
                      <w:sz w:val="18"/>
                    </w:rPr>
                  </w:pPr>
                </w:p>
                <w:p w:rsidR="00086A07" w:rsidRPr="00F15D49" w:rsidRDefault="00086A07" w:rsidP="008533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-33.54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-27.95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-45.22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45.28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35.68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75.08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35.06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23.91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75.00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-2.56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-3.74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34.95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11.99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44.96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-38.50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-12.56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-48.99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57.71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69.09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86A07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86A07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86A07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86A07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086A07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86A07" w:rsidRDefault="00086A07" w:rsidP="0085335E">
                  <w:pPr>
                    <w:rPr>
                      <w:sz w:val="18"/>
                    </w:rPr>
                  </w:pPr>
                </w:p>
                <w:p w:rsidR="00086A07" w:rsidRPr="00F15D49" w:rsidRDefault="00086A07" w:rsidP="0085335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505" style="position:absolute;left:0;text-align:left;margin-left:309.55pt;margin-top:235.7pt;width:226.2pt;height:151.5pt;z-index:25165516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086A07" w:rsidRDefault="00086A07" w:rsidP="0085335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086A07" w:rsidRDefault="00086A07" w:rsidP="0085335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086A07" w:rsidRPr="00F15D49" w:rsidRDefault="00086A07" w:rsidP="0085335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48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504" style="position:absolute;left:0;text-align:left;margin-left:309.55pt;margin-top:16.8pt;width:226.2pt;height:210.45pt;z-index:25165312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086A07" w:rsidRDefault="00086A07" w:rsidP="0085335E">
      <w:pPr>
        <w:sectPr w:rsidR="00086A07" w:rsidSect="0041620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4.0 s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3933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</w:p>
                <w:tbl>
                  <w:tblPr>
                    <w:tblW w:w="4544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208"/>
                    <w:gridCol w:w="1209"/>
                    <w:gridCol w:w="1209"/>
                    <w:gridCol w:w="918"/>
                  </w:tblGrid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20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15D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0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15D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09" w:type="dxa"/>
                        <w:tcBorders>
                          <w:top w:val="single" w:sz="12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15D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12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20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15D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0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20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52.15</w:t>
                        </w:r>
                      </w:p>
                    </w:tc>
                    <w:tc>
                      <w:tcPr>
                        <w:tcW w:w="91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40610</w:t>
                        </w:r>
                      </w:p>
                    </w:tc>
                  </w:tr>
                  <w:tr w:rsidR="00086A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20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86A07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tcBorders>
                          <w:bottom w:val="single" w:sz="12" w:space="0" w:color="000000"/>
                        </w:tcBorders>
                      </w:tcPr>
                      <w:p w:rsidR="00086A07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18" w:type="dxa"/>
                        <w:tcBorders>
                          <w:bottom w:val="single" w:sz="12" w:space="0" w:color="000000"/>
                        </w:tcBorders>
                      </w:tcPr>
                      <w:p w:rsidR="00086A07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86A07" w:rsidRDefault="00086A07" w:rsidP="0085335E">
                  <w:pPr>
                    <w:rPr>
                      <w:sz w:val="18"/>
                    </w:rPr>
                  </w:pPr>
                </w:p>
                <w:p w:rsidR="00086A07" w:rsidRPr="00F15D49" w:rsidRDefault="00086A07" w:rsidP="008533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-36.30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-53.79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-48.93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29.84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35.31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-2.59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12.68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15.38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27.12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-5.09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-3.33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-7.43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9.29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11.99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9.68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12.46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58.85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34.15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74.88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32.54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69.29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86A07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86A07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86A07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86A07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086A07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86A07" w:rsidRDefault="00086A07" w:rsidP="0085335E">
                  <w:pPr>
                    <w:rPr>
                      <w:sz w:val="18"/>
                    </w:rPr>
                  </w:pPr>
                </w:p>
                <w:p w:rsidR="00086A07" w:rsidRPr="00F15D49" w:rsidRDefault="00086A07" w:rsidP="0085335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507" style="position:absolute;left:0;text-align:left;margin-left:309.55pt;margin-top:235.7pt;width:226.2pt;height:151.5pt;z-index:25166028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086A07" w:rsidRDefault="00086A07" w:rsidP="0085335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086A07" w:rsidRDefault="00086A07" w:rsidP="0085335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086A07" w:rsidRPr="00F15D49" w:rsidRDefault="00086A07" w:rsidP="0085335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48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506" style="position:absolute;left:0;text-align:left;margin-left:309.55pt;margin-top:16.8pt;width:226.2pt;height:210.45pt;z-index:25165824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086A07" w:rsidRDefault="00086A07" w:rsidP="0085335E">
      <w:r>
        <w:rPr>
          <w:noProof/>
        </w:rPr>
        <w:pict>
          <v:shape id="_x0000_s1041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109869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15D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15D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15D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15D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52.31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1217257</w:t>
                        </w:r>
                      </w:p>
                    </w:tc>
                  </w:tr>
                  <w:tr w:rsidR="00086A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86A07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086A07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086A07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86A07" w:rsidRDefault="00086A07" w:rsidP="0085335E">
                  <w:pPr>
                    <w:rPr>
                      <w:sz w:val="18"/>
                    </w:rPr>
                  </w:pPr>
                </w:p>
                <w:p w:rsidR="00086A07" w:rsidRPr="00F15D49" w:rsidRDefault="00086A07" w:rsidP="008533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086A07" w:rsidRDefault="00086A07" w:rsidP="0085335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-44.68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-44.20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-60.23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28.71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7.41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33.69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27.28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72.07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-5.10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-2.23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-7.46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7.58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9.79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35.47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14.44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45.63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-13.30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-5.15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-16.92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53.04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75.40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A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86A07" w:rsidRPr="00F15D49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86A07" w:rsidRDefault="00086A07" w:rsidP="0041620E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86A07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86A07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86A07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086A07" w:rsidRDefault="00086A07" w:rsidP="0041620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86A07" w:rsidRDefault="00086A07" w:rsidP="0085335E">
                  <w:pPr>
                    <w:rPr>
                      <w:sz w:val="18"/>
                    </w:rPr>
                  </w:pPr>
                </w:p>
                <w:p w:rsidR="00086A07" w:rsidRPr="00F15D49" w:rsidRDefault="00086A07" w:rsidP="0085335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9" o:spid="_x0000_s1043" type="#_x0000_t75" alt="IncaTemp509" style="position:absolute;left:0;text-align:left;margin-left:309.55pt;margin-top:235.7pt;width:226.2pt;height:151.5pt;z-index:251665408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086A07" w:rsidRDefault="00086A07" w:rsidP="0085335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086A07" w:rsidRDefault="00086A07" w:rsidP="0085335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086A07" w:rsidRPr="00F15D49" w:rsidRDefault="00086A07" w:rsidP="0085335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48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7" o:spid="_x0000_s1045" type="#_x0000_t75" alt="IncaTemp508" style="position:absolute;left:0;text-align:left;margin-left:309.55pt;margin-top:16.8pt;width:226.2pt;height:210.45pt;z-index:251663360;visibility:visible;mso-position-horizontal-relative:page;mso-position-vertical-relative:page">
            <v:imagedata r:id="rId13" o:title=""/>
            <w10:wrap anchorx="page" anchory="page"/>
          </v:shape>
        </w:pict>
      </w:r>
    </w:p>
    <w:p w:rsidR="00086A07" w:rsidRDefault="00086A07"/>
    <w:sectPr w:rsidR="00086A07" w:rsidSect="0041620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6A07" w:rsidRDefault="00086A07">
      <w:r>
        <w:separator/>
      </w:r>
    </w:p>
  </w:endnote>
  <w:endnote w:type="continuationSeparator" w:id="0">
    <w:p w:rsidR="00086A07" w:rsidRDefault="00086A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6A07" w:rsidRDefault="00086A07">
      <w:r>
        <w:separator/>
      </w:r>
    </w:p>
  </w:footnote>
  <w:footnote w:type="continuationSeparator" w:id="0">
    <w:p w:rsidR="00086A07" w:rsidRDefault="00086A0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5335E"/>
    <w:rsid w:val="00010AF6"/>
    <w:rsid w:val="00020AAB"/>
    <w:rsid w:val="00032F63"/>
    <w:rsid w:val="00040DC7"/>
    <w:rsid w:val="0004236C"/>
    <w:rsid w:val="0005498B"/>
    <w:rsid w:val="00065FD2"/>
    <w:rsid w:val="000716E2"/>
    <w:rsid w:val="00086A07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1620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5335E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0281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C2C94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5D49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335E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4</Pages>
  <Words>3</Words>
  <Characters>22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2011-07-26T01:13:00Z</dcterms:created>
  <dcterms:modified xsi:type="dcterms:W3CDTF">2011-07-26T01:14:00Z</dcterms:modified>
</cp:coreProperties>
</file>