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E89" w:rsidRDefault="00B67E89" w:rsidP="00A65BD2">
      <w:pPr>
        <w:sectPr w:rsidR="00B67E89" w:rsidSect="003D1E8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55168;mso-wrap-style:tight;mso-position-horizontal-relative:page;mso-position-vertical-relative:page" stroked="f">
            <v:textbox style="mso-next-textbox:#_x0000_s1031" inset="5.85pt,.7pt,5.85pt,.7pt">
              <w:txbxContent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354C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354C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12.73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17.16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94.38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156.48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31.03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58.64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104.66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223.89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-1102.26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46.02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-2525.63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-656.19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26.47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-1638.45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16.01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19.29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-40.60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-56.81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100.62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147.07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78.23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101.02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2812.91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-65.14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3618.75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-16.82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-21.41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-1334.71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107.89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7E8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7E8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7E8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7E8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67E8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p w:rsidR="00B67E89" w:rsidRPr="00B354C9" w:rsidRDefault="00B67E89" w:rsidP="00A65BD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7" type="#_x0000_t75" alt="IncaTemp25" style="position:absolute;left:0;text-align:left;margin-left:309.55pt;margin-top:235.7pt;width:226.2pt;height:151.5pt;z-index:25165414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53120;mso-position-horizontal-relative:page;mso-position-vertical-relative:page">
            <v:textbox inset="5.85pt,.7pt,5.85pt,.7pt">
              <w:txbxContent>
                <w:p w:rsidR="00B67E89" w:rsidRDefault="00B67E89" w:rsidP="00A65BD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67E89" w:rsidRDefault="00B67E89" w:rsidP="00A65BD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67E89" w:rsidRPr="00B354C9" w:rsidRDefault="00B67E89" w:rsidP="00A65BD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29" type="#_x0000_t75" alt="IncaTemp24" style="position:absolute;left:0;text-align:left;margin-left:309.55pt;margin-top:16.8pt;width:226.2pt;height:210.45pt;z-index:251652096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B67E89" w:rsidRDefault="00B67E89" w:rsidP="00A65BD2">
      <w:pPr>
        <w:sectPr w:rsidR="00B67E89" w:rsidSect="003D1E8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159304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354C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354C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354C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67E89" w:rsidRPr="00B354C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354C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52.08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  <w:r w:rsidRPr="00B354C9">
                          <w:rPr>
                            <w:sz w:val="18"/>
                          </w:rPr>
                          <w:t>1196519</w:t>
                        </w:r>
                      </w:p>
                    </w:tc>
                  </w:tr>
                  <w:tr w:rsidR="00B67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7E89" w:rsidRPr="00B354C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7E8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67E8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67E8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p w:rsidR="00B67E89" w:rsidRPr="00B354C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5619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B67E89" w:rsidRDefault="00B67E89" w:rsidP="00A65BD2">
      <w:pPr>
        <w:sectPr w:rsidR="00B67E89" w:rsidSect="003D1E8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style="mso-next-textbox:#_x0000_s1037" inset="5.85pt,.7pt,5.85pt,.7pt">
              <w:txbxContent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6047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6047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-6.78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1116.77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-291.60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1851.68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7.95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15.02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1002.95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-226.69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2145.59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-1134.72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232.56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-2600.00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-926.88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183.51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-2314.35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-44.65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7.25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-53.78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78.29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114.43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-57.14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-73.78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980.34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-111.44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1261.19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-189.23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20.46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-240.80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-729.78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289.57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B67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7E89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7E8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7E8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B67E8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B67E8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p w:rsidR="00B67E89" w:rsidRPr="00060470" w:rsidRDefault="00B67E89" w:rsidP="00A65BD2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3" type="#_x0000_t75" alt="IncaTemp27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B67E89" w:rsidRDefault="00B67E89" w:rsidP="00A65BD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B67E89" w:rsidRDefault="00B67E89" w:rsidP="00A65BD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B67E89" w:rsidRPr="00060470" w:rsidRDefault="00B67E89" w:rsidP="00A65BD2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8" o:spid="_x0000_s1035" type="#_x0000_t75" alt="IncaTemp26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B67E89" w:rsidRDefault="00B67E89" w:rsidP="00A65BD2">
      <w:pPr>
        <w:sectPr w:rsidR="00B67E89" w:rsidSect="003D1E8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3360;mso-wrap-style:tight;mso-position-horizontal-relative:page;mso-position-vertical-relative:page" stroked="f">
            <v:textbox inset="5.85pt,.7pt,5.85pt,.7pt">
              <w:txbxContent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p w:rsidR="00B67E89" w:rsidRDefault="00B67E89" w:rsidP="00A65BD2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172833</w:t>
                  </w:r>
                </w:p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6047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6047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6047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B67E89" w:rsidRPr="0006047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6047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52.08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  <w:r w:rsidRPr="00060470">
                          <w:rPr>
                            <w:sz w:val="18"/>
                          </w:rPr>
                          <w:t>1197218</w:t>
                        </w:r>
                      </w:p>
                    </w:tc>
                  </w:tr>
                  <w:tr w:rsidR="00B67E8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B67E89" w:rsidRPr="00060470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B67E8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B67E8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B67E89" w:rsidRDefault="00B67E89" w:rsidP="003D1E8F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7E89" w:rsidRDefault="00B67E89" w:rsidP="00A65BD2">
                  <w:pPr>
                    <w:rPr>
                      <w:sz w:val="18"/>
                    </w:rPr>
                  </w:pPr>
                </w:p>
                <w:p w:rsidR="00B67E89" w:rsidRPr="00060470" w:rsidRDefault="00B67E89" w:rsidP="00A65BD2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42.1pt;width:244.1pt;height:757.7pt;z-index:25166233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B67E89" w:rsidRDefault="00B67E89"/>
    <w:sectPr w:rsidR="00B67E89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E89" w:rsidRDefault="00B67E89">
      <w:r>
        <w:separator/>
      </w:r>
    </w:p>
  </w:endnote>
  <w:endnote w:type="continuationSeparator" w:id="0">
    <w:p w:rsidR="00B67E89" w:rsidRDefault="00B67E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E89" w:rsidRDefault="00B67E89">
      <w:r>
        <w:separator/>
      </w:r>
    </w:p>
  </w:footnote>
  <w:footnote w:type="continuationSeparator" w:id="0">
    <w:p w:rsidR="00B67E89" w:rsidRDefault="00B67E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5BD2"/>
    <w:rsid w:val="00010AF6"/>
    <w:rsid w:val="00020AAB"/>
    <w:rsid w:val="00032F63"/>
    <w:rsid w:val="00040DC7"/>
    <w:rsid w:val="0004236C"/>
    <w:rsid w:val="0005498B"/>
    <w:rsid w:val="00060470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1E8F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E5B53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65BD2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54C9"/>
    <w:rsid w:val="00B376DD"/>
    <w:rsid w:val="00B46B35"/>
    <w:rsid w:val="00B53F91"/>
    <w:rsid w:val="00B5451C"/>
    <w:rsid w:val="00B62212"/>
    <w:rsid w:val="00B67E89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159A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BD2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2</Words>
  <Characters>15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2011-07-12T02:46:00Z</dcterms:created>
  <dcterms:modified xsi:type="dcterms:W3CDTF">2011-07-12T02:46:00Z</dcterms:modified>
</cp:coreProperties>
</file>