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773D" w:rsidRDefault="0079773D" w:rsidP="00C7120A">
      <w:pPr>
        <w:sectPr w:rsidR="0079773D" w:rsidSect="00E44D4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4656;mso-wrap-style:tight;mso-position-horizontal-relative:page;mso-position-vertical-relative:page" stroked="f">
            <v:textbox inset="5.85pt,.7pt,5.85pt,.7pt">
              <w:txbxContent>
                <w:p w:rsidR="0079773D" w:rsidRDefault="0079773D" w:rsidP="00C7120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79773D" w:rsidRDefault="0079773D" w:rsidP="00C7120A">
                  <w:pPr>
                    <w:rPr>
                      <w:sz w:val="18"/>
                    </w:rPr>
                  </w:pPr>
                </w:p>
                <w:p w:rsidR="0079773D" w:rsidRDefault="0079773D" w:rsidP="00C7120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79773D" w:rsidRDefault="0079773D" w:rsidP="00C7120A">
                  <w:pPr>
                    <w:rPr>
                      <w:sz w:val="18"/>
                    </w:rPr>
                  </w:pPr>
                </w:p>
                <w:p w:rsidR="0079773D" w:rsidRDefault="0079773D" w:rsidP="00C7120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79773D" w:rsidRDefault="0079773D" w:rsidP="00C7120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79773D" w:rsidRDefault="0079773D" w:rsidP="00C7120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79773D" w:rsidRDefault="0079773D" w:rsidP="00C7120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79773D" w:rsidRDefault="0079773D" w:rsidP="00C7120A">
                  <w:pPr>
                    <w:rPr>
                      <w:sz w:val="18"/>
                    </w:rPr>
                  </w:pPr>
                </w:p>
                <w:p w:rsidR="0079773D" w:rsidRDefault="0079773D" w:rsidP="00C7120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79773D" w:rsidRDefault="0079773D" w:rsidP="00C7120A">
                  <w:pPr>
                    <w:rPr>
                      <w:sz w:val="18"/>
                    </w:rPr>
                  </w:pPr>
                </w:p>
                <w:p w:rsidR="0079773D" w:rsidRDefault="0079773D" w:rsidP="00C7120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182093</w:t>
                  </w:r>
                </w:p>
                <w:p w:rsidR="0079773D" w:rsidRDefault="0079773D" w:rsidP="00C7120A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79773D" w:rsidRPr="00BF245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79773D" w:rsidRPr="00BF2459" w:rsidRDefault="0079773D" w:rsidP="00E44D4F">
                        <w:pPr>
                          <w:rPr>
                            <w:sz w:val="18"/>
                          </w:rPr>
                        </w:pPr>
                        <w:r w:rsidRPr="00BF2459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BF245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79773D" w:rsidRPr="00BF2459" w:rsidRDefault="0079773D" w:rsidP="00E44D4F">
                        <w:pPr>
                          <w:rPr>
                            <w:sz w:val="18"/>
                          </w:rPr>
                        </w:pPr>
                        <w:r w:rsidRPr="00BF2459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BF245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79773D" w:rsidRPr="00BF2459" w:rsidRDefault="0079773D" w:rsidP="00E44D4F">
                        <w:pPr>
                          <w:rPr>
                            <w:sz w:val="18"/>
                          </w:rPr>
                        </w:pPr>
                        <w:r w:rsidRPr="00BF2459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BF245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79773D" w:rsidRPr="00BF2459" w:rsidRDefault="0079773D" w:rsidP="00E44D4F">
                        <w:pPr>
                          <w:rPr>
                            <w:sz w:val="18"/>
                          </w:rPr>
                        </w:pPr>
                        <w:r w:rsidRPr="00BF2459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79773D" w:rsidRPr="00BF245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79773D" w:rsidRPr="00BF2459" w:rsidRDefault="0079773D" w:rsidP="00E44D4F">
                        <w:pPr>
                          <w:rPr>
                            <w:sz w:val="18"/>
                          </w:rPr>
                        </w:pPr>
                        <w:r w:rsidRPr="00BF2459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BF245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79773D" w:rsidRPr="00BF2459" w:rsidRDefault="0079773D" w:rsidP="00E44D4F">
                        <w:pPr>
                          <w:rPr>
                            <w:sz w:val="18"/>
                          </w:rPr>
                        </w:pPr>
                        <w:r w:rsidRPr="00BF2459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79773D" w:rsidRPr="00BF2459" w:rsidRDefault="0079773D" w:rsidP="00E44D4F">
                        <w:pPr>
                          <w:rPr>
                            <w:sz w:val="18"/>
                          </w:rPr>
                        </w:pPr>
                        <w:r w:rsidRPr="00BF2459">
                          <w:rPr>
                            <w:sz w:val="18"/>
                          </w:rPr>
                          <w:t>52.10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79773D" w:rsidRPr="00BF2459" w:rsidRDefault="0079773D" w:rsidP="00E44D4F">
                        <w:pPr>
                          <w:rPr>
                            <w:sz w:val="18"/>
                          </w:rPr>
                        </w:pPr>
                        <w:r w:rsidRPr="00BF2459">
                          <w:rPr>
                            <w:sz w:val="18"/>
                          </w:rPr>
                          <w:t>1194802</w:t>
                        </w:r>
                      </w:p>
                    </w:tc>
                  </w:tr>
                  <w:tr w:rsidR="0079773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79773D" w:rsidRPr="00BF2459" w:rsidRDefault="0079773D" w:rsidP="00E44D4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79773D" w:rsidRDefault="0079773D" w:rsidP="00E44D4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79773D" w:rsidRDefault="0079773D" w:rsidP="00E44D4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79773D" w:rsidRDefault="0079773D" w:rsidP="00E44D4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79773D" w:rsidRDefault="0079773D" w:rsidP="00C7120A">
                  <w:pPr>
                    <w:rPr>
                      <w:sz w:val="18"/>
                    </w:rPr>
                  </w:pPr>
                </w:p>
                <w:p w:rsidR="0079773D" w:rsidRPr="00BF2459" w:rsidRDefault="0079773D" w:rsidP="00C7120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3632;mso-wrap-style:tight;mso-position-horizontal-relative:page;mso-position-vertical-relative:page" stroked="f">
            <v:textbox inset="5.85pt,.7pt,5.85pt,.7pt">
              <w:txbxContent>
                <w:p w:rsidR="0079773D" w:rsidRDefault="0079773D" w:rsidP="00C7120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79773D" w:rsidRDefault="0079773D" w:rsidP="00C7120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79773D" w:rsidRDefault="0079773D" w:rsidP="00C7120A">
                  <w:pPr>
                    <w:rPr>
                      <w:sz w:val="18"/>
                    </w:rPr>
                  </w:pPr>
                </w:p>
                <w:p w:rsidR="0079773D" w:rsidRDefault="0079773D" w:rsidP="00C7120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79773D" w:rsidRDefault="0079773D" w:rsidP="00C7120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79773D" w:rsidRDefault="0079773D" w:rsidP="00C7120A">
                  <w:pPr>
                    <w:rPr>
                      <w:sz w:val="18"/>
                    </w:rPr>
                  </w:pPr>
                </w:p>
                <w:p w:rsidR="0079773D" w:rsidRDefault="0079773D" w:rsidP="00C7120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79773D" w:rsidRDefault="0079773D" w:rsidP="00C7120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79773D" w:rsidRDefault="0079773D" w:rsidP="00C7120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79773D" w:rsidRDefault="0079773D" w:rsidP="00C7120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79773D" w:rsidRDefault="0079773D" w:rsidP="00C7120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79773D" w:rsidRDefault="0079773D" w:rsidP="00C7120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79773D" w:rsidRDefault="0079773D" w:rsidP="00C7120A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79773D" w:rsidRDefault="0079773D" w:rsidP="00C7120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79773D" w:rsidRDefault="0079773D" w:rsidP="00C7120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79773D" w:rsidRDefault="0079773D" w:rsidP="00C7120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79773D" w:rsidRDefault="0079773D" w:rsidP="00C7120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79773D" w:rsidRDefault="0079773D" w:rsidP="00C7120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79773D" w:rsidRDefault="0079773D" w:rsidP="00C7120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79773D" w:rsidRDefault="0079773D" w:rsidP="00C7120A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79773D" w:rsidRPr="00BF245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79773D" w:rsidRPr="00BF2459" w:rsidRDefault="0079773D" w:rsidP="00E44D4F">
                        <w:pPr>
                          <w:rPr>
                            <w:sz w:val="18"/>
                          </w:rPr>
                        </w:pPr>
                        <w:r w:rsidRPr="00BF2459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79773D" w:rsidRPr="00BF2459" w:rsidRDefault="0079773D" w:rsidP="00E44D4F">
                        <w:pPr>
                          <w:rPr>
                            <w:sz w:val="18"/>
                          </w:rPr>
                        </w:pPr>
                        <w:r w:rsidRPr="00BF2459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79773D" w:rsidRPr="00BF2459" w:rsidRDefault="0079773D" w:rsidP="00E44D4F">
                        <w:pPr>
                          <w:rPr>
                            <w:sz w:val="18"/>
                          </w:rPr>
                        </w:pPr>
                        <w:r w:rsidRPr="00BF2459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79773D" w:rsidRPr="00BF2459" w:rsidRDefault="0079773D" w:rsidP="00E44D4F">
                        <w:pPr>
                          <w:rPr>
                            <w:sz w:val="18"/>
                          </w:rPr>
                        </w:pPr>
                        <w:r w:rsidRPr="00BF2459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79773D" w:rsidRPr="00BF2459" w:rsidRDefault="0079773D" w:rsidP="00E44D4F">
                        <w:pPr>
                          <w:rPr>
                            <w:sz w:val="18"/>
                          </w:rPr>
                        </w:pPr>
                        <w:r w:rsidRPr="00BF2459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79773D" w:rsidRPr="00BF2459" w:rsidRDefault="0079773D" w:rsidP="00E44D4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9773D" w:rsidRPr="00BF245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9773D" w:rsidRPr="00BF2459" w:rsidRDefault="0079773D" w:rsidP="00E44D4F">
                        <w:pPr>
                          <w:rPr>
                            <w:sz w:val="18"/>
                          </w:rPr>
                        </w:pPr>
                        <w:r w:rsidRPr="00BF245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9773D" w:rsidRPr="00BF2459" w:rsidRDefault="0079773D" w:rsidP="00E44D4F">
                        <w:pPr>
                          <w:rPr>
                            <w:sz w:val="18"/>
                          </w:rPr>
                        </w:pPr>
                        <w:r w:rsidRPr="00BF245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9773D" w:rsidRPr="00BF2459" w:rsidRDefault="0079773D" w:rsidP="00E44D4F">
                        <w:pPr>
                          <w:rPr>
                            <w:sz w:val="18"/>
                          </w:rPr>
                        </w:pPr>
                        <w:r w:rsidRPr="00BF245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BF245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9773D" w:rsidRPr="00BF2459" w:rsidRDefault="0079773D" w:rsidP="00E44D4F">
                        <w:pPr>
                          <w:rPr>
                            <w:sz w:val="18"/>
                          </w:rPr>
                        </w:pPr>
                        <w:r w:rsidRPr="00BF245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BF245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9773D" w:rsidRPr="00BF2459" w:rsidRDefault="0079773D" w:rsidP="00E44D4F">
                        <w:pPr>
                          <w:rPr>
                            <w:sz w:val="18"/>
                          </w:rPr>
                        </w:pPr>
                        <w:r w:rsidRPr="00BF245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9773D" w:rsidRPr="00BF2459" w:rsidRDefault="0079773D" w:rsidP="00E44D4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9773D" w:rsidRPr="00BF245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9773D" w:rsidRPr="00BF2459" w:rsidRDefault="0079773D" w:rsidP="00E44D4F">
                        <w:pPr>
                          <w:rPr>
                            <w:sz w:val="18"/>
                          </w:rPr>
                        </w:pPr>
                        <w:r w:rsidRPr="00BF2459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9773D" w:rsidRPr="00BF2459" w:rsidRDefault="0079773D" w:rsidP="00E44D4F">
                        <w:pPr>
                          <w:rPr>
                            <w:sz w:val="18"/>
                          </w:rPr>
                        </w:pPr>
                        <w:r w:rsidRPr="00BF2459">
                          <w:rPr>
                            <w:sz w:val="18"/>
                          </w:rPr>
                          <w:t>-12.09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9773D" w:rsidRPr="00BF2459" w:rsidRDefault="0079773D" w:rsidP="00E44D4F">
                        <w:pPr>
                          <w:rPr>
                            <w:sz w:val="18"/>
                          </w:rPr>
                        </w:pPr>
                        <w:r w:rsidRPr="00BF2459">
                          <w:rPr>
                            <w:sz w:val="18"/>
                          </w:rPr>
                          <w:t>-2.88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9773D" w:rsidRPr="00BF2459" w:rsidRDefault="0079773D" w:rsidP="00E44D4F">
                        <w:pPr>
                          <w:rPr>
                            <w:sz w:val="18"/>
                          </w:rPr>
                        </w:pPr>
                        <w:r w:rsidRPr="00BF2459">
                          <w:rPr>
                            <w:sz w:val="18"/>
                          </w:rPr>
                          <w:t>-16.30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9773D" w:rsidRPr="00BF2459" w:rsidRDefault="0079773D" w:rsidP="00E44D4F">
                        <w:pPr>
                          <w:rPr>
                            <w:sz w:val="18"/>
                          </w:rPr>
                        </w:pPr>
                        <w:r w:rsidRPr="00BF2459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9773D" w:rsidRPr="00BF2459" w:rsidRDefault="0079773D" w:rsidP="00E44D4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9773D" w:rsidRPr="00BF245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9773D" w:rsidRPr="00BF2459" w:rsidRDefault="0079773D" w:rsidP="00E44D4F">
                        <w:pPr>
                          <w:rPr>
                            <w:sz w:val="18"/>
                          </w:rPr>
                        </w:pPr>
                        <w:r w:rsidRPr="00BF2459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9773D" w:rsidRPr="00BF2459" w:rsidRDefault="0079773D" w:rsidP="00E44D4F">
                        <w:pPr>
                          <w:rPr>
                            <w:sz w:val="18"/>
                          </w:rPr>
                        </w:pPr>
                        <w:r w:rsidRPr="00BF2459">
                          <w:rPr>
                            <w:sz w:val="18"/>
                          </w:rPr>
                          <w:t>-29.31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9773D" w:rsidRPr="00BF2459" w:rsidRDefault="0079773D" w:rsidP="00E44D4F">
                        <w:pPr>
                          <w:rPr>
                            <w:sz w:val="18"/>
                          </w:rPr>
                        </w:pPr>
                        <w:r w:rsidRPr="00BF2459">
                          <w:rPr>
                            <w:sz w:val="18"/>
                          </w:rPr>
                          <w:t>-6.61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9773D" w:rsidRPr="00BF2459" w:rsidRDefault="0079773D" w:rsidP="00E44D4F">
                        <w:pPr>
                          <w:rPr>
                            <w:sz w:val="18"/>
                          </w:rPr>
                        </w:pPr>
                        <w:r w:rsidRPr="00BF2459">
                          <w:rPr>
                            <w:sz w:val="18"/>
                          </w:rPr>
                          <w:t>-48.60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9773D" w:rsidRPr="00BF2459" w:rsidRDefault="0079773D" w:rsidP="00E44D4F">
                        <w:pPr>
                          <w:rPr>
                            <w:sz w:val="18"/>
                          </w:rPr>
                        </w:pPr>
                        <w:r w:rsidRPr="00BF2459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9773D" w:rsidRPr="00BF2459" w:rsidRDefault="0079773D" w:rsidP="00E44D4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9773D" w:rsidRPr="00BF245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9773D" w:rsidRPr="00BF2459" w:rsidRDefault="0079773D" w:rsidP="00E44D4F">
                        <w:pPr>
                          <w:rPr>
                            <w:sz w:val="18"/>
                          </w:rPr>
                        </w:pPr>
                        <w:r w:rsidRPr="00BF2459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9773D" w:rsidRPr="00BF2459" w:rsidRDefault="0079773D" w:rsidP="00E44D4F">
                        <w:pPr>
                          <w:rPr>
                            <w:sz w:val="18"/>
                          </w:rPr>
                        </w:pPr>
                        <w:r w:rsidRPr="00BF2459">
                          <w:rPr>
                            <w:sz w:val="18"/>
                          </w:rPr>
                          <w:t>-61.85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9773D" w:rsidRPr="00BF2459" w:rsidRDefault="0079773D" w:rsidP="00E44D4F">
                        <w:pPr>
                          <w:rPr>
                            <w:sz w:val="18"/>
                          </w:rPr>
                        </w:pPr>
                        <w:r w:rsidRPr="00BF2459">
                          <w:rPr>
                            <w:sz w:val="18"/>
                          </w:rPr>
                          <w:t>-12.57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9773D" w:rsidRPr="00BF2459" w:rsidRDefault="0079773D" w:rsidP="00E44D4F">
                        <w:pPr>
                          <w:rPr>
                            <w:sz w:val="18"/>
                          </w:rPr>
                        </w:pPr>
                        <w:r w:rsidRPr="00BF2459">
                          <w:rPr>
                            <w:sz w:val="18"/>
                          </w:rPr>
                          <w:t>-116.87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9773D" w:rsidRPr="00BF2459" w:rsidRDefault="0079773D" w:rsidP="00E44D4F">
                        <w:pPr>
                          <w:rPr>
                            <w:sz w:val="18"/>
                          </w:rPr>
                        </w:pPr>
                        <w:r w:rsidRPr="00BF2459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9773D" w:rsidRPr="00BF2459" w:rsidRDefault="0079773D" w:rsidP="00E44D4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9773D" w:rsidRPr="00BF245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9773D" w:rsidRPr="00BF2459" w:rsidRDefault="0079773D" w:rsidP="00E44D4F">
                        <w:pPr>
                          <w:rPr>
                            <w:sz w:val="18"/>
                          </w:rPr>
                        </w:pPr>
                        <w:r w:rsidRPr="00BF2459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9773D" w:rsidRPr="00BF2459" w:rsidRDefault="0079773D" w:rsidP="00E44D4F">
                        <w:pPr>
                          <w:rPr>
                            <w:sz w:val="18"/>
                          </w:rPr>
                        </w:pPr>
                        <w:r w:rsidRPr="00BF2459">
                          <w:rPr>
                            <w:sz w:val="18"/>
                          </w:rPr>
                          <w:t>-65.47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9773D" w:rsidRPr="00BF2459" w:rsidRDefault="0079773D" w:rsidP="00E44D4F">
                        <w:pPr>
                          <w:rPr>
                            <w:sz w:val="18"/>
                          </w:rPr>
                        </w:pPr>
                        <w:r w:rsidRPr="00BF2459">
                          <w:rPr>
                            <w:sz w:val="18"/>
                          </w:rPr>
                          <w:t>-12.78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9773D" w:rsidRPr="00BF2459" w:rsidRDefault="0079773D" w:rsidP="00E44D4F">
                        <w:pPr>
                          <w:rPr>
                            <w:sz w:val="18"/>
                          </w:rPr>
                        </w:pPr>
                        <w:r w:rsidRPr="00BF2459">
                          <w:rPr>
                            <w:sz w:val="18"/>
                          </w:rPr>
                          <w:t>-140.06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9773D" w:rsidRPr="00BF2459" w:rsidRDefault="0079773D" w:rsidP="00E44D4F">
                        <w:pPr>
                          <w:rPr>
                            <w:sz w:val="18"/>
                          </w:rPr>
                        </w:pPr>
                        <w:r w:rsidRPr="00BF2459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9773D" w:rsidRPr="00BF2459" w:rsidRDefault="0079773D" w:rsidP="00E44D4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9773D" w:rsidRPr="00BF245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9773D" w:rsidRPr="00BF2459" w:rsidRDefault="0079773D" w:rsidP="00E44D4F">
                        <w:pPr>
                          <w:rPr>
                            <w:sz w:val="18"/>
                          </w:rPr>
                        </w:pPr>
                        <w:r w:rsidRPr="00BF2459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9773D" w:rsidRPr="00BF2459" w:rsidRDefault="0079773D" w:rsidP="00E44D4F">
                        <w:pPr>
                          <w:rPr>
                            <w:sz w:val="18"/>
                          </w:rPr>
                        </w:pPr>
                        <w:r w:rsidRPr="00BF2459">
                          <w:rPr>
                            <w:sz w:val="18"/>
                          </w:rPr>
                          <w:t>277.54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9773D" w:rsidRPr="00BF2459" w:rsidRDefault="0079773D" w:rsidP="00E44D4F">
                        <w:pPr>
                          <w:rPr>
                            <w:sz w:val="18"/>
                          </w:rPr>
                        </w:pPr>
                        <w:r w:rsidRPr="00BF2459">
                          <w:rPr>
                            <w:sz w:val="18"/>
                          </w:rPr>
                          <w:t>49.12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9773D" w:rsidRPr="00BF2459" w:rsidRDefault="0079773D" w:rsidP="00E44D4F">
                        <w:pPr>
                          <w:rPr>
                            <w:sz w:val="18"/>
                          </w:rPr>
                        </w:pPr>
                        <w:r w:rsidRPr="00BF2459">
                          <w:rPr>
                            <w:sz w:val="18"/>
                          </w:rPr>
                          <w:t>635.93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9773D" w:rsidRPr="00BF2459" w:rsidRDefault="0079773D" w:rsidP="00E44D4F">
                        <w:pPr>
                          <w:rPr>
                            <w:sz w:val="18"/>
                          </w:rPr>
                        </w:pPr>
                        <w:r w:rsidRPr="00BF2459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9773D" w:rsidRPr="00BF2459" w:rsidRDefault="0079773D" w:rsidP="00E44D4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9773D" w:rsidRPr="00BF245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9773D" w:rsidRPr="00BF2459" w:rsidRDefault="0079773D" w:rsidP="00E44D4F">
                        <w:pPr>
                          <w:rPr>
                            <w:sz w:val="18"/>
                          </w:rPr>
                        </w:pPr>
                        <w:r w:rsidRPr="00BF2459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9773D" w:rsidRPr="00BF2459" w:rsidRDefault="0079773D" w:rsidP="00E44D4F">
                        <w:pPr>
                          <w:rPr>
                            <w:sz w:val="18"/>
                          </w:rPr>
                        </w:pPr>
                        <w:r w:rsidRPr="00BF2459">
                          <w:rPr>
                            <w:sz w:val="18"/>
                          </w:rPr>
                          <w:t>218.08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9773D" w:rsidRPr="00BF2459" w:rsidRDefault="0079773D" w:rsidP="00E44D4F">
                        <w:pPr>
                          <w:rPr>
                            <w:sz w:val="18"/>
                          </w:rPr>
                        </w:pPr>
                        <w:r w:rsidRPr="00BF2459">
                          <w:rPr>
                            <w:sz w:val="18"/>
                          </w:rPr>
                          <w:t>37.28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9773D" w:rsidRPr="00BF2459" w:rsidRDefault="0079773D" w:rsidP="00E44D4F">
                        <w:pPr>
                          <w:rPr>
                            <w:sz w:val="18"/>
                          </w:rPr>
                        </w:pPr>
                        <w:r w:rsidRPr="00BF2459">
                          <w:rPr>
                            <w:sz w:val="18"/>
                          </w:rPr>
                          <w:t>544.53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9773D" w:rsidRPr="00BF2459" w:rsidRDefault="0079773D" w:rsidP="00E44D4F">
                        <w:pPr>
                          <w:rPr>
                            <w:sz w:val="18"/>
                          </w:rPr>
                        </w:pPr>
                        <w:r w:rsidRPr="00BF2459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9773D" w:rsidRPr="00BF2459" w:rsidRDefault="0079773D" w:rsidP="00E44D4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9773D" w:rsidRPr="00BF245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9773D" w:rsidRPr="00BF2459" w:rsidRDefault="0079773D" w:rsidP="00E44D4F">
                        <w:pPr>
                          <w:rPr>
                            <w:sz w:val="18"/>
                          </w:rPr>
                        </w:pPr>
                        <w:r w:rsidRPr="00BF2459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9773D" w:rsidRPr="00BF2459" w:rsidRDefault="0079773D" w:rsidP="00E44D4F">
                        <w:pPr>
                          <w:rPr>
                            <w:sz w:val="18"/>
                          </w:rPr>
                        </w:pPr>
                        <w:r w:rsidRPr="00BF2459">
                          <w:rPr>
                            <w:sz w:val="18"/>
                          </w:rPr>
                          <w:t>7.19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9773D" w:rsidRPr="00BF2459" w:rsidRDefault="0079773D" w:rsidP="00E44D4F">
                        <w:pPr>
                          <w:rPr>
                            <w:sz w:val="18"/>
                          </w:rPr>
                        </w:pPr>
                        <w:r w:rsidRPr="00BF2459">
                          <w:rPr>
                            <w:sz w:val="18"/>
                          </w:rPr>
                          <w:t>1.01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9773D" w:rsidRPr="00BF2459" w:rsidRDefault="0079773D" w:rsidP="00E44D4F">
                        <w:pPr>
                          <w:rPr>
                            <w:sz w:val="18"/>
                          </w:rPr>
                        </w:pPr>
                        <w:r w:rsidRPr="00BF2459">
                          <w:rPr>
                            <w:sz w:val="18"/>
                          </w:rPr>
                          <w:t>8.67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9773D" w:rsidRPr="00BF2459" w:rsidRDefault="0079773D" w:rsidP="00E44D4F">
                        <w:pPr>
                          <w:rPr>
                            <w:sz w:val="18"/>
                          </w:rPr>
                        </w:pPr>
                        <w:r w:rsidRPr="00BF2459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9773D" w:rsidRPr="00BF2459" w:rsidRDefault="0079773D" w:rsidP="00E44D4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9773D" w:rsidRPr="00BF245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9773D" w:rsidRPr="00BF2459" w:rsidRDefault="0079773D" w:rsidP="00E44D4F">
                        <w:pPr>
                          <w:rPr>
                            <w:sz w:val="18"/>
                          </w:rPr>
                        </w:pPr>
                        <w:r w:rsidRPr="00BF2459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9773D" w:rsidRPr="00BF2459" w:rsidRDefault="0079773D" w:rsidP="00E44D4F">
                        <w:pPr>
                          <w:rPr>
                            <w:sz w:val="18"/>
                          </w:rPr>
                        </w:pPr>
                        <w:r w:rsidRPr="00BF2459">
                          <w:rPr>
                            <w:sz w:val="18"/>
                          </w:rPr>
                          <w:t>6.58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9773D" w:rsidRPr="00BF2459" w:rsidRDefault="0079773D" w:rsidP="00E44D4F">
                        <w:pPr>
                          <w:rPr>
                            <w:sz w:val="18"/>
                          </w:rPr>
                        </w:pPr>
                        <w:r w:rsidRPr="00BF2459">
                          <w:rPr>
                            <w:sz w:val="18"/>
                          </w:rPr>
                          <w:t>0.90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9773D" w:rsidRPr="00BF2459" w:rsidRDefault="0079773D" w:rsidP="00E44D4F">
                        <w:pPr>
                          <w:rPr>
                            <w:sz w:val="18"/>
                          </w:rPr>
                        </w:pPr>
                        <w:r w:rsidRPr="00BF2459">
                          <w:rPr>
                            <w:sz w:val="18"/>
                          </w:rPr>
                          <w:t>9.20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9773D" w:rsidRPr="00BF2459" w:rsidRDefault="0079773D" w:rsidP="00E44D4F">
                        <w:pPr>
                          <w:rPr>
                            <w:sz w:val="18"/>
                          </w:rPr>
                        </w:pPr>
                        <w:r w:rsidRPr="00BF2459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9773D" w:rsidRPr="00BF2459" w:rsidRDefault="0079773D" w:rsidP="00E44D4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9773D" w:rsidRPr="00BF245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9773D" w:rsidRPr="00BF2459" w:rsidRDefault="0079773D" w:rsidP="00E44D4F">
                        <w:pPr>
                          <w:rPr>
                            <w:sz w:val="18"/>
                          </w:rPr>
                        </w:pPr>
                        <w:r w:rsidRPr="00BF2459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9773D" w:rsidRPr="00BF2459" w:rsidRDefault="0079773D" w:rsidP="00E44D4F">
                        <w:pPr>
                          <w:rPr>
                            <w:sz w:val="18"/>
                          </w:rPr>
                        </w:pPr>
                        <w:r w:rsidRPr="00BF2459">
                          <w:rPr>
                            <w:sz w:val="18"/>
                          </w:rPr>
                          <w:t>-433.75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9773D" w:rsidRPr="00BF2459" w:rsidRDefault="0079773D" w:rsidP="00E44D4F">
                        <w:pPr>
                          <w:rPr>
                            <w:sz w:val="18"/>
                          </w:rPr>
                        </w:pPr>
                        <w:r w:rsidRPr="00BF2459">
                          <w:rPr>
                            <w:sz w:val="18"/>
                          </w:rPr>
                          <w:t>-45.73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9773D" w:rsidRPr="00BF2459" w:rsidRDefault="0079773D" w:rsidP="00E44D4F">
                        <w:pPr>
                          <w:rPr>
                            <w:sz w:val="18"/>
                          </w:rPr>
                        </w:pPr>
                        <w:r w:rsidRPr="00BF2459">
                          <w:rPr>
                            <w:sz w:val="18"/>
                          </w:rPr>
                          <w:t>-633.95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9773D" w:rsidRPr="00BF2459" w:rsidRDefault="0079773D" w:rsidP="00E44D4F">
                        <w:pPr>
                          <w:rPr>
                            <w:sz w:val="18"/>
                          </w:rPr>
                        </w:pPr>
                        <w:r w:rsidRPr="00BF2459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9773D" w:rsidRPr="00BF2459" w:rsidRDefault="0079773D" w:rsidP="00E44D4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9773D" w:rsidRPr="00BF245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9773D" w:rsidRPr="00BF2459" w:rsidRDefault="0079773D" w:rsidP="00E44D4F">
                        <w:pPr>
                          <w:rPr>
                            <w:sz w:val="18"/>
                          </w:rPr>
                        </w:pPr>
                        <w:r w:rsidRPr="00BF2459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9773D" w:rsidRPr="00BF2459" w:rsidRDefault="0079773D" w:rsidP="00E44D4F">
                        <w:pPr>
                          <w:rPr>
                            <w:sz w:val="18"/>
                          </w:rPr>
                        </w:pPr>
                        <w:r w:rsidRPr="00BF2459">
                          <w:rPr>
                            <w:sz w:val="18"/>
                          </w:rPr>
                          <w:t>4.38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9773D" w:rsidRPr="00BF2459" w:rsidRDefault="0079773D" w:rsidP="00E44D4F">
                        <w:pPr>
                          <w:rPr>
                            <w:sz w:val="18"/>
                          </w:rPr>
                        </w:pPr>
                        <w:r w:rsidRPr="00BF2459">
                          <w:rPr>
                            <w:sz w:val="18"/>
                          </w:rPr>
                          <w:t>0.44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9773D" w:rsidRPr="00BF2459" w:rsidRDefault="0079773D" w:rsidP="00E44D4F">
                        <w:pPr>
                          <w:rPr>
                            <w:sz w:val="18"/>
                          </w:rPr>
                        </w:pPr>
                        <w:r w:rsidRPr="00BF2459">
                          <w:rPr>
                            <w:sz w:val="18"/>
                          </w:rPr>
                          <w:t>5.66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9773D" w:rsidRPr="00BF2459" w:rsidRDefault="0079773D" w:rsidP="00E44D4F">
                        <w:pPr>
                          <w:rPr>
                            <w:sz w:val="18"/>
                          </w:rPr>
                        </w:pPr>
                        <w:r w:rsidRPr="00BF2459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9773D" w:rsidRPr="00BF2459" w:rsidRDefault="0079773D" w:rsidP="00E44D4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9773D" w:rsidRPr="00BF245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9773D" w:rsidRPr="00BF2459" w:rsidRDefault="0079773D" w:rsidP="00E44D4F">
                        <w:pPr>
                          <w:rPr>
                            <w:sz w:val="18"/>
                          </w:rPr>
                        </w:pPr>
                        <w:r w:rsidRPr="00BF2459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9773D" w:rsidRPr="00BF2459" w:rsidRDefault="0079773D" w:rsidP="00E44D4F">
                        <w:pPr>
                          <w:rPr>
                            <w:sz w:val="18"/>
                          </w:rPr>
                        </w:pPr>
                        <w:r w:rsidRPr="00BF2459">
                          <w:rPr>
                            <w:sz w:val="18"/>
                          </w:rPr>
                          <w:t>-248.53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9773D" w:rsidRPr="00BF2459" w:rsidRDefault="0079773D" w:rsidP="00E44D4F">
                        <w:pPr>
                          <w:rPr>
                            <w:sz w:val="18"/>
                          </w:rPr>
                        </w:pPr>
                        <w:r w:rsidRPr="00BF2459">
                          <w:rPr>
                            <w:sz w:val="18"/>
                          </w:rPr>
                          <w:t>-24.39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9773D" w:rsidRPr="00BF2459" w:rsidRDefault="0079773D" w:rsidP="00E44D4F">
                        <w:pPr>
                          <w:rPr>
                            <w:sz w:val="18"/>
                          </w:rPr>
                        </w:pPr>
                        <w:r w:rsidRPr="00BF2459">
                          <w:rPr>
                            <w:sz w:val="18"/>
                          </w:rPr>
                          <w:t>-319.73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9773D" w:rsidRPr="00BF2459" w:rsidRDefault="0079773D" w:rsidP="00E44D4F">
                        <w:pPr>
                          <w:rPr>
                            <w:sz w:val="18"/>
                          </w:rPr>
                        </w:pPr>
                        <w:r w:rsidRPr="00BF2459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9773D" w:rsidRPr="00BF2459" w:rsidRDefault="0079773D" w:rsidP="00E44D4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9773D" w:rsidRPr="00BF245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9773D" w:rsidRPr="00BF2459" w:rsidRDefault="0079773D" w:rsidP="00E44D4F">
                        <w:pPr>
                          <w:rPr>
                            <w:sz w:val="18"/>
                          </w:rPr>
                        </w:pPr>
                        <w:r w:rsidRPr="00BF2459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9773D" w:rsidRPr="00BF2459" w:rsidRDefault="0079773D" w:rsidP="00E44D4F">
                        <w:pPr>
                          <w:rPr>
                            <w:sz w:val="18"/>
                          </w:rPr>
                        </w:pPr>
                        <w:r w:rsidRPr="00BF2459">
                          <w:rPr>
                            <w:sz w:val="18"/>
                          </w:rPr>
                          <w:t>134.79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9773D" w:rsidRPr="00BF2459" w:rsidRDefault="0079773D" w:rsidP="00E44D4F">
                        <w:pPr>
                          <w:rPr>
                            <w:sz w:val="18"/>
                          </w:rPr>
                        </w:pPr>
                        <w:r w:rsidRPr="00BF2459">
                          <w:rPr>
                            <w:sz w:val="18"/>
                          </w:rPr>
                          <w:t>12.58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9773D" w:rsidRPr="00BF2459" w:rsidRDefault="0079773D" w:rsidP="00E44D4F">
                        <w:pPr>
                          <w:rPr>
                            <w:sz w:val="18"/>
                          </w:rPr>
                        </w:pPr>
                        <w:r w:rsidRPr="00BF2459">
                          <w:rPr>
                            <w:sz w:val="18"/>
                          </w:rPr>
                          <w:t>171.52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9773D" w:rsidRPr="00BF2459" w:rsidRDefault="0079773D" w:rsidP="00E44D4F">
                        <w:pPr>
                          <w:rPr>
                            <w:sz w:val="18"/>
                          </w:rPr>
                        </w:pPr>
                        <w:r w:rsidRPr="00BF2459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9773D" w:rsidRPr="00BF2459" w:rsidRDefault="0079773D" w:rsidP="00E44D4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9773D" w:rsidRPr="00BF245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9773D" w:rsidRPr="00BF2459" w:rsidRDefault="0079773D" w:rsidP="00E44D4F">
                        <w:pPr>
                          <w:rPr>
                            <w:sz w:val="18"/>
                          </w:rPr>
                        </w:pPr>
                        <w:r w:rsidRPr="00BF2459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9773D" w:rsidRPr="00BF2459" w:rsidRDefault="0079773D" w:rsidP="00E44D4F">
                        <w:pPr>
                          <w:rPr>
                            <w:sz w:val="18"/>
                          </w:rPr>
                        </w:pPr>
                        <w:r w:rsidRPr="00BF2459">
                          <w:rPr>
                            <w:sz w:val="18"/>
                          </w:rPr>
                          <w:t>302.45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9773D" w:rsidRPr="00BF2459" w:rsidRDefault="0079773D" w:rsidP="00E44D4F">
                        <w:pPr>
                          <w:rPr>
                            <w:sz w:val="18"/>
                          </w:rPr>
                        </w:pPr>
                        <w:r w:rsidRPr="00BF2459">
                          <w:rPr>
                            <w:sz w:val="18"/>
                          </w:rPr>
                          <w:t>103.63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9773D" w:rsidRPr="00BF2459" w:rsidRDefault="0079773D" w:rsidP="00E44D4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79773D" w:rsidRPr="00BF2459" w:rsidRDefault="0079773D" w:rsidP="00E44D4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79773D" w:rsidRPr="00BF2459" w:rsidRDefault="0079773D" w:rsidP="00E44D4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9773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79773D" w:rsidRPr="00BF2459" w:rsidRDefault="0079773D" w:rsidP="00E44D4F">
                        <w:pPr>
                          <w:rPr>
                            <w:sz w:val="18"/>
                          </w:rPr>
                        </w:pPr>
                        <w:r w:rsidRPr="00BF2459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79773D" w:rsidRDefault="0079773D" w:rsidP="00E44D4F">
                        <w:pPr>
                          <w:rPr>
                            <w:sz w:val="18"/>
                          </w:rPr>
                        </w:pPr>
                        <w:r w:rsidRPr="00BF2459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79773D" w:rsidRDefault="0079773D" w:rsidP="00E44D4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79773D" w:rsidRDefault="0079773D" w:rsidP="00E44D4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79773D" w:rsidRDefault="0079773D" w:rsidP="00E44D4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79773D" w:rsidRDefault="0079773D" w:rsidP="00E44D4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79773D" w:rsidRDefault="0079773D" w:rsidP="00C7120A">
                  <w:pPr>
                    <w:rPr>
                      <w:sz w:val="18"/>
                    </w:rPr>
                  </w:pPr>
                </w:p>
                <w:p w:rsidR="0079773D" w:rsidRPr="00BF2459" w:rsidRDefault="0079773D" w:rsidP="00C7120A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4" o:spid="_x0000_s1028" type="#_x0000_t75" alt="IncaTemp19" style="position:absolute;left:0;text-align:left;margin-left:309.55pt;margin-top:235.7pt;width:226.2pt;height:151.5pt;z-index:251652608;visibility:visible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51584;mso-position-horizontal-relative:page;mso-position-vertical-relative:page">
            <v:textbox inset="5.85pt,.7pt,5.85pt,.7pt">
              <w:txbxContent>
                <w:p w:rsidR="0079773D" w:rsidRDefault="0079773D" w:rsidP="00C7120A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79773D" w:rsidRDefault="0079773D" w:rsidP="00C7120A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79773D" w:rsidRPr="00BF2459" w:rsidRDefault="0079773D" w:rsidP="00C7120A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5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2" o:spid="_x0000_s1030" type="#_x0000_t75" alt="IncaTemp18" style="position:absolute;left:0;text-align:left;margin-left:309.55pt;margin-top:16.8pt;width:226.2pt;height:210.45pt;z-index:251650560;visibility:visible;mso-position-horizontal-relative:page;mso-position-vertical-relative:page">
            <v:imagedata r:id="rId7" o:title=""/>
            <w10:wrap anchorx="page" anchory="page"/>
          </v:shape>
        </w:pict>
      </w:r>
    </w:p>
    <w:p w:rsidR="0079773D" w:rsidRDefault="0079773D" w:rsidP="00C7120A">
      <w:pPr>
        <w:sectPr w:rsidR="0079773D" w:rsidSect="00E44D4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59776;mso-wrap-style:tight;mso-position-horizontal-relative:page;mso-position-vertical-relative:page" stroked="f">
            <v:textbox inset="5.85pt,.7pt,5.85pt,.7pt">
              <w:txbxContent>
                <w:p w:rsidR="0079773D" w:rsidRDefault="0079773D" w:rsidP="00C7120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79773D" w:rsidRDefault="0079773D" w:rsidP="00C7120A">
                  <w:pPr>
                    <w:rPr>
                      <w:sz w:val="18"/>
                    </w:rPr>
                  </w:pPr>
                </w:p>
                <w:p w:rsidR="0079773D" w:rsidRDefault="0079773D" w:rsidP="00C7120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79773D" w:rsidRDefault="0079773D" w:rsidP="00C7120A">
                  <w:pPr>
                    <w:rPr>
                      <w:sz w:val="18"/>
                    </w:rPr>
                  </w:pPr>
                </w:p>
                <w:p w:rsidR="0079773D" w:rsidRDefault="0079773D" w:rsidP="00C7120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79773D" w:rsidRDefault="0079773D" w:rsidP="00C7120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79773D" w:rsidRDefault="0079773D" w:rsidP="00C7120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79773D" w:rsidRDefault="0079773D" w:rsidP="00C7120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79773D" w:rsidRDefault="0079773D" w:rsidP="00C7120A">
                  <w:pPr>
                    <w:rPr>
                      <w:sz w:val="18"/>
                    </w:rPr>
                  </w:pPr>
                </w:p>
                <w:p w:rsidR="0079773D" w:rsidRDefault="0079773D" w:rsidP="00C7120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79773D" w:rsidRDefault="0079773D" w:rsidP="00C7120A">
                  <w:pPr>
                    <w:rPr>
                      <w:sz w:val="18"/>
                    </w:rPr>
                  </w:pPr>
                </w:p>
                <w:p w:rsidR="0079773D" w:rsidRDefault="0079773D" w:rsidP="00C7120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179870</w:t>
                  </w:r>
                </w:p>
                <w:p w:rsidR="0079773D" w:rsidRDefault="0079773D" w:rsidP="00C7120A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79773D" w:rsidRPr="002108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79773D" w:rsidRPr="00210838" w:rsidRDefault="0079773D" w:rsidP="00E44D4F">
                        <w:pPr>
                          <w:rPr>
                            <w:sz w:val="18"/>
                          </w:rPr>
                        </w:pPr>
                        <w:r w:rsidRPr="00210838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21083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79773D" w:rsidRPr="00210838" w:rsidRDefault="0079773D" w:rsidP="00E44D4F">
                        <w:pPr>
                          <w:rPr>
                            <w:sz w:val="18"/>
                          </w:rPr>
                        </w:pPr>
                        <w:r w:rsidRPr="00210838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21083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79773D" w:rsidRPr="00210838" w:rsidRDefault="0079773D" w:rsidP="00E44D4F">
                        <w:pPr>
                          <w:rPr>
                            <w:sz w:val="18"/>
                          </w:rPr>
                        </w:pPr>
                        <w:r w:rsidRPr="00210838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21083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79773D" w:rsidRPr="00210838" w:rsidRDefault="0079773D" w:rsidP="00E44D4F">
                        <w:pPr>
                          <w:rPr>
                            <w:sz w:val="18"/>
                          </w:rPr>
                        </w:pPr>
                        <w:r w:rsidRPr="00210838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79773D" w:rsidRPr="002108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79773D" w:rsidRPr="00210838" w:rsidRDefault="0079773D" w:rsidP="00E44D4F">
                        <w:pPr>
                          <w:rPr>
                            <w:sz w:val="18"/>
                          </w:rPr>
                        </w:pPr>
                        <w:r w:rsidRPr="00210838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21083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79773D" w:rsidRPr="00210838" w:rsidRDefault="0079773D" w:rsidP="00E44D4F">
                        <w:pPr>
                          <w:rPr>
                            <w:sz w:val="18"/>
                          </w:rPr>
                        </w:pPr>
                        <w:r w:rsidRPr="00210838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79773D" w:rsidRPr="00210838" w:rsidRDefault="0079773D" w:rsidP="00E44D4F">
                        <w:pPr>
                          <w:rPr>
                            <w:sz w:val="18"/>
                          </w:rPr>
                        </w:pPr>
                        <w:r w:rsidRPr="00210838">
                          <w:rPr>
                            <w:sz w:val="18"/>
                          </w:rPr>
                          <w:t>52.12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79773D" w:rsidRPr="00210838" w:rsidRDefault="0079773D" w:rsidP="00E44D4F">
                        <w:pPr>
                          <w:rPr>
                            <w:sz w:val="18"/>
                          </w:rPr>
                        </w:pPr>
                        <w:r w:rsidRPr="00210838">
                          <w:rPr>
                            <w:sz w:val="18"/>
                          </w:rPr>
                          <w:t>1196452</w:t>
                        </w:r>
                      </w:p>
                    </w:tc>
                  </w:tr>
                  <w:tr w:rsidR="0079773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79773D" w:rsidRPr="00210838" w:rsidRDefault="0079773D" w:rsidP="00E44D4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79773D" w:rsidRDefault="0079773D" w:rsidP="00E44D4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79773D" w:rsidRDefault="0079773D" w:rsidP="00E44D4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79773D" w:rsidRDefault="0079773D" w:rsidP="00E44D4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79773D" w:rsidRDefault="0079773D" w:rsidP="00C7120A">
                  <w:pPr>
                    <w:rPr>
                      <w:sz w:val="18"/>
                    </w:rPr>
                  </w:pPr>
                </w:p>
                <w:p w:rsidR="0079773D" w:rsidRPr="00210838" w:rsidRDefault="0079773D" w:rsidP="00C7120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58752;mso-wrap-style:tight;mso-position-horizontal-relative:page;mso-position-vertical-relative:page" stroked="f">
            <v:textbox inset="5.85pt,.7pt,5.85pt,.7pt">
              <w:txbxContent>
                <w:p w:rsidR="0079773D" w:rsidRDefault="0079773D" w:rsidP="00C7120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79773D" w:rsidRDefault="0079773D" w:rsidP="00C7120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2.800 keV</w:t>
                  </w:r>
                </w:p>
                <w:p w:rsidR="0079773D" w:rsidRDefault="0079773D" w:rsidP="00C7120A">
                  <w:pPr>
                    <w:rPr>
                      <w:sz w:val="18"/>
                    </w:rPr>
                  </w:pPr>
                </w:p>
                <w:p w:rsidR="0079773D" w:rsidRDefault="0079773D" w:rsidP="00C7120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79773D" w:rsidRDefault="0079773D" w:rsidP="00C7120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79773D" w:rsidRDefault="0079773D" w:rsidP="00C7120A">
                  <w:pPr>
                    <w:rPr>
                      <w:sz w:val="18"/>
                    </w:rPr>
                  </w:pPr>
                </w:p>
                <w:p w:rsidR="0079773D" w:rsidRDefault="0079773D" w:rsidP="00C7120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79773D" w:rsidRDefault="0079773D" w:rsidP="00C7120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79773D" w:rsidRDefault="0079773D" w:rsidP="00C7120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79773D" w:rsidRDefault="0079773D" w:rsidP="00C7120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79773D" w:rsidRDefault="0079773D" w:rsidP="00C7120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79773D" w:rsidRDefault="0079773D" w:rsidP="00C7120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79773D" w:rsidRDefault="0079773D" w:rsidP="00C7120A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79773D" w:rsidRDefault="0079773D" w:rsidP="00C7120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79773D" w:rsidRDefault="0079773D" w:rsidP="00C7120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79773D" w:rsidRDefault="0079773D" w:rsidP="00C7120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79773D" w:rsidRDefault="0079773D" w:rsidP="00C7120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79773D" w:rsidRDefault="0079773D" w:rsidP="00C7120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79773D" w:rsidRDefault="0079773D" w:rsidP="00C7120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79773D" w:rsidRDefault="0079773D" w:rsidP="00C7120A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79773D" w:rsidRPr="002108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79773D" w:rsidRPr="00210838" w:rsidRDefault="0079773D" w:rsidP="00E44D4F">
                        <w:pPr>
                          <w:rPr>
                            <w:sz w:val="18"/>
                          </w:rPr>
                        </w:pPr>
                        <w:r w:rsidRPr="00210838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79773D" w:rsidRPr="00210838" w:rsidRDefault="0079773D" w:rsidP="00E44D4F">
                        <w:pPr>
                          <w:rPr>
                            <w:sz w:val="18"/>
                          </w:rPr>
                        </w:pPr>
                        <w:r w:rsidRPr="00210838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79773D" w:rsidRPr="00210838" w:rsidRDefault="0079773D" w:rsidP="00E44D4F">
                        <w:pPr>
                          <w:rPr>
                            <w:sz w:val="18"/>
                          </w:rPr>
                        </w:pPr>
                        <w:r w:rsidRPr="00210838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79773D" w:rsidRPr="00210838" w:rsidRDefault="0079773D" w:rsidP="00E44D4F">
                        <w:pPr>
                          <w:rPr>
                            <w:sz w:val="18"/>
                          </w:rPr>
                        </w:pPr>
                        <w:r w:rsidRPr="00210838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79773D" w:rsidRPr="00210838" w:rsidRDefault="0079773D" w:rsidP="00E44D4F">
                        <w:pPr>
                          <w:rPr>
                            <w:sz w:val="18"/>
                          </w:rPr>
                        </w:pPr>
                        <w:r w:rsidRPr="00210838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79773D" w:rsidRPr="00210838" w:rsidRDefault="0079773D" w:rsidP="00E44D4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9773D" w:rsidRPr="002108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9773D" w:rsidRPr="00210838" w:rsidRDefault="0079773D" w:rsidP="00E44D4F">
                        <w:pPr>
                          <w:rPr>
                            <w:sz w:val="18"/>
                          </w:rPr>
                        </w:pPr>
                        <w:r w:rsidRPr="00210838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9773D" w:rsidRPr="00210838" w:rsidRDefault="0079773D" w:rsidP="00E44D4F">
                        <w:pPr>
                          <w:rPr>
                            <w:sz w:val="18"/>
                          </w:rPr>
                        </w:pPr>
                        <w:r w:rsidRPr="0021083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9773D" w:rsidRPr="00210838" w:rsidRDefault="0079773D" w:rsidP="00E44D4F">
                        <w:pPr>
                          <w:rPr>
                            <w:sz w:val="18"/>
                          </w:rPr>
                        </w:pPr>
                        <w:r w:rsidRPr="00210838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1083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9773D" w:rsidRPr="00210838" w:rsidRDefault="0079773D" w:rsidP="00E44D4F">
                        <w:pPr>
                          <w:rPr>
                            <w:sz w:val="18"/>
                          </w:rPr>
                        </w:pPr>
                        <w:r w:rsidRPr="00210838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1083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9773D" w:rsidRPr="00210838" w:rsidRDefault="0079773D" w:rsidP="00E44D4F">
                        <w:pPr>
                          <w:rPr>
                            <w:sz w:val="18"/>
                          </w:rPr>
                        </w:pPr>
                        <w:r w:rsidRPr="00210838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9773D" w:rsidRPr="00210838" w:rsidRDefault="0079773D" w:rsidP="00E44D4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9773D" w:rsidRPr="002108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9773D" w:rsidRPr="00210838" w:rsidRDefault="0079773D" w:rsidP="00E44D4F">
                        <w:pPr>
                          <w:rPr>
                            <w:sz w:val="18"/>
                          </w:rPr>
                        </w:pPr>
                        <w:r w:rsidRPr="00210838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9773D" w:rsidRPr="00210838" w:rsidRDefault="0079773D" w:rsidP="00E44D4F">
                        <w:pPr>
                          <w:rPr>
                            <w:sz w:val="18"/>
                          </w:rPr>
                        </w:pPr>
                        <w:r w:rsidRPr="00210838">
                          <w:rPr>
                            <w:sz w:val="18"/>
                          </w:rPr>
                          <w:t>9.16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9773D" w:rsidRPr="00210838" w:rsidRDefault="0079773D" w:rsidP="00E44D4F">
                        <w:pPr>
                          <w:rPr>
                            <w:sz w:val="18"/>
                          </w:rPr>
                        </w:pPr>
                        <w:r w:rsidRPr="00210838">
                          <w:rPr>
                            <w:sz w:val="18"/>
                          </w:rPr>
                          <w:t>14.75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9773D" w:rsidRPr="00210838" w:rsidRDefault="0079773D" w:rsidP="00E44D4F">
                        <w:pPr>
                          <w:rPr>
                            <w:sz w:val="18"/>
                          </w:rPr>
                        </w:pPr>
                        <w:r w:rsidRPr="00210838">
                          <w:rPr>
                            <w:sz w:val="18"/>
                          </w:rPr>
                          <w:t>12.35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9773D" w:rsidRPr="00210838" w:rsidRDefault="0079773D" w:rsidP="00E44D4F">
                        <w:pPr>
                          <w:rPr>
                            <w:sz w:val="18"/>
                          </w:rPr>
                        </w:pPr>
                        <w:r w:rsidRPr="00210838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9773D" w:rsidRPr="00210838" w:rsidRDefault="0079773D" w:rsidP="00E44D4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9773D" w:rsidRPr="002108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9773D" w:rsidRPr="00210838" w:rsidRDefault="0079773D" w:rsidP="00E44D4F">
                        <w:pPr>
                          <w:rPr>
                            <w:sz w:val="18"/>
                          </w:rPr>
                        </w:pPr>
                        <w:r w:rsidRPr="00210838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9773D" w:rsidRPr="00210838" w:rsidRDefault="0079773D" w:rsidP="00E44D4F">
                        <w:pPr>
                          <w:rPr>
                            <w:sz w:val="18"/>
                          </w:rPr>
                        </w:pPr>
                        <w:r w:rsidRPr="00210838">
                          <w:rPr>
                            <w:sz w:val="18"/>
                          </w:rPr>
                          <w:t>50.45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9773D" w:rsidRPr="00210838" w:rsidRDefault="0079773D" w:rsidP="00E44D4F">
                        <w:pPr>
                          <w:rPr>
                            <w:sz w:val="18"/>
                          </w:rPr>
                        </w:pPr>
                        <w:r w:rsidRPr="00210838">
                          <w:rPr>
                            <w:sz w:val="18"/>
                          </w:rPr>
                          <w:t>76.79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9773D" w:rsidRPr="00210838" w:rsidRDefault="0079773D" w:rsidP="00E44D4F">
                        <w:pPr>
                          <w:rPr>
                            <w:sz w:val="18"/>
                          </w:rPr>
                        </w:pPr>
                        <w:r w:rsidRPr="00210838">
                          <w:rPr>
                            <w:sz w:val="18"/>
                          </w:rPr>
                          <w:t>83.64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9773D" w:rsidRPr="00210838" w:rsidRDefault="0079773D" w:rsidP="00E44D4F">
                        <w:pPr>
                          <w:rPr>
                            <w:sz w:val="18"/>
                          </w:rPr>
                        </w:pPr>
                        <w:r w:rsidRPr="00210838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9773D" w:rsidRPr="00210838" w:rsidRDefault="0079773D" w:rsidP="00E44D4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9773D" w:rsidRPr="002108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9773D" w:rsidRPr="00210838" w:rsidRDefault="0079773D" w:rsidP="00E44D4F">
                        <w:pPr>
                          <w:rPr>
                            <w:sz w:val="18"/>
                          </w:rPr>
                        </w:pPr>
                        <w:r w:rsidRPr="00210838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9773D" w:rsidRPr="00210838" w:rsidRDefault="0079773D" w:rsidP="00E44D4F">
                        <w:pPr>
                          <w:rPr>
                            <w:sz w:val="18"/>
                          </w:rPr>
                        </w:pPr>
                        <w:r w:rsidRPr="00210838">
                          <w:rPr>
                            <w:sz w:val="18"/>
                          </w:rPr>
                          <w:t>11.72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9773D" w:rsidRPr="00210838" w:rsidRDefault="0079773D" w:rsidP="00E44D4F">
                        <w:pPr>
                          <w:rPr>
                            <w:sz w:val="18"/>
                          </w:rPr>
                        </w:pPr>
                        <w:r w:rsidRPr="00210838">
                          <w:rPr>
                            <w:sz w:val="18"/>
                          </w:rPr>
                          <w:t>16.08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9773D" w:rsidRPr="00210838" w:rsidRDefault="0079773D" w:rsidP="00E44D4F">
                        <w:pPr>
                          <w:rPr>
                            <w:sz w:val="18"/>
                          </w:rPr>
                        </w:pPr>
                        <w:r w:rsidRPr="00210838">
                          <w:rPr>
                            <w:sz w:val="18"/>
                          </w:rPr>
                          <w:t>22.14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9773D" w:rsidRPr="00210838" w:rsidRDefault="0079773D" w:rsidP="00E44D4F">
                        <w:pPr>
                          <w:rPr>
                            <w:sz w:val="18"/>
                          </w:rPr>
                        </w:pPr>
                        <w:r w:rsidRPr="00210838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9773D" w:rsidRPr="00210838" w:rsidRDefault="0079773D" w:rsidP="00E44D4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9773D" w:rsidRPr="002108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9773D" w:rsidRPr="00210838" w:rsidRDefault="0079773D" w:rsidP="00E44D4F">
                        <w:pPr>
                          <w:rPr>
                            <w:sz w:val="18"/>
                          </w:rPr>
                        </w:pPr>
                        <w:r w:rsidRPr="00210838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9773D" w:rsidRPr="00210838" w:rsidRDefault="0079773D" w:rsidP="00E44D4F">
                        <w:pPr>
                          <w:rPr>
                            <w:sz w:val="18"/>
                          </w:rPr>
                        </w:pPr>
                        <w:r w:rsidRPr="00210838">
                          <w:rPr>
                            <w:sz w:val="18"/>
                          </w:rPr>
                          <w:t>146.27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9773D" w:rsidRPr="00210838" w:rsidRDefault="0079773D" w:rsidP="00E44D4F">
                        <w:pPr>
                          <w:rPr>
                            <w:sz w:val="18"/>
                          </w:rPr>
                        </w:pPr>
                        <w:r w:rsidRPr="00210838">
                          <w:rPr>
                            <w:sz w:val="18"/>
                          </w:rPr>
                          <w:t>192.74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9773D" w:rsidRPr="00210838" w:rsidRDefault="0079773D" w:rsidP="00E44D4F">
                        <w:pPr>
                          <w:rPr>
                            <w:sz w:val="18"/>
                          </w:rPr>
                        </w:pPr>
                        <w:r w:rsidRPr="00210838">
                          <w:rPr>
                            <w:sz w:val="18"/>
                          </w:rPr>
                          <w:t>312.91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9773D" w:rsidRPr="00210838" w:rsidRDefault="0079773D" w:rsidP="00E44D4F">
                        <w:pPr>
                          <w:rPr>
                            <w:sz w:val="18"/>
                          </w:rPr>
                        </w:pPr>
                        <w:r w:rsidRPr="00210838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9773D" w:rsidRPr="00210838" w:rsidRDefault="0079773D" w:rsidP="00E44D4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9773D" w:rsidRPr="002108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9773D" w:rsidRPr="00210838" w:rsidRDefault="0079773D" w:rsidP="00E44D4F">
                        <w:pPr>
                          <w:rPr>
                            <w:sz w:val="18"/>
                          </w:rPr>
                        </w:pPr>
                        <w:r w:rsidRPr="00210838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9773D" w:rsidRPr="00210838" w:rsidRDefault="0079773D" w:rsidP="00E44D4F">
                        <w:pPr>
                          <w:rPr>
                            <w:sz w:val="18"/>
                          </w:rPr>
                        </w:pPr>
                        <w:r w:rsidRPr="00210838">
                          <w:rPr>
                            <w:sz w:val="18"/>
                          </w:rPr>
                          <w:t>-107.16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9773D" w:rsidRPr="00210838" w:rsidRDefault="0079773D" w:rsidP="00E44D4F">
                        <w:pPr>
                          <w:rPr>
                            <w:sz w:val="18"/>
                          </w:rPr>
                        </w:pPr>
                        <w:r w:rsidRPr="00210838">
                          <w:rPr>
                            <w:sz w:val="18"/>
                          </w:rPr>
                          <w:t>-128.04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9773D" w:rsidRPr="00210838" w:rsidRDefault="0079773D" w:rsidP="00E44D4F">
                        <w:pPr>
                          <w:rPr>
                            <w:sz w:val="18"/>
                          </w:rPr>
                        </w:pPr>
                        <w:r w:rsidRPr="00210838">
                          <w:rPr>
                            <w:sz w:val="18"/>
                          </w:rPr>
                          <w:t>-245.53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9773D" w:rsidRPr="00210838" w:rsidRDefault="0079773D" w:rsidP="00E44D4F">
                        <w:pPr>
                          <w:rPr>
                            <w:sz w:val="18"/>
                          </w:rPr>
                        </w:pPr>
                        <w:r w:rsidRPr="00210838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9773D" w:rsidRPr="00210838" w:rsidRDefault="0079773D" w:rsidP="00E44D4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9773D" w:rsidRPr="002108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9773D" w:rsidRPr="00210838" w:rsidRDefault="0079773D" w:rsidP="00E44D4F">
                        <w:pPr>
                          <w:rPr>
                            <w:sz w:val="18"/>
                          </w:rPr>
                        </w:pPr>
                        <w:r w:rsidRPr="00210838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9773D" w:rsidRPr="00210838" w:rsidRDefault="0079773D" w:rsidP="00E44D4F">
                        <w:pPr>
                          <w:rPr>
                            <w:sz w:val="18"/>
                          </w:rPr>
                        </w:pPr>
                        <w:r w:rsidRPr="00210838">
                          <w:rPr>
                            <w:sz w:val="18"/>
                          </w:rPr>
                          <w:t>-87.20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9773D" w:rsidRPr="00210838" w:rsidRDefault="0079773D" w:rsidP="00E44D4F">
                        <w:pPr>
                          <w:rPr>
                            <w:sz w:val="18"/>
                          </w:rPr>
                        </w:pPr>
                        <w:r w:rsidRPr="00210838">
                          <w:rPr>
                            <w:sz w:val="18"/>
                          </w:rPr>
                          <w:t>-100.65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9773D" w:rsidRPr="00210838" w:rsidRDefault="0079773D" w:rsidP="00E44D4F">
                        <w:pPr>
                          <w:rPr>
                            <w:sz w:val="18"/>
                          </w:rPr>
                        </w:pPr>
                        <w:r w:rsidRPr="00210838">
                          <w:rPr>
                            <w:sz w:val="18"/>
                          </w:rPr>
                          <w:t>-217.72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9773D" w:rsidRPr="00210838" w:rsidRDefault="0079773D" w:rsidP="00E44D4F">
                        <w:pPr>
                          <w:rPr>
                            <w:sz w:val="18"/>
                          </w:rPr>
                        </w:pPr>
                        <w:r w:rsidRPr="00210838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9773D" w:rsidRPr="00210838" w:rsidRDefault="0079773D" w:rsidP="00E44D4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9773D" w:rsidRPr="002108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9773D" w:rsidRPr="00210838" w:rsidRDefault="0079773D" w:rsidP="00E44D4F">
                        <w:pPr>
                          <w:rPr>
                            <w:sz w:val="18"/>
                          </w:rPr>
                        </w:pPr>
                        <w:r w:rsidRPr="00210838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9773D" w:rsidRPr="00210838" w:rsidRDefault="0079773D" w:rsidP="00E44D4F">
                        <w:pPr>
                          <w:rPr>
                            <w:sz w:val="18"/>
                          </w:rPr>
                        </w:pPr>
                        <w:r w:rsidRPr="00210838">
                          <w:rPr>
                            <w:sz w:val="18"/>
                          </w:rPr>
                          <w:t>-1.44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9773D" w:rsidRPr="00210838" w:rsidRDefault="0079773D" w:rsidP="00E44D4F">
                        <w:pPr>
                          <w:rPr>
                            <w:sz w:val="18"/>
                          </w:rPr>
                        </w:pPr>
                        <w:r w:rsidRPr="00210838">
                          <w:rPr>
                            <w:sz w:val="18"/>
                          </w:rPr>
                          <w:t>-1.36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9773D" w:rsidRPr="00210838" w:rsidRDefault="0079773D" w:rsidP="00E44D4F">
                        <w:pPr>
                          <w:rPr>
                            <w:sz w:val="18"/>
                          </w:rPr>
                        </w:pPr>
                        <w:r w:rsidRPr="00210838">
                          <w:rPr>
                            <w:sz w:val="18"/>
                          </w:rPr>
                          <w:t>-1.73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9773D" w:rsidRPr="00210838" w:rsidRDefault="0079773D" w:rsidP="00E44D4F">
                        <w:pPr>
                          <w:rPr>
                            <w:sz w:val="18"/>
                          </w:rPr>
                        </w:pPr>
                        <w:r w:rsidRPr="00210838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9773D" w:rsidRPr="00210838" w:rsidRDefault="0079773D" w:rsidP="00E44D4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9773D" w:rsidRPr="002108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9773D" w:rsidRPr="00210838" w:rsidRDefault="0079773D" w:rsidP="00E44D4F">
                        <w:pPr>
                          <w:rPr>
                            <w:sz w:val="18"/>
                          </w:rPr>
                        </w:pPr>
                        <w:r w:rsidRPr="00210838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9773D" w:rsidRPr="00210838" w:rsidRDefault="0079773D" w:rsidP="00E44D4F">
                        <w:pPr>
                          <w:rPr>
                            <w:sz w:val="18"/>
                          </w:rPr>
                        </w:pPr>
                        <w:r w:rsidRPr="00210838">
                          <w:rPr>
                            <w:sz w:val="18"/>
                          </w:rPr>
                          <w:t>57.03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9773D" w:rsidRPr="00210838" w:rsidRDefault="0079773D" w:rsidP="00E44D4F">
                        <w:pPr>
                          <w:rPr>
                            <w:sz w:val="18"/>
                          </w:rPr>
                        </w:pPr>
                        <w:r w:rsidRPr="00210838">
                          <w:rPr>
                            <w:sz w:val="18"/>
                          </w:rPr>
                          <w:t>52.66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9773D" w:rsidRPr="00210838" w:rsidRDefault="0079773D" w:rsidP="00E44D4F">
                        <w:pPr>
                          <w:rPr>
                            <w:sz w:val="18"/>
                          </w:rPr>
                        </w:pPr>
                        <w:r w:rsidRPr="00210838">
                          <w:rPr>
                            <w:sz w:val="18"/>
                          </w:rPr>
                          <w:t>79.79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9773D" w:rsidRPr="00210838" w:rsidRDefault="0079773D" w:rsidP="00E44D4F">
                        <w:pPr>
                          <w:rPr>
                            <w:sz w:val="18"/>
                          </w:rPr>
                        </w:pPr>
                        <w:r w:rsidRPr="00210838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9773D" w:rsidRPr="00210838" w:rsidRDefault="0079773D" w:rsidP="00E44D4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9773D" w:rsidRPr="002108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9773D" w:rsidRPr="00210838" w:rsidRDefault="0079773D" w:rsidP="00E44D4F">
                        <w:pPr>
                          <w:rPr>
                            <w:sz w:val="18"/>
                          </w:rPr>
                        </w:pPr>
                        <w:r w:rsidRPr="00210838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9773D" w:rsidRPr="00210838" w:rsidRDefault="0079773D" w:rsidP="00E44D4F">
                        <w:pPr>
                          <w:rPr>
                            <w:sz w:val="18"/>
                          </w:rPr>
                        </w:pPr>
                        <w:r w:rsidRPr="00210838">
                          <w:rPr>
                            <w:sz w:val="18"/>
                          </w:rPr>
                          <w:t>-7.60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9773D" w:rsidRPr="00210838" w:rsidRDefault="0079773D" w:rsidP="00E44D4F">
                        <w:pPr>
                          <w:rPr>
                            <w:sz w:val="18"/>
                          </w:rPr>
                        </w:pPr>
                        <w:r w:rsidRPr="00210838">
                          <w:rPr>
                            <w:sz w:val="18"/>
                          </w:rPr>
                          <w:t>-5.41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9773D" w:rsidRPr="00210838" w:rsidRDefault="0079773D" w:rsidP="00E44D4F">
                        <w:pPr>
                          <w:rPr>
                            <w:sz w:val="18"/>
                          </w:rPr>
                        </w:pPr>
                        <w:r w:rsidRPr="00210838">
                          <w:rPr>
                            <w:sz w:val="18"/>
                          </w:rPr>
                          <w:t>-11.11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9773D" w:rsidRPr="00210838" w:rsidRDefault="0079773D" w:rsidP="00E44D4F">
                        <w:pPr>
                          <w:rPr>
                            <w:sz w:val="18"/>
                          </w:rPr>
                        </w:pPr>
                        <w:r w:rsidRPr="00210838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9773D" w:rsidRPr="00210838" w:rsidRDefault="0079773D" w:rsidP="00E44D4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9773D" w:rsidRPr="002108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9773D" w:rsidRPr="00210838" w:rsidRDefault="0079773D" w:rsidP="00E44D4F">
                        <w:pPr>
                          <w:rPr>
                            <w:sz w:val="18"/>
                          </w:rPr>
                        </w:pPr>
                        <w:r w:rsidRPr="00210838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9773D" w:rsidRPr="00210838" w:rsidRDefault="0079773D" w:rsidP="00E44D4F">
                        <w:pPr>
                          <w:rPr>
                            <w:sz w:val="18"/>
                          </w:rPr>
                        </w:pPr>
                        <w:r w:rsidRPr="00210838">
                          <w:rPr>
                            <w:sz w:val="18"/>
                          </w:rPr>
                          <w:t>9.74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9773D" w:rsidRPr="00210838" w:rsidRDefault="0079773D" w:rsidP="00E44D4F">
                        <w:pPr>
                          <w:rPr>
                            <w:sz w:val="18"/>
                          </w:rPr>
                        </w:pPr>
                        <w:r w:rsidRPr="00210838">
                          <w:rPr>
                            <w:sz w:val="18"/>
                          </w:rPr>
                          <w:t>6.56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9773D" w:rsidRPr="00210838" w:rsidRDefault="0079773D" w:rsidP="00E44D4F">
                        <w:pPr>
                          <w:rPr>
                            <w:sz w:val="18"/>
                          </w:rPr>
                        </w:pPr>
                        <w:r w:rsidRPr="00210838">
                          <w:rPr>
                            <w:sz w:val="18"/>
                          </w:rPr>
                          <w:t>12.58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9773D" w:rsidRPr="00210838" w:rsidRDefault="0079773D" w:rsidP="00E44D4F">
                        <w:pPr>
                          <w:rPr>
                            <w:sz w:val="18"/>
                          </w:rPr>
                        </w:pPr>
                        <w:r w:rsidRPr="00210838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9773D" w:rsidRPr="00210838" w:rsidRDefault="0079773D" w:rsidP="00E44D4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9773D" w:rsidRPr="002108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9773D" w:rsidRPr="00210838" w:rsidRDefault="0079773D" w:rsidP="00E44D4F">
                        <w:pPr>
                          <w:rPr>
                            <w:sz w:val="18"/>
                          </w:rPr>
                        </w:pPr>
                        <w:r w:rsidRPr="00210838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9773D" w:rsidRPr="00210838" w:rsidRDefault="0079773D" w:rsidP="00E44D4F">
                        <w:pPr>
                          <w:rPr>
                            <w:sz w:val="18"/>
                          </w:rPr>
                        </w:pPr>
                        <w:r w:rsidRPr="00210838">
                          <w:rPr>
                            <w:sz w:val="18"/>
                          </w:rPr>
                          <w:t>30.05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9773D" w:rsidRPr="00210838" w:rsidRDefault="0079773D" w:rsidP="00E44D4F">
                        <w:pPr>
                          <w:rPr>
                            <w:sz w:val="18"/>
                          </w:rPr>
                        </w:pPr>
                        <w:r w:rsidRPr="00210838">
                          <w:rPr>
                            <w:sz w:val="18"/>
                          </w:rPr>
                          <w:t>19.92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9773D" w:rsidRPr="00210838" w:rsidRDefault="0079773D" w:rsidP="00E44D4F">
                        <w:pPr>
                          <w:rPr>
                            <w:sz w:val="18"/>
                          </w:rPr>
                        </w:pPr>
                        <w:r w:rsidRPr="00210838">
                          <w:rPr>
                            <w:sz w:val="18"/>
                          </w:rPr>
                          <w:t>38.67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9773D" w:rsidRPr="00210838" w:rsidRDefault="0079773D" w:rsidP="00E44D4F">
                        <w:pPr>
                          <w:rPr>
                            <w:sz w:val="18"/>
                          </w:rPr>
                        </w:pPr>
                        <w:r w:rsidRPr="00210838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9773D" w:rsidRPr="00210838" w:rsidRDefault="0079773D" w:rsidP="00E44D4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9773D" w:rsidRPr="002108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9773D" w:rsidRPr="00210838" w:rsidRDefault="0079773D" w:rsidP="00E44D4F">
                        <w:pPr>
                          <w:rPr>
                            <w:sz w:val="18"/>
                          </w:rPr>
                        </w:pPr>
                        <w:r w:rsidRPr="00210838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9773D" w:rsidRPr="00210838" w:rsidRDefault="0079773D" w:rsidP="00E44D4F">
                        <w:pPr>
                          <w:rPr>
                            <w:sz w:val="18"/>
                          </w:rPr>
                        </w:pPr>
                        <w:r w:rsidRPr="00210838">
                          <w:rPr>
                            <w:sz w:val="18"/>
                          </w:rPr>
                          <w:t>11.02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9773D" w:rsidRPr="00210838" w:rsidRDefault="0079773D" w:rsidP="00E44D4F">
                        <w:pPr>
                          <w:rPr>
                            <w:sz w:val="18"/>
                          </w:rPr>
                        </w:pPr>
                        <w:r w:rsidRPr="00210838">
                          <w:rPr>
                            <w:sz w:val="18"/>
                          </w:rPr>
                          <w:t>6.94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9773D" w:rsidRPr="00210838" w:rsidRDefault="0079773D" w:rsidP="00E44D4F">
                        <w:pPr>
                          <w:rPr>
                            <w:sz w:val="18"/>
                          </w:rPr>
                        </w:pPr>
                        <w:r w:rsidRPr="00210838">
                          <w:rPr>
                            <w:sz w:val="18"/>
                          </w:rPr>
                          <w:t>14.02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9773D" w:rsidRPr="00210838" w:rsidRDefault="0079773D" w:rsidP="00E44D4F">
                        <w:pPr>
                          <w:rPr>
                            <w:sz w:val="18"/>
                          </w:rPr>
                        </w:pPr>
                        <w:r w:rsidRPr="00210838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9773D" w:rsidRPr="00210838" w:rsidRDefault="0079773D" w:rsidP="00E44D4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9773D" w:rsidRPr="002108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9773D" w:rsidRPr="00210838" w:rsidRDefault="0079773D" w:rsidP="00E44D4F">
                        <w:pPr>
                          <w:rPr>
                            <w:sz w:val="18"/>
                          </w:rPr>
                        </w:pPr>
                        <w:r w:rsidRPr="00210838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9773D" w:rsidRPr="00210838" w:rsidRDefault="0079773D" w:rsidP="00E44D4F">
                        <w:pPr>
                          <w:rPr>
                            <w:sz w:val="18"/>
                          </w:rPr>
                        </w:pPr>
                        <w:r w:rsidRPr="00210838">
                          <w:rPr>
                            <w:sz w:val="18"/>
                          </w:rPr>
                          <w:t>-22.04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9773D" w:rsidRPr="00210838" w:rsidRDefault="0079773D" w:rsidP="00E44D4F">
                        <w:pPr>
                          <w:rPr>
                            <w:sz w:val="18"/>
                          </w:rPr>
                        </w:pPr>
                        <w:r w:rsidRPr="00210838">
                          <w:rPr>
                            <w:sz w:val="18"/>
                          </w:rPr>
                          <w:t>-50.98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9773D" w:rsidRPr="00210838" w:rsidRDefault="0079773D" w:rsidP="00E44D4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79773D" w:rsidRPr="00210838" w:rsidRDefault="0079773D" w:rsidP="00E44D4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79773D" w:rsidRPr="00210838" w:rsidRDefault="0079773D" w:rsidP="00E44D4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9773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79773D" w:rsidRPr="00210838" w:rsidRDefault="0079773D" w:rsidP="00E44D4F">
                        <w:pPr>
                          <w:rPr>
                            <w:sz w:val="18"/>
                          </w:rPr>
                        </w:pPr>
                        <w:r w:rsidRPr="00210838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79773D" w:rsidRDefault="0079773D" w:rsidP="00E44D4F">
                        <w:pPr>
                          <w:rPr>
                            <w:sz w:val="18"/>
                          </w:rPr>
                        </w:pPr>
                        <w:r w:rsidRPr="00210838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79773D" w:rsidRDefault="0079773D" w:rsidP="00E44D4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79773D" w:rsidRDefault="0079773D" w:rsidP="00E44D4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79773D" w:rsidRDefault="0079773D" w:rsidP="00E44D4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79773D" w:rsidRDefault="0079773D" w:rsidP="00E44D4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79773D" w:rsidRDefault="0079773D" w:rsidP="00C7120A">
                  <w:pPr>
                    <w:rPr>
                      <w:sz w:val="18"/>
                    </w:rPr>
                  </w:pPr>
                </w:p>
                <w:p w:rsidR="0079773D" w:rsidRPr="00210838" w:rsidRDefault="0079773D" w:rsidP="00C7120A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9" o:spid="_x0000_s1033" type="#_x0000_t75" alt="IncaTemp21" style="position:absolute;left:0;text-align:left;margin-left:309.55pt;margin-top:235.7pt;width:226.2pt;height:151.5pt;z-index:251657728;visibility:visible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6704;mso-position-horizontal-relative:page;mso-position-vertical-relative:page">
            <v:textbox inset="5.85pt,.7pt,5.85pt,.7pt">
              <w:txbxContent>
                <w:p w:rsidR="0079773D" w:rsidRDefault="0079773D" w:rsidP="00C7120A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79773D" w:rsidRDefault="0079773D" w:rsidP="00C7120A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79773D" w:rsidRPr="00210838" w:rsidRDefault="0079773D" w:rsidP="00C7120A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5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7" o:spid="_x0000_s1035" type="#_x0000_t75" alt="IncaTemp20" style="position:absolute;left:0;text-align:left;margin-left:309.55pt;margin-top:16.8pt;width:226.2pt;height:210.45pt;z-index:251655680;visibility:visible;mso-position-horizontal-relative:page;mso-position-vertical-relative:page">
            <v:imagedata r:id="rId9" o:title=""/>
            <w10:wrap anchorx="page" anchory="page"/>
          </v:shape>
        </w:pict>
      </w:r>
    </w:p>
    <w:p w:rsidR="0079773D" w:rsidRDefault="0079773D" w:rsidP="00C7120A">
      <w:pPr>
        <w:sectPr w:rsidR="0079773D" w:rsidSect="00E44D4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6" type="#_x0000_t202" style="position:absolute;left:0;text-align:left;margin-left:303.6pt;margin-top:378.85pt;width:238.1pt;height:429.35pt;z-index:251664896;mso-wrap-style:tight;mso-position-horizontal-relative:page;mso-position-vertical-relative:page" stroked="f">
            <v:textbox inset="5.85pt,.7pt,5.85pt,.7pt">
              <w:txbxContent>
                <w:p w:rsidR="0079773D" w:rsidRDefault="0079773D" w:rsidP="00C7120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79773D" w:rsidRDefault="0079773D" w:rsidP="00C7120A">
                  <w:pPr>
                    <w:rPr>
                      <w:sz w:val="18"/>
                    </w:rPr>
                  </w:pPr>
                </w:p>
                <w:p w:rsidR="0079773D" w:rsidRDefault="0079773D" w:rsidP="00C7120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79773D" w:rsidRDefault="0079773D" w:rsidP="00C7120A">
                  <w:pPr>
                    <w:rPr>
                      <w:sz w:val="18"/>
                    </w:rPr>
                  </w:pPr>
                </w:p>
                <w:p w:rsidR="0079773D" w:rsidRDefault="0079773D" w:rsidP="00C7120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79773D" w:rsidRDefault="0079773D" w:rsidP="00C7120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79773D" w:rsidRDefault="0079773D" w:rsidP="00C7120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79773D" w:rsidRDefault="0079773D" w:rsidP="00C7120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79773D" w:rsidRDefault="0079773D" w:rsidP="00C7120A">
                  <w:pPr>
                    <w:rPr>
                      <w:sz w:val="18"/>
                    </w:rPr>
                  </w:pPr>
                </w:p>
                <w:p w:rsidR="0079773D" w:rsidRDefault="0079773D" w:rsidP="00C7120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79773D" w:rsidRDefault="0079773D" w:rsidP="00C7120A">
                  <w:pPr>
                    <w:rPr>
                      <w:sz w:val="18"/>
                    </w:rPr>
                  </w:pPr>
                </w:p>
                <w:p w:rsidR="0079773D" w:rsidRDefault="0079773D" w:rsidP="00C7120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172288</w:t>
                  </w:r>
                </w:p>
                <w:p w:rsidR="0079773D" w:rsidRDefault="0079773D" w:rsidP="00C7120A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79773D" w:rsidRPr="00357E3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79773D" w:rsidRPr="00357E33" w:rsidRDefault="0079773D" w:rsidP="00E44D4F">
                        <w:pPr>
                          <w:rPr>
                            <w:sz w:val="18"/>
                          </w:rPr>
                        </w:pPr>
                        <w:r w:rsidRPr="00357E33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357E33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79773D" w:rsidRPr="00357E33" w:rsidRDefault="0079773D" w:rsidP="00E44D4F">
                        <w:pPr>
                          <w:rPr>
                            <w:sz w:val="18"/>
                          </w:rPr>
                        </w:pPr>
                        <w:r w:rsidRPr="00357E33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57E33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79773D" w:rsidRPr="00357E33" w:rsidRDefault="0079773D" w:rsidP="00E44D4F">
                        <w:pPr>
                          <w:rPr>
                            <w:sz w:val="18"/>
                          </w:rPr>
                        </w:pPr>
                        <w:r w:rsidRPr="00357E33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57E33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79773D" w:rsidRPr="00357E33" w:rsidRDefault="0079773D" w:rsidP="00E44D4F">
                        <w:pPr>
                          <w:rPr>
                            <w:sz w:val="18"/>
                          </w:rPr>
                        </w:pPr>
                        <w:r w:rsidRPr="00357E33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79773D" w:rsidRPr="00357E3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79773D" w:rsidRPr="00357E33" w:rsidRDefault="0079773D" w:rsidP="00E44D4F">
                        <w:pPr>
                          <w:rPr>
                            <w:sz w:val="18"/>
                          </w:rPr>
                        </w:pPr>
                        <w:r w:rsidRPr="00357E33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57E33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79773D" w:rsidRPr="00357E33" w:rsidRDefault="0079773D" w:rsidP="00E44D4F">
                        <w:pPr>
                          <w:rPr>
                            <w:sz w:val="18"/>
                          </w:rPr>
                        </w:pPr>
                        <w:r w:rsidRPr="00357E33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79773D" w:rsidRPr="00357E33" w:rsidRDefault="0079773D" w:rsidP="00E44D4F">
                        <w:pPr>
                          <w:rPr>
                            <w:sz w:val="18"/>
                          </w:rPr>
                        </w:pPr>
                        <w:r w:rsidRPr="00357E33">
                          <w:rPr>
                            <w:sz w:val="18"/>
                          </w:rPr>
                          <w:t>52.14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79773D" w:rsidRPr="00357E33" w:rsidRDefault="0079773D" w:rsidP="00E44D4F">
                        <w:pPr>
                          <w:rPr>
                            <w:sz w:val="18"/>
                          </w:rPr>
                        </w:pPr>
                        <w:r w:rsidRPr="00357E33">
                          <w:rPr>
                            <w:sz w:val="18"/>
                          </w:rPr>
                          <w:t>1196957</w:t>
                        </w:r>
                      </w:p>
                    </w:tc>
                  </w:tr>
                  <w:tr w:rsidR="0079773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79773D" w:rsidRPr="00357E33" w:rsidRDefault="0079773D" w:rsidP="00E44D4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79773D" w:rsidRDefault="0079773D" w:rsidP="00E44D4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79773D" w:rsidRDefault="0079773D" w:rsidP="00E44D4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79773D" w:rsidRDefault="0079773D" w:rsidP="00E44D4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79773D" w:rsidRDefault="0079773D" w:rsidP="00C7120A">
                  <w:pPr>
                    <w:rPr>
                      <w:sz w:val="18"/>
                    </w:rPr>
                  </w:pPr>
                </w:p>
                <w:p w:rsidR="0079773D" w:rsidRPr="00357E33" w:rsidRDefault="0079773D" w:rsidP="00C7120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63872;mso-wrap-style:tight;mso-position-horizontal-relative:page;mso-position-vertical-relative:page" stroked="f">
            <v:textbox inset="5.85pt,.7pt,5.85pt,.7pt">
              <w:txbxContent>
                <w:p w:rsidR="0079773D" w:rsidRDefault="0079773D" w:rsidP="00C7120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79773D" w:rsidRDefault="0079773D" w:rsidP="00C7120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79773D" w:rsidRDefault="0079773D" w:rsidP="00C7120A">
                  <w:pPr>
                    <w:rPr>
                      <w:sz w:val="18"/>
                    </w:rPr>
                  </w:pPr>
                </w:p>
                <w:p w:rsidR="0079773D" w:rsidRDefault="0079773D" w:rsidP="00C7120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79773D" w:rsidRDefault="0079773D" w:rsidP="00C7120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79773D" w:rsidRDefault="0079773D" w:rsidP="00C7120A">
                  <w:pPr>
                    <w:rPr>
                      <w:sz w:val="18"/>
                    </w:rPr>
                  </w:pPr>
                </w:p>
                <w:p w:rsidR="0079773D" w:rsidRDefault="0079773D" w:rsidP="00C7120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79773D" w:rsidRDefault="0079773D" w:rsidP="00C7120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79773D" w:rsidRDefault="0079773D" w:rsidP="00C7120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79773D" w:rsidRDefault="0079773D" w:rsidP="00C7120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79773D" w:rsidRDefault="0079773D" w:rsidP="00C7120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79773D" w:rsidRDefault="0079773D" w:rsidP="00C7120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79773D" w:rsidRDefault="0079773D" w:rsidP="00C7120A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79773D" w:rsidRDefault="0079773D" w:rsidP="00C7120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79773D" w:rsidRDefault="0079773D" w:rsidP="00C7120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79773D" w:rsidRDefault="0079773D" w:rsidP="00C7120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79773D" w:rsidRDefault="0079773D" w:rsidP="00C7120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79773D" w:rsidRDefault="0079773D" w:rsidP="00C7120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79773D" w:rsidRDefault="0079773D" w:rsidP="00C7120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79773D" w:rsidRDefault="0079773D" w:rsidP="00C7120A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79773D" w:rsidRPr="00357E3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79773D" w:rsidRPr="00357E33" w:rsidRDefault="0079773D" w:rsidP="00E44D4F">
                        <w:pPr>
                          <w:rPr>
                            <w:sz w:val="18"/>
                          </w:rPr>
                        </w:pPr>
                        <w:r w:rsidRPr="00357E33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79773D" w:rsidRPr="00357E33" w:rsidRDefault="0079773D" w:rsidP="00E44D4F">
                        <w:pPr>
                          <w:rPr>
                            <w:sz w:val="18"/>
                          </w:rPr>
                        </w:pPr>
                        <w:r w:rsidRPr="00357E33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79773D" w:rsidRPr="00357E33" w:rsidRDefault="0079773D" w:rsidP="00E44D4F">
                        <w:pPr>
                          <w:rPr>
                            <w:sz w:val="18"/>
                          </w:rPr>
                        </w:pPr>
                        <w:r w:rsidRPr="00357E33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79773D" w:rsidRPr="00357E33" w:rsidRDefault="0079773D" w:rsidP="00E44D4F">
                        <w:pPr>
                          <w:rPr>
                            <w:sz w:val="18"/>
                          </w:rPr>
                        </w:pPr>
                        <w:r w:rsidRPr="00357E33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79773D" w:rsidRPr="00357E33" w:rsidRDefault="0079773D" w:rsidP="00E44D4F">
                        <w:pPr>
                          <w:rPr>
                            <w:sz w:val="18"/>
                          </w:rPr>
                        </w:pPr>
                        <w:r w:rsidRPr="00357E33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79773D" w:rsidRPr="00357E33" w:rsidRDefault="0079773D" w:rsidP="00E44D4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9773D" w:rsidRPr="00357E3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9773D" w:rsidRPr="00357E33" w:rsidRDefault="0079773D" w:rsidP="00E44D4F">
                        <w:pPr>
                          <w:rPr>
                            <w:sz w:val="18"/>
                          </w:rPr>
                        </w:pPr>
                        <w:r w:rsidRPr="00357E33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9773D" w:rsidRPr="00357E33" w:rsidRDefault="0079773D" w:rsidP="00E44D4F">
                        <w:pPr>
                          <w:rPr>
                            <w:sz w:val="18"/>
                          </w:rPr>
                        </w:pPr>
                        <w:r w:rsidRPr="00357E33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9773D" w:rsidRPr="00357E33" w:rsidRDefault="0079773D" w:rsidP="00E44D4F">
                        <w:pPr>
                          <w:rPr>
                            <w:sz w:val="18"/>
                          </w:rPr>
                        </w:pPr>
                        <w:r w:rsidRPr="00357E33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57E33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9773D" w:rsidRPr="00357E33" w:rsidRDefault="0079773D" w:rsidP="00E44D4F">
                        <w:pPr>
                          <w:rPr>
                            <w:sz w:val="18"/>
                          </w:rPr>
                        </w:pPr>
                        <w:r w:rsidRPr="00357E33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57E33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9773D" w:rsidRPr="00357E33" w:rsidRDefault="0079773D" w:rsidP="00E44D4F">
                        <w:pPr>
                          <w:rPr>
                            <w:sz w:val="18"/>
                          </w:rPr>
                        </w:pPr>
                        <w:r w:rsidRPr="00357E33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9773D" w:rsidRPr="00357E33" w:rsidRDefault="0079773D" w:rsidP="00E44D4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9773D" w:rsidRPr="00357E3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9773D" w:rsidRPr="00357E33" w:rsidRDefault="0079773D" w:rsidP="00E44D4F">
                        <w:pPr>
                          <w:rPr>
                            <w:sz w:val="18"/>
                          </w:rPr>
                        </w:pPr>
                        <w:r w:rsidRPr="00357E33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9773D" w:rsidRPr="00357E33" w:rsidRDefault="0079773D" w:rsidP="00E44D4F">
                        <w:pPr>
                          <w:rPr>
                            <w:sz w:val="18"/>
                          </w:rPr>
                        </w:pPr>
                        <w:r w:rsidRPr="00357E33">
                          <w:rPr>
                            <w:sz w:val="18"/>
                          </w:rPr>
                          <w:t>-1.35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9773D" w:rsidRPr="00357E33" w:rsidRDefault="0079773D" w:rsidP="00E44D4F">
                        <w:pPr>
                          <w:rPr>
                            <w:sz w:val="18"/>
                          </w:rPr>
                        </w:pPr>
                        <w:r w:rsidRPr="00357E33">
                          <w:rPr>
                            <w:sz w:val="18"/>
                          </w:rPr>
                          <w:t>-1.10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9773D" w:rsidRPr="00357E33" w:rsidRDefault="0079773D" w:rsidP="00E44D4F">
                        <w:pPr>
                          <w:rPr>
                            <w:sz w:val="18"/>
                          </w:rPr>
                        </w:pPr>
                        <w:r w:rsidRPr="00357E33">
                          <w:rPr>
                            <w:sz w:val="18"/>
                          </w:rPr>
                          <w:t>-1.82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9773D" w:rsidRPr="00357E33" w:rsidRDefault="0079773D" w:rsidP="00E44D4F">
                        <w:pPr>
                          <w:rPr>
                            <w:sz w:val="18"/>
                          </w:rPr>
                        </w:pPr>
                        <w:r w:rsidRPr="00357E33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9773D" w:rsidRPr="00357E33" w:rsidRDefault="0079773D" w:rsidP="00E44D4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9773D" w:rsidRPr="00357E3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9773D" w:rsidRPr="00357E33" w:rsidRDefault="0079773D" w:rsidP="00E44D4F">
                        <w:pPr>
                          <w:rPr>
                            <w:sz w:val="18"/>
                          </w:rPr>
                        </w:pPr>
                        <w:r w:rsidRPr="00357E33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9773D" w:rsidRPr="00357E33" w:rsidRDefault="0079773D" w:rsidP="00E44D4F">
                        <w:pPr>
                          <w:rPr>
                            <w:sz w:val="18"/>
                          </w:rPr>
                        </w:pPr>
                        <w:r w:rsidRPr="00357E33">
                          <w:rPr>
                            <w:sz w:val="18"/>
                          </w:rPr>
                          <w:t>-11.88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9773D" w:rsidRPr="00357E33" w:rsidRDefault="0079773D" w:rsidP="00E44D4F">
                        <w:pPr>
                          <w:rPr>
                            <w:sz w:val="18"/>
                          </w:rPr>
                        </w:pPr>
                        <w:r w:rsidRPr="00357E33">
                          <w:rPr>
                            <w:sz w:val="18"/>
                          </w:rPr>
                          <w:t>-9.15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9773D" w:rsidRPr="00357E33" w:rsidRDefault="0079773D" w:rsidP="00E44D4F">
                        <w:pPr>
                          <w:rPr>
                            <w:sz w:val="18"/>
                          </w:rPr>
                        </w:pPr>
                        <w:r w:rsidRPr="00357E33">
                          <w:rPr>
                            <w:sz w:val="18"/>
                          </w:rPr>
                          <w:t>-19.70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9773D" w:rsidRPr="00357E33" w:rsidRDefault="0079773D" w:rsidP="00E44D4F">
                        <w:pPr>
                          <w:rPr>
                            <w:sz w:val="18"/>
                          </w:rPr>
                        </w:pPr>
                        <w:r w:rsidRPr="00357E33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9773D" w:rsidRPr="00357E33" w:rsidRDefault="0079773D" w:rsidP="00E44D4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9773D" w:rsidRPr="00357E3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9773D" w:rsidRPr="00357E33" w:rsidRDefault="0079773D" w:rsidP="00E44D4F">
                        <w:pPr>
                          <w:rPr>
                            <w:sz w:val="18"/>
                          </w:rPr>
                        </w:pPr>
                        <w:r w:rsidRPr="00357E33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9773D" w:rsidRPr="00357E33" w:rsidRDefault="0079773D" w:rsidP="00E44D4F">
                        <w:pPr>
                          <w:rPr>
                            <w:sz w:val="18"/>
                          </w:rPr>
                        </w:pPr>
                        <w:r w:rsidRPr="00357E33">
                          <w:rPr>
                            <w:sz w:val="18"/>
                          </w:rPr>
                          <w:t>-2.29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9773D" w:rsidRPr="00357E33" w:rsidRDefault="0079773D" w:rsidP="00E44D4F">
                        <w:pPr>
                          <w:rPr>
                            <w:sz w:val="18"/>
                          </w:rPr>
                        </w:pPr>
                        <w:r w:rsidRPr="00357E33">
                          <w:rPr>
                            <w:sz w:val="18"/>
                          </w:rPr>
                          <w:t>-1.59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9773D" w:rsidRPr="00357E33" w:rsidRDefault="0079773D" w:rsidP="00E44D4F">
                        <w:pPr>
                          <w:rPr>
                            <w:sz w:val="18"/>
                          </w:rPr>
                        </w:pPr>
                        <w:r w:rsidRPr="00357E33">
                          <w:rPr>
                            <w:sz w:val="18"/>
                          </w:rPr>
                          <w:t>-4.33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9773D" w:rsidRPr="00357E33" w:rsidRDefault="0079773D" w:rsidP="00E44D4F">
                        <w:pPr>
                          <w:rPr>
                            <w:sz w:val="18"/>
                          </w:rPr>
                        </w:pPr>
                        <w:r w:rsidRPr="00357E33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9773D" w:rsidRPr="00357E33" w:rsidRDefault="0079773D" w:rsidP="00E44D4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9773D" w:rsidRPr="00357E3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9773D" w:rsidRPr="00357E33" w:rsidRDefault="0079773D" w:rsidP="00E44D4F">
                        <w:pPr>
                          <w:rPr>
                            <w:sz w:val="18"/>
                          </w:rPr>
                        </w:pPr>
                        <w:r w:rsidRPr="00357E33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9773D" w:rsidRPr="00357E33" w:rsidRDefault="0079773D" w:rsidP="00E44D4F">
                        <w:pPr>
                          <w:rPr>
                            <w:sz w:val="18"/>
                          </w:rPr>
                        </w:pPr>
                        <w:r w:rsidRPr="00357E33">
                          <w:rPr>
                            <w:sz w:val="18"/>
                          </w:rPr>
                          <w:t>-51.10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9773D" w:rsidRPr="00357E33" w:rsidRDefault="0079773D" w:rsidP="00E44D4F">
                        <w:pPr>
                          <w:rPr>
                            <w:sz w:val="18"/>
                          </w:rPr>
                        </w:pPr>
                        <w:r w:rsidRPr="00357E33">
                          <w:rPr>
                            <w:sz w:val="18"/>
                          </w:rPr>
                          <w:t>-34.08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9773D" w:rsidRPr="00357E33" w:rsidRDefault="0079773D" w:rsidP="00E44D4F">
                        <w:pPr>
                          <w:rPr>
                            <w:sz w:val="18"/>
                          </w:rPr>
                        </w:pPr>
                        <w:r w:rsidRPr="00357E33">
                          <w:rPr>
                            <w:sz w:val="18"/>
                          </w:rPr>
                          <w:t>-109.33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9773D" w:rsidRPr="00357E33" w:rsidRDefault="0079773D" w:rsidP="00E44D4F">
                        <w:pPr>
                          <w:rPr>
                            <w:sz w:val="18"/>
                          </w:rPr>
                        </w:pPr>
                        <w:r w:rsidRPr="00357E33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9773D" w:rsidRPr="00357E33" w:rsidRDefault="0079773D" w:rsidP="00E44D4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9773D" w:rsidRPr="00357E3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9773D" w:rsidRPr="00357E33" w:rsidRDefault="0079773D" w:rsidP="00E44D4F">
                        <w:pPr>
                          <w:rPr>
                            <w:sz w:val="18"/>
                          </w:rPr>
                        </w:pPr>
                        <w:r w:rsidRPr="00357E33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9773D" w:rsidRPr="00357E33" w:rsidRDefault="0079773D" w:rsidP="00E44D4F">
                        <w:pPr>
                          <w:rPr>
                            <w:sz w:val="18"/>
                          </w:rPr>
                        </w:pPr>
                        <w:r w:rsidRPr="00357E33">
                          <w:rPr>
                            <w:sz w:val="18"/>
                          </w:rPr>
                          <w:t>62.89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9773D" w:rsidRPr="00357E33" w:rsidRDefault="0079773D" w:rsidP="00E44D4F">
                        <w:pPr>
                          <w:rPr>
                            <w:sz w:val="18"/>
                          </w:rPr>
                        </w:pPr>
                        <w:r w:rsidRPr="00357E33">
                          <w:rPr>
                            <w:sz w:val="18"/>
                          </w:rPr>
                          <w:t>38.03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9773D" w:rsidRPr="00357E33" w:rsidRDefault="0079773D" w:rsidP="00E44D4F">
                        <w:pPr>
                          <w:rPr>
                            <w:sz w:val="18"/>
                          </w:rPr>
                        </w:pPr>
                        <w:r w:rsidRPr="00357E33">
                          <w:rPr>
                            <w:sz w:val="18"/>
                          </w:rPr>
                          <w:t>144.09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9773D" w:rsidRPr="00357E33" w:rsidRDefault="0079773D" w:rsidP="00E44D4F">
                        <w:pPr>
                          <w:rPr>
                            <w:sz w:val="18"/>
                          </w:rPr>
                        </w:pPr>
                        <w:r w:rsidRPr="00357E33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9773D" w:rsidRPr="00357E33" w:rsidRDefault="0079773D" w:rsidP="00E44D4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9773D" w:rsidRPr="00357E3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9773D" w:rsidRPr="00357E33" w:rsidRDefault="0079773D" w:rsidP="00E44D4F">
                        <w:pPr>
                          <w:rPr>
                            <w:sz w:val="18"/>
                          </w:rPr>
                        </w:pPr>
                        <w:r w:rsidRPr="00357E33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9773D" w:rsidRPr="00357E33" w:rsidRDefault="0079773D" w:rsidP="00E44D4F">
                        <w:pPr>
                          <w:rPr>
                            <w:sz w:val="18"/>
                          </w:rPr>
                        </w:pPr>
                        <w:r w:rsidRPr="00357E33">
                          <w:rPr>
                            <w:sz w:val="18"/>
                          </w:rPr>
                          <w:t>51.50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9773D" w:rsidRPr="00357E33" w:rsidRDefault="0079773D" w:rsidP="00E44D4F">
                        <w:pPr>
                          <w:rPr>
                            <w:sz w:val="18"/>
                          </w:rPr>
                        </w:pPr>
                        <w:r w:rsidRPr="00357E33">
                          <w:rPr>
                            <w:sz w:val="18"/>
                          </w:rPr>
                          <w:t>30.09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9773D" w:rsidRPr="00357E33" w:rsidRDefault="0079773D" w:rsidP="00E44D4F">
                        <w:pPr>
                          <w:rPr>
                            <w:sz w:val="18"/>
                          </w:rPr>
                        </w:pPr>
                        <w:r w:rsidRPr="00357E33">
                          <w:rPr>
                            <w:sz w:val="18"/>
                          </w:rPr>
                          <w:t>128.59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9773D" w:rsidRPr="00357E33" w:rsidRDefault="0079773D" w:rsidP="00E44D4F">
                        <w:pPr>
                          <w:rPr>
                            <w:sz w:val="18"/>
                          </w:rPr>
                        </w:pPr>
                        <w:r w:rsidRPr="00357E33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9773D" w:rsidRPr="00357E33" w:rsidRDefault="0079773D" w:rsidP="00E44D4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9773D" w:rsidRPr="00357E3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9773D" w:rsidRPr="00357E33" w:rsidRDefault="0079773D" w:rsidP="00E44D4F">
                        <w:pPr>
                          <w:rPr>
                            <w:sz w:val="18"/>
                          </w:rPr>
                        </w:pPr>
                        <w:r w:rsidRPr="00357E33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9773D" w:rsidRPr="00357E33" w:rsidRDefault="0079773D" w:rsidP="00E44D4F">
                        <w:pPr>
                          <w:rPr>
                            <w:sz w:val="18"/>
                          </w:rPr>
                        </w:pPr>
                        <w:r w:rsidRPr="00357E33">
                          <w:rPr>
                            <w:sz w:val="18"/>
                          </w:rPr>
                          <w:t>0.56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9773D" w:rsidRPr="00357E33" w:rsidRDefault="0079773D" w:rsidP="00E44D4F">
                        <w:pPr>
                          <w:rPr>
                            <w:sz w:val="18"/>
                          </w:rPr>
                        </w:pPr>
                        <w:r w:rsidRPr="00357E33">
                          <w:rPr>
                            <w:sz w:val="18"/>
                          </w:rPr>
                          <w:t>0.27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9773D" w:rsidRPr="00357E33" w:rsidRDefault="0079773D" w:rsidP="00E44D4F">
                        <w:pPr>
                          <w:rPr>
                            <w:sz w:val="18"/>
                          </w:rPr>
                        </w:pPr>
                        <w:r w:rsidRPr="00357E33">
                          <w:rPr>
                            <w:sz w:val="18"/>
                          </w:rPr>
                          <w:t>0.67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9773D" w:rsidRPr="00357E33" w:rsidRDefault="0079773D" w:rsidP="00E44D4F">
                        <w:pPr>
                          <w:rPr>
                            <w:sz w:val="18"/>
                          </w:rPr>
                        </w:pPr>
                        <w:r w:rsidRPr="00357E33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9773D" w:rsidRPr="00357E33" w:rsidRDefault="0079773D" w:rsidP="00E44D4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9773D" w:rsidRPr="00357E3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9773D" w:rsidRPr="00357E33" w:rsidRDefault="0079773D" w:rsidP="00E44D4F">
                        <w:pPr>
                          <w:rPr>
                            <w:sz w:val="18"/>
                          </w:rPr>
                        </w:pPr>
                        <w:r w:rsidRPr="00357E33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9773D" w:rsidRPr="00357E33" w:rsidRDefault="0079773D" w:rsidP="00E44D4F">
                        <w:pPr>
                          <w:rPr>
                            <w:sz w:val="18"/>
                          </w:rPr>
                        </w:pPr>
                        <w:r w:rsidRPr="00357E33">
                          <w:rPr>
                            <w:sz w:val="18"/>
                          </w:rPr>
                          <w:t>-37.66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9773D" w:rsidRPr="00357E33" w:rsidRDefault="0079773D" w:rsidP="00E44D4F">
                        <w:pPr>
                          <w:rPr>
                            <w:sz w:val="18"/>
                          </w:rPr>
                        </w:pPr>
                        <w:r w:rsidRPr="00357E33">
                          <w:rPr>
                            <w:sz w:val="18"/>
                          </w:rPr>
                          <w:t>-17.60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9773D" w:rsidRPr="00357E33" w:rsidRDefault="0079773D" w:rsidP="00E44D4F">
                        <w:pPr>
                          <w:rPr>
                            <w:sz w:val="18"/>
                          </w:rPr>
                        </w:pPr>
                        <w:r w:rsidRPr="00357E33">
                          <w:rPr>
                            <w:sz w:val="18"/>
                          </w:rPr>
                          <w:t>-52.70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9773D" w:rsidRPr="00357E33" w:rsidRDefault="0079773D" w:rsidP="00E44D4F">
                        <w:pPr>
                          <w:rPr>
                            <w:sz w:val="18"/>
                          </w:rPr>
                        </w:pPr>
                        <w:r w:rsidRPr="00357E33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9773D" w:rsidRPr="00357E33" w:rsidRDefault="0079773D" w:rsidP="00E44D4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9773D" w:rsidRPr="00357E3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9773D" w:rsidRPr="00357E33" w:rsidRDefault="0079773D" w:rsidP="00E44D4F">
                        <w:pPr>
                          <w:rPr>
                            <w:sz w:val="18"/>
                          </w:rPr>
                        </w:pPr>
                        <w:r w:rsidRPr="00357E33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9773D" w:rsidRPr="00357E33" w:rsidRDefault="0079773D" w:rsidP="00E44D4F">
                        <w:pPr>
                          <w:rPr>
                            <w:sz w:val="18"/>
                          </w:rPr>
                        </w:pPr>
                        <w:r w:rsidRPr="00357E33">
                          <w:rPr>
                            <w:sz w:val="18"/>
                          </w:rPr>
                          <w:t>2.27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9773D" w:rsidRPr="00357E33" w:rsidRDefault="0079773D" w:rsidP="00E44D4F">
                        <w:pPr>
                          <w:rPr>
                            <w:sz w:val="18"/>
                          </w:rPr>
                        </w:pPr>
                        <w:r w:rsidRPr="00357E33">
                          <w:rPr>
                            <w:sz w:val="18"/>
                          </w:rPr>
                          <w:t>0.82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9773D" w:rsidRPr="00357E33" w:rsidRDefault="0079773D" w:rsidP="00E44D4F">
                        <w:pPr>
                          <w:rPr>
                            <w:sz w:val="18"/>
                          </w:rPr>
                        </w:pPr>
                        <w:r w:rsidRPr="00357E33">
                          <w:rPr>
                            <w:sz w:val="18"/>
                          </w:rPr>
                          <w:t>3.32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9773D" w:rsidRPr="00357E33" w:rsidRDefault="0079773D" w:rsidP="00E44D4F">
                        <w:pPr>
                          <w:rPr>
                            <w:sz w:val="18"/>
                          </w:rPr>
                        </w:pPr>
                        <w:r w:rsidRPr="00357E33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9773D" w:rsidRPr="00357E33" w:rsidRDefault="0079773D" w:rsidP="00E44D4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9773D" w:rsidRPr="00357E3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9773D" w:rsidRPr="00357E33" w:rsidRDefault="0079773D" w:rsidP="00E44D4F">
                        <w:pPr>
                          <w:rPr>
                            <w:sz w:val="18"/>
                          </w:rPr>
                        </w:pPr>
                        <w:r w:rsidRPr="00357E33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9773D" w:rsidRPr="00357E33" w:rsidRDefault="0079773D" w:rsidP="00E44D4F">
                        <w:pPr>
                          <w:rPr>
                            <w:sz w:val="18"/>
                          </w:rPr>
                        </w:pPr>
                        <w:r w:rsidRPr="00357E33">
                          <w:rPr>
                            <w:sz w:val="18"/>
                          </w:rPr>
                          <w:t>4.27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9773D" w:rsidRPr="00357E33" w:rsidRDefault="0079773D" w:rsidP="00E44D4F">
                        <w:pPr>
                          <w:rPr>
                            <w:sz w:val="18"/>
                          </w:rPr>
                        </w:pPr>
                        <w:r w:rsidRPr="00357E33">
                          <w:rPr>
                            <w:sz w:val="18"/>
                          </w:rPr>
                          <w:t>1.46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9773D" w:rsidRPr="00357E33" w:rsidRDefault="0079773D" w:rsidP="00E44D4F">
                        <w:pPr>
                          <w:rPr>
                            <w:sz w:val="18"/>
                          </w:rPr>
                        </w:pPr>
                        <w:r w:rsidRPr="00357E33">
                          <w:rPr>
                            <w:sz w:val="18"/>
                          </w:rPr>
                          <w:t>5.51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9773D" w:rsidRPr="00357E33" w:rsidRDefault="0079773D" w:rsidP="00E44D4F">
                        <w:pPr>
                          <w:rPr>
                            <w:sz w:val="18"/>
                          </w:rPr>
                        </w:pPr>
                        <w:r w:rsidRPr="00357E33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9773D" w:rsidRPr="00357E33" w:rsidRDefault="0079773D" w:rsidP="00E44D4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9773D" w:rsidRPr="00357E3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9773D" w:rsidRPr="00357E33" w:rsidRDefault="0079773D" w:rsidP="00E44D4F">
                        <w:pPr>
                          <w:rPr>
                            <w:sz w:val="18"/>
                          </w:rPr>
                        </w:pPr>
                        <w:r w:rsidRPr="00357E33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9773D" w:rsidRPr="00357E33" w:rsidRDefault="0079773D" w:rsidP="00E44D4F">
                        <w:pPr>
                          <w:rPr>
                            <w:sz w:val="18"/>
                          </w:rPr>
                        </w:pPr>
                        <w:r w:rsidRPr="00357E33">
                          <w:rPr>
                            <w:sz w:val="18"/>
                          </w:rPr>
                          <w:t>-10.64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9773D" w:rsidRPr="00357E33" w:rsidRDefault="0079773D" w:rsidP="00E44D4F">
                        <w:pPr>
                          <w:rPr>
                            <w:sz w:val="18"/>
                          </w:rPr>
                        </w:pPr>
                        <w:r w:rsidRPr="00357E33">
                          <w:rPr>
                            <w:sz w:val="18"/>
                          </w:rPr>
                          <w:t>-3.57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9773D" w:rsidRPr="00357E33" w:rsidRDefault="0079773D" w:rsidP="00E44D4F">
                        <w:pPr>
                          <w:rPr>
                            <w:sz w:val="18"/>
                          </w:rPr>
                        </w:pPr>
                        <w:r w:rsidRPr="00357E33">
                          <w:rPr>
                            <w:sz w:val="18"/>
                          </w:rPr>
                          <w:t>-13.68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9773D" w:rsidRPr="00357E33" w:rsidRDefault="0079773D" w:rsidP="00E44D4F">
                        <w:pPr>
                          <w:rPr>
                            <w:sz w:val="18"/>
                          </w:rPr>
                        </w:pPr>
                        <w:r w:rsidRPr="00357E33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9773D" w:rsidRPr="00357E33" w:rsidRDefault="0079773D" w:rsidP="00E44D4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9773D" w:rsidRPr="00357E3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9773D" w:rsidRPr="00357E33" w:rsidRDefault="0079773D" w:rsidP="00E44D4F">
                        <w:pPr>
                          <w:rPr>
                            <w:sz w:val="18"/>
                          </w:rPr>
                        </w:pPr>
                        <w:r w:rsidRPr="00357E33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9773D" w:rsidRPr="00357E33" w:rsidRDefault="0079773D" w:rsidP="00E44D4F">
                        <w:pPr>
                          <w:rPr>
                            <w:sz w:val="18"/>
                          </w:rPr>
                        </w:pPr>
                        <w:r w:rsidRPr="00357E33">
                          <w:rPr>
                            <w:sz w:val="18"/>
                          </w:rPr>
                          <w:t>15.22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9773D" w:rsidRPr="00357E33" w:rsidRDefault="0079773D" w:rsidP="00E44D4F">
                        <w:pPr>
                          <w:rPr>
                            <w:sz w:val="18"/>
                          </w:rPr>
                        </w:pPr>
                        <w:r w:rsidRPr="00357E33">
                          <w:rPr>
                            <w:sz w:val="18"/>
                          </w:rPr>
                          <w:t>4.86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9773D" w:rsidRPr="00357E33" w:rsidRDefault="0079773D" w:rsidP="00E44D4F">
                        <w:pPr>
                          <w:rPr>
                            <w:sz w:val="18"/>
                          </w:rPr>
                        </w:pPr>
                        <w:r w:rsidRPr="00357E33">
                          <w:rPr>
                            <w:sz w:val="18"/>
                          </w:rPr>
                          <w:t>19.37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9773D" w:rsidRPr="00357E33" w:rsidRDefault="0079773D" w:rsidP="00E44D4F">
                        <w:pPr>
                          <w:rPr>
                            <w:sz w:val="18"/>
                          </w:rPr>
                        </w:pPr>
                        <w:r w:rsidRPr="00357E33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9773D" w:rsidRPr="00357E33" w:rsidRDefault="0079773D" w:rsidP="00E44D4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9773D" w:rsidRPr="00357E3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9773D" w:rsidRPr="00357E33" w:rsidRDefault="0079773D" w:rsidP="00E44D4F">
                        <w:pPr>
                          <w:rPr>
                            <w:sz w:val="18"/>
                          </w:rPr>
                        </w:pPr>
                        <w:r w:rsidRPr="00357E33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9773D" w:rsidRPr="00357E33" w:rsidRDefault="0079773D" w:rsidP="00E44D4F">
                        <w:pPr>
                          <w:rPr>
                            <w:sz w:val="18"/>
                          </w:rPr>
                        </w:pPr>
                        <w:r w:rsidRPr="00357E33">
                          <w:rPr>
                            <w:sz w:val="18"/>
                          </w:rPr>
                          <w:t>78.22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9773D" w:rsidRPr="00357E33" w:rsidRDefault="0079773D" w:rsidP="00E44D4F">
                        <w:pPr>
                          <w:rPr>
                            <w:sz w:val="18"/>
                          </w:rPr>
                        </w:pPr>
                        <w:r w:rsidRPr="00357E33">
                          <w:rPr>
                            <w:sz w:val="18"/>
                          </w:rPr>
                          <w:t>91.58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9773D" w:rsidRPr="00357E33" w:rsidRDefault="0079773D" w:rsidP="00E44D4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79773D" w:rsidRPr="00357E33" w:rsidRDefault="0079773D" w:rsidP="00E44D4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79773D" w:rsidRPr="00357E33" w:rsidRDefault="0079773D" w:rsidP="00E44D4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9773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79773D" w:rsidRPr="00357E33" w:rsidRDefault="0079773D" w:rsidP="00E44D4F">
                        <w:pPr>
                          <w:rPr>
                            <w:sz w:val="18"/>
                          </w:rPr>
                        </w:pPr>
                        <w:r w:rsidRPr="00357E33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79773D" w:rsidRDefault="0079773D" w:rsidP="00E44D4F">
                        <w:pPr>
                          <w:rPr>
                            <w:sz w:val="18"/>
                          </w:rPr>
                        </w:pPr>
                        <w:r w:rsidRPr="00357E33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79773D" w:rsidRDefault="0079773D" w:rsidP="00E44D4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79773D" w:rsidRDefault="0079773D" w:rsidP="00E44D4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79773D" w:rsidRDefault="0079773D" w:rsidP="00E44D4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79773D" w:rsidRDefault="0079773D" w:rsidP="00E44D4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79773D" w:rsidRDefault="0079773D" w:rsidP="00C7120A">
                  <w:pPr>
                    <w:rPr>
                      <w:sz w:val="18"/>
                    </w:rPr>
                  </w:pPr>
                </w:p>
                <w:p w:rsidR="0079773D" w:rsidRPr="00357E33" w:rsidRDefault="0079773D" w:rsidP="00C7120A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4" o:spid="_x0000_s1038" type="#_x0000_t75" alt="IncaTemp23" style="position:absolute;left:0;text-align:left;margin-left:309.55pt;margin-top:235.7pt;width:226.2pt;height:151.5pt;z-index:251662848;visibility:visible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61824;mso-position-horizontal-relative:page;mso-position-vertical-relative:page">
            <v:textbox inset="5.85pt,.7pt,5.85pt,.7pt">
              <w:txbxContent>
                <w:p w:rsidR="0079773D" w:rsidRDefault="0079773D" w:rsidP="00C7120A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79773D" w:rsidRDefault="0079773D" w:rsidP="00C7120A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79773D" w:rsidRPr="00357E33" w:rsidRDefault="0079773D" w:rsidP="00C7120A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5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12" o:spid="_x0000_s1040" type="#_x0000_t75" alt="IncaTemp22" style="position:absolute;left:0;text-align:left;margin-left:309.55pt;margin-top:16.8pt;width:226.2pt;height:210.45pt;z-index:251660800;visibility:visible;mso-position-horizontal-relative:page;mso-position-vertical-relative:page">
            <v:imagedata r:id="rId11" o:title=""/>
            <w10:wrap anchorx="page" anchory="page"/>
          </v:shape>
        </w:pict>
      </w:r>
    </w:p>
    <w:p w:rsidR="0079773D" w:rsidRDefault="0079773D"/>
    <w:sectPr w:rsidR="0079773D" w:rsidSect="00F9650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773D" w:rsidRDefault="0079773D">
      <w:r>
        <w:separator/>
      </w:r>
    </w:p>
  </w:endnote>
  <w:endnote w:type="continuationSeparator" w:id="0">
    <w:p w:rsidR="0079773D" w:rsidRDefault="007977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773D" w:rsidRDefault="0079773D">
      <w:r>
        <w:separator/>
      </w:r>
    </w:p>
  </w:footnote>
  <w:footnote w:type="continuationSeparator" w:id="0">
    <w:p w:rsidR="0079773D" w:rsidRDefault="0079773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bordersDoNotSurroundHeader/>
  <w:bordersDoNotSurroundFooter/>
  <w:doNotTrackMoves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7120A"/>
    <w:rsid w:val="00010AF6"/>
    <w:rsid w:val="00020AAB"/>
    <w:rsid w:val="00032F63"/>
    <w:rsid w:val="00040DC7"/>
    <w:rsid w:val="0004236C"/>
    <w:rsid w:val="0005498B"/>
    <w:rsid w:val="00065FD2"/>
    <w:rsid w:val="000716E2"/>
    <w:rsid w:val="00096FAF"/>
    <w:rsid w:val="000A049F"/>
    <w:rsid w:val="000A3989"/>
    <w:rsid w:val="000A6467"/>
    <w:rsid w:val="000E0985"/>
    <w:rsid w:val="000E746F"/>
    <w:rsid w:val="000F43B4"/>
    <w:rsid w:val="001026B9"/>
    <w:rsid w:val="00104511"/>
    <w:rsid w:val="0011644A"/>
    <w:rsid w:val="00121534"/>
    <w:rsid w:val="001250F7"/>
    <w:rsid w:val="00127E62"/>
    <w:rsid w:val="0013068B"/>
    <w:rsid w:val="0013084A"/>
    <w:rsid w:val="00135706"/>
    <w:rsid w:val="00161820"/>
    <w:rsid w:val="001704A4"/>
    <w:rsid w:val="00182FDF"/>
    <w:rsid w:val="00184B9C"/>
    <w:rsid w:val="001A1331"/>
    <w:rsid w:val="001C530F"/>
    <w:rsid w:val="001D5B40"/>
    <w:rsid w:val="001E5D3F"/>
    <w:rsid w:val="001F2534"/>
    <w:rsid w:val="001F7E9E"/>
    <w:rsid w:val="00210838"/>
    <w:rsid w:val="00212BEE"/>
    <w:rsid w:val="00235CC1"/>
    <w:rsid w:val="00240253"/>
    <w:rsid w:val="002462D9"/>
    <w:rsid w:val="00260A16"/>
    <w:rsid w:val="00274CA2"/>
    <w:rsid w:val="00280F22"/>
    <w:rsid w:val="002A4934"/>
    <w:rsid w:val="002C0FEF"/>
    <w:rsid w:val="002D3B96"/>
    <w:rsid w:val="002E489C"/>
    <w:rsid w:val="002F5FD1"/>
    <w:rsid w:val="002F62E1"/>
    <w:rsid w:val="00300AC5"/>
    <w:rsid w:val="00337608"/>
    <w:rsid w:val="00344E57"/>
    <w:rsid w:val="003456A7"/>
    <w:rsid w:val="00357E33"/>
    <w:rsid w:val="003816C1"/>
    <w:rsid w:val="0039679A"/>
    <w:rsid w:val="003A41C4"/>
    <w:rsid w:val="003C0DAB"/>
    <w:rsid w:val="003C2361"/>
    <w:rsid w:val="003D0329"/>
    <w:rsid w:val="003D23AF"/>
    <w:rsid w:val="003D2493"/>
    <w:rsid w:val="003D5B0B"/>
    <w:rsid w:val="003E6C75"/>
    <w:rsid w:val="003F1E27"/>
    <w:rsid w:val="004017DE"/>
    <w:rsid w:val="00420B22"/>
    <w:rsid w:val="0043201A"/>
    <w:rsid w:val="004A1C85"/>
    <w:rsid w:val="004B0F51"/>
    <w:rsid w:val="004B2F16"/>
    <w:rsid w:val="004C780E"/>
    <w:rsid w:val="004F00AD"/>
    <w:rsid w:val="004F17D0"/>
    <w:rsid w:val="00502910"/>
    <w:rsid w:val="00513152"/>
    <w:rsid w:val="00516BE1"/>
    <w:rsid w:val="00573FEC"/>
    <w:rsid w:val="0057670B"/>
    <w:rsid w:val="00593194"/>
    <w:rsid w:val="005A1757"/>
    <w:rsid w:val="005C248A"/>
    <w:rsid w:val="005E234A"/>
    <w:rsid w:val="00600F25"/>
    <w:rsid w:val="00601A4F"/>
    <w:rsid w:val="0062361D"/>
    <w:rsid w:val="00630F61"/>
    <w:rsid w:val="00640080"/>
    <w:rsid w:val="00641EB6"/>
    <w:rsid w:val="006432FD"/>
    <w:rsid w:val="00653CAE"/>
    <w:rsid w:val="0066303E"/>
    <w:rsid w:val="0067061E"/>
    <w:rsid w:val="006874F6"/>
    <w:rsid w:val="00691473"/>
    <w:rsid w:val="00694A83"/>
    <w:rsid w:val="006A77F2"/>
    <w:rsid w:val="006D05EF"/>
    <w:rsid w:val="006D6AF8"/>
    <w:rsid w:val="006E1F3B"/>
    <w:rsid w:val="006E3AFB"/>
    <w:rsid w:val="006E7510"/>
    <w:rsid w:val="006F67A8"/>
    <w:rsid w:val="006F7616"/>
    <w:rsid w:val="006F7F8D"/>
    <w:rsid w:val="00703F0D"/>
    <w:rsid w:val="00713FA1"/>
    <w:rsid w:val="00720668"/>
    <w:rsid w:val="007445D6"/>
    <w:rsid w:val="00752386"/>
    <w:rsid w:val="007571D6"/>
    <w:rsid w:val="00757A16"/>
    <w:rsid w:val="00761AC1"/>
    <w:rsid w:val="00772184"/>
    <w:rsid w:val="00787695"/>
    <w:rsid w:val="007938B2"/>
    <w:rsid w:val="00795DDF"/>
    <w:rsid w:val="0079773D"/>
    <w:rsid w:val="007A0210"/>
    <w:rsid w:val="007A2178"/>
    <w:rsid w:val="007A5297"/>
    <w:rsid w:val="007D06BC"/>
    <w:rsid w:val="007D4C04"/>
    <w:rsid w:val="007F5598"/>
    <w:rsid w:val="008153D9"/>
    <w:rsid w:val="00844357"/>
    <w:rsid w:val="0086217F"/>
    <w:rsid w:val="00867595"/>
    <w:rsid w:val="0087288B"/>
    <w:rsid w:val="0087358D"/>
    <w:rsid w:val="008813A7"/>
    <w:rsid w:val="008A220D"/>
    <w:rsid w:val="008B2A31"/>
    <w:rsid w:val="008C50DC"/>
    <w:rsid w:val="008E3921"/>
    <w:rsid w:val="008E4536"/>
    <w:rsid w:val="008E733E"/>
    <w:rsid w:val="00912EE6"/>
    <w:rsid w:val="00916C95"/>
    <w:rsid w:val="00920CBE"/>
    <w:rsid w:val="00931560"/>
    <w:rsid w:val="009347B2"/>
    <w:rsid w:val="009526AC"/>
    <w:rsid w:val="00960273"/>
    <w:rsid w:val="0097073B"/>
    <w:rsid w:val="009724AB"/>
    <w:rsid w:val="00980900"/>
    <w:rsid w:val="00984C11"/>
    <w:rsid w:val="00986908"/>
    <w:rsid w:val="00996104"/>
    <w:rsid w:val="009A1541"/>
    <w:rsid w:val="009E5B53"/>
    <w:rsid w:val="009F04D2"/>
    <w:rsid w:val="009F4F08"/>
    <w:rsid w:val="00A04ED0"/>
    <w:rsid w:val="00A0724B"/>
    <w:rsid w:val="00A07D9C"/>
    <w:rsid w:val="00A14222"/>
    <w:rsid w:val="00A15217"/>
    <w:rsid w:val="00A15B38"/>
    <w:rsid w:val="00A35C6D"/>
    <w:rsid w:val="00A5251A"/>
    <w:rsid w:val="00A533B5"/>
    <w:rsid w:val="00A540F3"/>
    <w:rsid w:val="00A56AF9"/>
    <w:rsid w:val="00A818D2"/>
    <w:rsid w:val="00A8582E"/>
    <w:rsid w:val="00A866F8"/>
    <w:rsid w:val="00A8761B"/>
    <w:rsid w:val="00A90D1A"/>
    <w:rsid w:val="00AB162C"/>
    <w:rsid w:val="00AD7C7D"/>
    <w:rsid w:val="00AE1739"/>
    <w:rsid w:val="00AF73BA"/>
    <w:rsid w:val="00B24958"/>
    <w:rsid w:val="00B376DD"/>
    <w:rsid w:val="00B46B35"/>
    <w:rsid w:val="00B53F91"/>
    <w:rsid w:val="00B5451C"/>
    <w:rsid w:val="00B62212"/>
    <w:rsid w:val="00B9026F"/>
    <w:rsid w:val="00BB41C7"/>
    <w:rsid w:val="00BC4D55"/>
    <w:rsid w:val="00BE7B8B"/>
    <w:rsid w:val="00BE7F47"/>
    <w:rsid w:val="00BF2459"/>
    <w:rsid w:val="00BF6C88"/>
    <w:rsid w:val="00C23D6B"/>
    <w:rsid w:val="00C3177A"/>
    <w:rsid w:val="00C45D8B"/>
    <w:rsid w:val="00C55DBB"/>
    <w:rsid w:val="00C7120A"/>
    <w:rsid w:val="00C749E2"/>
    <w:rsid w:val="00CA4008"/>
    <w:rsid w:val="00CB2E32"/>
    <w:rsid w:val="00CC3632"/>
    <w:rsid w:val="00CD2235"/>
    <w:rsid w:val="00CD3107"/>
    <w:rsid w:val="00CD6F90"/>
    <w:rsid w:val="00CF0F5B"/>
    <w:rsid w:val="00D02315"/>
    <w:rsid w:val="00D0461A"/>
    <w:rsid w:val="00D216CC"/>
    <w:rsid w:val="00D31F80"/>
    <w:rsid w:val="00D334AC"/>
    <w:rsid w:val="00D4206F"/>
    <w:rsid w:val="00D47CF1"/>
    <w:rsid w:val="00D537D5"/>
    <w:rsid w:val="00D62C06"/>
    <w:rsid w:val="00D80426"/>
    <w:rsid w:val="00D80EBD"/>
    <w:rsid w:val="00D95613"/>
    <w:rsid w:val="00DD4F00"/>
    <w:rsid w:val="00DE31ED"/>
    <w:rsid w:val="00DE4796"/>
    <w:rsid w:val="00DE669C"/>
    <w:rsid w:val="00DF134E"/>
    <w:rsid w:val="00DF4DDD"/>
    <w:rsid w:val="00E0140E"/>
    <w:rsid w:val="00E20E61"/>
    <w:rsid w:val="00E27234"/>
    <w:rsid w:val="00E34BF7"/>
    <w:rsid w:val="00E40223"/>
    <w:rsid w:val="00E44D4F"/>
    <w:rsid w:val="00E51113"/>
    <w:rsid w:val="00E64DB8"/>
    <w:rsid w:val="00E65FBF"/>
    <w:rsid w:val="00E749A5"/>
    <w:rsid w:val="00EF020C"/>
    <w:rsid w:val="00EF6938"/>
    <w:rsid w:val="00EF7F94"/>
    <w:rsid w:val="00F13594"/>
    <w:rsid w:val="00F17707"/>
    <w:rsid w:val="00F20524"/>
    <w:rsid w:val="00F24B01"/>
    <w:rsid w:val="00F364F1"/>
    <w:rsid w:val="00F43E28"/>
    <w:rsid w:val="00F51ADD"/>
    <w:rsid w:val="00F726E6"/>
    <w:rsid w:val="00F86856"/>
    <w:rsid w:val="00F92A08"/>
    <w:rsid w:val="00F96509"/>
    <w:rsid w:val="00F9681B"/>
    <w:rsid w:val="00FA2091"/>
    <w:rsid w:val="00FB394E"/>
    <w:rsid w:val="00FC7789"/>
    <w:rsid w:val="00FD02B5"/>
    <w:rsid w:val="00FE099F"/>
    <w:rsid w:val="00FF26A0"/>
    <w:rsid w:val="00FF7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4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120A"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4</Pages>
  <Words>2</Words>
  <Characters>17</Characters>
  <Application>Microsoft Office Outlook</Application>
  <DocSecurity>0</DocSecurity>
  <Lines>0</Lines>
  <Paragraphs>0</Paragraphs>
  <ScaleCrop>false</ScaleCrop>
  <Company>JAXA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Curation</dc:creator>
  <cp:keywords/>
  <dc:description/>
  <cp:lastModifiedBy>Curation</cp:lastModifiedBy>
  <cp:revision>1</cp:revision>
  <dcterms:created xsi:type="dcterms:W3CDTF">2011-07-12T02:45:00Z</dcterms:created>
  <dcterms:modified xsi:type="dcterms:W3CDTF">2011-07-12T02:45:00Z</dcterms:modified>
</cp:coreProperties>
</file>