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B09" w:rsidRDefault="00E81B09" w:rsidP="002354F8">
      <w:pPr>
        <w:sectPr w:rsidR="00E81B09" w:rsidSect="00FD57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29056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158065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1197305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28032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9" style="position:absolute;left:0;text-align:left;margin-left:309.55pt;margin-top:235.7pt;width:226.2pt;height:151.5pt;z-index:2516270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25984;mso-position-horizontal-relative:page;mso-position-vertical-relative:page">
            <v:textbox inset="5.85pt,.7pt,5.85pt,.7pt">
              <w:txbxContent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8" style="position:absolute;left:0;text-align:left;margin-left:309.55pt;margin-top:16.8pt;width:226.2pt;height:210.45pt;z-index:2516249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81B09" w:rsidRDefault="00E81B09" w:rsidP="002354F8">
      <w:pPr>
        <w:sectPr w:rsidR="00E81B09" w:rsidSect="00FD57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34176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187931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1196303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33152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1" style="position:absolute;left:0;text-align:left;margin-left:309.55pt;margin-top:235.7pt;width:226.2pt;height:151.5pt;z-index:2516321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31104;mso-position-horizontal-relative:page;mso-position-vertical-relative:page">
            <v:textbox inset="5.85pt,.7pt,5.85pt,.7pt">
              <w:txbxContent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0" style="position:absolute;left:0;text-align:left;margin-left:309.55pt;margin-top:16.8pt;width:226.2pt;height:210.45pt;z-index:2516300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81B09" w:rsidRDefault="00E81B09" w:rsidP="002354F8">
      <w:pPr>
        <w:sectPr w:rsidR="00E81B09" w:rsidSect="00FD57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39296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193088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1195378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38272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43" style="position:absolute;left:0;text-align:left;margin-left:309.55pt;margin-top:235.7pt;width:226.2pt;height:151.5pt;z-index:2516372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36224;mso-position-horizontal-relative:page;mso-position-vertical-relative:page">
            <v:textbox inset="5.85pt,.7pt,5.85pt,.7pt">
              <w:txbxContent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2" style="position:absolute;left:0;text-align:left;margin-left:309.55pt;margin-top:16.8pt;width:226.2pt;height:210.45pt;z-index:2516352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81B09" w:rsidRDefault="00E81B09" w:rsidP="002354F8">
      <w:pPr>
        <w:sectPr w:rsidR="00E81B09" w:rsidSect="00FD57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44416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ﾗｲﾝｽﾍﾟｸﾄﾙ</w:t>
                  </w:r>
                  <w:r>
                    <w:rPr>
                      <w:sz w:val="18"/>
                    </w:rPr>
                    <w:t>(1)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191378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1196625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43392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45" style="position:absolute;left:0;text-align:left;margin-left:309.55pt;margin-top:235.7pt;width:226.2pt;height:151.5pt;z-index:25164236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41344;mso-position-horizontal-relative:page;mso-position-vertical-relative:page">
            <v:textbox inset="5.85pt,.7pt,5.85pt,.7pt">
              <w:txbxContent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44" style="position:absolute;left:0;text-align:left;margin-left:309.55pt;margin-top:16.8pt;width:226.2pt;height:210.45pt;z-index:25164032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E81B09" w:rsidRDefault="00E81B09" w:rsidP="002354F8">
      <w:pPr>
        <w:sectPr w:rsidR="00E81B09" w:rsidSect="00FD57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ﾗｲﾝｽﾍﾟｸﾄﾙ</w:t>
                  </w:r>
                  <w:r>
                    <w:rPr>
                      <w:sz w:val="18"/>
                    </w:rPr>
                    <w:t>(2)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199357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1195470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47" style="position:absolute;left:0;text-align:left;margin-left:309.55pt;margin-top:235.7pt;width:226.2pt;height:151.5pt;z-index:25164748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46" style="position:absolute;left:0;text-align:left;margin-left:309.55pt;margin-top:16.8pt;width:226.2pt;height:210.45pt;z-index:25164544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E81B09" w:rsidRDefault="00E81B09" w:rsidP="002354F8">
      <w:pPr>
        <w:sectPr w:rsidR="00E81B09" w:rsidSect="00FD57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ﾗｲﾝｽﾍﾟｸﾄﾙ</w:t>
                  </w:r>
                  <w:r>
                    <w:rPr>
                      <w:sz w:val="18"/>
                    </w:rPr>
                    <w:t>(3)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177962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1197956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-28.46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-71.07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9" o:spid="_x0000_s1053" type="#_x0000_t75" alt="IncaTemp49" style="position:absolute;left:0;text-align:left;margin-left:309.55pt;margin-top:235.7pt;width:226.2pt;height:151.5pt;z-index:251652608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7" o:spid="_x0000_s1055" type="#_x0000_t75" alt="IncaTemp48" style="position:absolute;left:0;text-align:left;margin-left:309.55pt;margin-top:16.8pt;width:226.2pt;height:210.45pt;z-index:251650560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E81B09" w:rsidRDefault="00E81B09" w:rsidP="002354F8">
      <w:pPr>
        <w:sectPr w:rsidR="00E81B09" w:rsidSect="00FD57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198318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1194894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FD570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2354F8">
                  <w:pPr>
                    <w:rPr>
                      <w:sz w:val="18"/>
                    </w:rPr>
                  </w:pPr>
                </w:p>
                <w:p w:rsidR="00E81B09" w:rsidRPr="006D2B79" w:rsidRDefault="00E81B09" w:rsidP="002354F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58" type="#_x0000_t75" alt="IncaTemp51" style="position:absolute;left:0;text-align:left;margin-left:309.55pt;margin-top:235.7pt;width:226.2pt;height:151.5pt;z-index:251657728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2354F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2" o:spid="_x0000_s1060" type="#_x0000_t75" alt="IncaTemp50" style="position:absolute;left:0;text-align:left;margin-left:309.55pt;margin-top:16.8pt;width:226.2pt;height:210.45pt;z-index:251655680;visibility:visible;mso-position-horizontal-relative:page;mso-position-vertical-relative:page">
            <v:imagedata r:id="rId19" o:title=""/>
            <w10:wrap anchorx="page" anchory="page"/>
          </v:shape>
        </w:pict>
      </w:r>
    </w:p>
    <w:p w:rsidR="00E81B09" w:rsidRDefault="00E81B09" w:rsidP="00FB6CA8">
      <w:pPr>
        <w:sectPr w:rsidR="00E81B09" w:rsidSect="008F2A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194556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1196129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2.785 keV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75" style="position:absolute;left:0;text-align:left;margin-left:309.55pt;margin-top:235.7pt;width:226.2pt;height:151.5pt;z-index:251662848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5" type="#_x0000_t75" style="position:absolute;left:0;text-align:left;margin-left:309.55pt;margin-top:16.8pt;width:226.2pt;height:210.45pt;z-index:251660800;mso-position-horizontal-relative:page;mso-position-vertical-relative:page">
            <v:imagedata r:id="rId21" o:title=""/>
            <w10:wrap anchorx="page" anchory="page"/>
          </v:shape>
        </w:pict>
      </w:r>
    </w:p>
    <w:p w:rsidR="00E81B09" w:rsidRDefault="00E81B09" w:rsidP="00FB6CA8">
      <w:pPr>
        <w:sectPr w:rsidR="00E81B09" w:rsidSect="008F2A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197902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1195848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" type="#_x0000_t75" style="position:absolute;left:0;text-align:left;margin-left:309.55pt;margin-top:235.7pt;width:226.2pt;height:151.5pt;z-index:251667968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rect id="_x0000_s106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70" type="#_x0000_t75" style="position:absolute;left:0;text-align:left;margin-left:309.55pt;margin-top:16.8pt;width:226.2pt;height:210.45pt;z-index:251665920;mso-position-horizontal-relative:page;mso-position-vertical-relative:page">
            <v:imagedata r:id="rId23" o:title=""/>
            <w10:wrap anchorx="page" anchory="page"/>
          </v:shape>
        </w:pict>
      </w:r>
    </w:p>
    <w:p w:rsidR="00E81B09" w:rsidRDefault="00E81B09" w:rsidP="00FB6CA8">
      <w:pPr>
        <w:sectPr w:rsidR="00E81B09" w:rsidSect="008F2A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71" type="#_x0000_t202" style="position:absolute;left:0;text-align:left;margin-left:303.6pt;margin-top:378.85pt;width:238.1pt;height:429.35pt;z-index:251675136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206227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1195479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2" type="#_x0000_t202" style="position:absolute;left:0;text-align:left;margin-left:47.6pt;margin-top:92.6pt;width:244.1pt;height:715.6pt;z-index:251674112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3" type="#_x0000_t75" style="position:absolute;left:0;text-align:left;margin-left:309.55pt;margin-top:235.7pt;width:226.2pt;height:151.5pt;z-index:251673088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rect id="_x0000_s1074" style="position:absolute;left:0;text-align:left;margin-left:47.6pt;margin-top:8.4pt;width:238.15pt;height:67.35pt;z-index:251672064;mso-position-horizontal-relative:page;mso-position-vertical-relative:page">
            <v:textbox inset="5.85pt,.7pt,5.85pt,.7pt">
              <w:txbxContent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75" type="#_x0000_t75" style="position:absolute;left:0;text-align:left;margin-left:309.55pt;margin-top:16.8pt;width:226.2pt;height:210.45pt;z-index:251671040;mso-position-horizontal-relative:page;mso-position-vertical-relative:page">
            <v:imagedata r:id="rId25" o:title=""/>
            <w10:wrap anchorx="page" anchory="page"/>
          </v:shape>
        </w:pict>
      </w:r>
    </w:p>
    <w:p w:rsidR="00E81B09" w:rsidRDefault="00E81B09" w:rsidP="00FB6CA8">
      <w:pPr>
        <w:sectPr w:rsidR="00E81B09" w:rsidSect="008F2A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76" type="#_x0000_t202" style="position:absolute;left:0;text-align:left;margin-left:303.6pt;margin-top:378.85pt;width:238.1pt;height:429.35pt;z-index:251680256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205752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1195345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7" type="#_x0000_t202" style="position:absolute;left:0;text-align:left;margin-left:47.6pt;margin-top:92.6pt;width:244.1pt;height:715.6pt;z-index:251679232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-94.95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8" type="#_x0000_t75" style="position:absolute;left:0;text-align:left;margin-left:309.55pt;margin-top:235.7pt;width:226.2pt;height:151.5pt;z-index:251678208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rect id="_x0000_s1079" style="position:absolute;left:0;text-align:left;margin-left:47.6pt;margin-top:8.4pt;width:238.15pt;height:67.35pt;z-index:251677184;mso-position-horizontal-relative:page;mso-position-vertical-relative:page">
            <v:textbox inset="5.85pt,.7pt,5.85pt,.7pt">
              <w:txbxContent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80" type="#_x0000_t75" style="position:absolute;left:0;text-align:left;margin-left:309.55pt;margin-top:16.8pt;width:226.2pt;height:210.45pt;z-index:251676160;mso-position-horizontal-relative:page;mso-position-vertical-relative:page">
            <v:imagedata r:id="rId27" o:title=""/>
            <w10:wrap anchorx="page" anchory="page"/>
          </v:shape>
        </w:pict>
      </w:r>
    </w:p>
    <w:p w:rsidR="00E81B09" w:rsidRDefault="00E81B09" w:rsidP="00FB6CA8">
      <w:pPr>
        <w:sectPr w:rsidR="00E81B09" w:rsidSect="008F2A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81" type="#_x0000_t202" style="position:absolute;left:0;text-align:left;margin-left:303.6pt;margin-top:378.85pt;width:238.1pt;height:429.35pt;z-index:251685376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203784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1196851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2" type="#_x0000_t202" style="position:absolute;left:0;text-align:left;margin-left:47.6pt;margin-top:92.6pt;width:244.1pt;height:715.6pt;z-index:251684352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3" type="#_x0000_t75" style="position:absolute;left:0;text-align:left;margin-left:309.55pt;margin-top:235.7pt;width:226.2pt;height:151.5pt;z-index:251683328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rect id="_x0000_s1084" style="position:absolute;left:0;text-align:left;margin-left:47.6pt;margin-top:8.4pt;width:238.15pt;height:67.35pt;z-index:251682304;mso-position-horizontal-relative:page;mso-position-vertical-relative:page">
            <v:textbox inset="5.85pt,.7pt,5.85pt,.7pt">
              <w:txbxContent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85" type="#_x0000_t75" style="position:absolute;left:0;text-align:left;margin-left:309.55pt;margin-top:16.8pt;width:226.2pt;height:210.45pt;z-index:251681280;mso-position-horizontal-relative:page;mso-position-vertical-relative:page">
            <v:imagedata r:id="rId29" o:title=""/>
            <w10:wrap anchorx="page" anchory="page"/>
          </v:shape>
        </w:pict>
      </w:r>
    </w:p>
    <w:p w:rsidR="00E81B09" w:rsidRDefault="00E81B09" w:rsidP="00FB6CA8">
      <w:r>
        <w:rPr>
          <w:noProof/>
        </w:rPr>
        <w:pict>
          <v:shape id="_x0000_s1086" type="#_x0000_t202" style="position:absolute;left:0;text-align:left;margin-left:303.6pt;margin-top:378.85pt;width:238.1pt;height:429.35pt;z-index:251690496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209187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1195738</w:t>
                        </w: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7" type="#_x0000_t202" style="position:absolute;left:0;text-align:left;margin-left:47.6pt;margin-top:92.6pt;width:244.1pt;height:715.6pt;z-index:251689472;mso-wrap-style:tight;mso-position-horizontal-relative:page;mso-position-vertical-relative:page" stroked="f">
            <v:textbox inset="5.85pt,.7pt,5.85pt,.7pt">
              <w:txbxContent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-73.91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1B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1B09" w:rsidRPr="006D2B7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1B09" w:rsidRDefault="00E81B09" w:rsidP="008F2A7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1B09" w:rsidRDefault="00E81B09" w:rsidP="00FB6CA8">
                  <w:pPr>
                    <w:rPr>
                      <w:sz w:val="18"/>
                    </w:rPr>
                  </w:pPr>
                </w:p>
                <w:p w:rsidR="00E81B09" w:rsidRPr="006D2B79" w:rsidRDefault="00E81B09" w:rsidP="00FB6CA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8" type="#_x0000_t75" style="position:absolute;left:0;text-align:left;margin-left:309.55pt;margin-top:235.7pt;width:226.2pt;height:151.5pt;z-index:251688448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rect id="_x0000_s1089" style="position:absolute;left:0;text-align:left;margin-left:47.6pt;margin-top:8.4pt;width:238.15pt;height:67.35pt;z-index:251687424;mso-position-horizontal-relative:page;mso-position-vertical-relative:page">
            <v:textbox inset="5.85pt,.7pt,5.85pt,.7pt">
              <w:txbxContent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E81B0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1B09" w:rsidRPr="006D2B79" w:rsidRDefault="00E81B09" w:rsidP="00FB6CA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90" type="#_x0000_t75" style="position:absolute;left:0;text-align:left;margin-left:309.55pt;margin-top:16.8pt;width:226.2pt;height:210.45pt;z-index:251686400;mso-position-horizontal-relative:page;mso-position-vertical-relative:page">
            <v:imagedata r:id="rId31" o:title=""/>
            <w10:wrap anchorx="page" anchory="page"/>
          </v:shape>
        </w:pict>
      </w:r>
    </w:p>
    <w:p w:rsidR="00E81B09" w:rsidRDefault="00E81B09"/>
    <w:sectPr w:rsidR="00E81B09" w:rsidSect="008F2A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B09" w:rsidRDefault="00E81B09">
      <w:r>
        <w:separator/>
      </w:r>
    </w:p>
  </w:endnote>
  <w:endnote w:type="continuationSeparator" w:id="0">
    <w:p w:rsidR="00E81B09" w:rsidRDefault="00E81B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B09" w:rsidRDefault="00E81B09">
      <w:r>
        <w:separator/>
      </w:r>
    </w:p>
  </w:footnote>
  <w:footnote w:type="continuationSeparator" w:id="0">
    <w:p w:rsidR="00E81B09" w:rsidRDefault="00E81B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54F8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4F8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2B79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8F2A78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465B5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81B09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B6CA8"/>
    <w:rsid w:val="00FC7789"/>
    <w:rsid w:val="00FD02B5"/>
    <w:rsid w:val="00FD5707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9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4F8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B6CA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B6CA8"/>
    <w:rPr>
      <w:rFonts w:cs="Times New Roman"/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B6CA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B6CA8"/>
    <w:rPr>
      <w:rFonts w:cs="Times New Roman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13</Pages>
  <Words>11</Words>
  <Characters>68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2</cp:revision>
  <dcterms:created xsi:type="dcterms:W3CDTF">2011-07-11T05:28:00Z</dcterms:created>
  <dcterms:modified xsi:type="dcterms:W3CDTF">2011-07-11T05:30:00Z</dcterms:modified>
</cp:coreProperties>
</file>