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424A" w:rsidRDefault="0089424A" w:rsidP="00E94E4A">
      <w:pPr>
        <w:sectPr w:rsidR="0089424A" w:rsidSect="004948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7.6pt;margin-top:92.6pt;width:244.1pt;height:715.6pt;z-index:251655168;mso-wrap-style:tight;mso-position-horizontal-relative:page;mso-position-vertical-relative:page" stroked="f">
            <v:textbox style="mso-next-textbox:#_x0000_s1031" inset="5.85pt,.7pt,5.85pt,.7pt">
              <w:txbxContent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2.780 keV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-9.76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284.19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-208.95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471.21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-10.79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30.77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671.38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-427.29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1436.28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-592.92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342.17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-1358.57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-467.04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260.36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-1166.15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-9.29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-11.19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333.11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-148.56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466.08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6.13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-14.28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-18.44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150.23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-48.08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193.27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-314.61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351.49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Pr="00994523" w:rsidRDefault="0089424A" w:rsidP="00E94E4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7" type="#_x0000_t75" alt="IncaTemp17" style="position:absolute;left:0;text-align:left;margin-left:309.55pt;margin-top:235.7pt;width:226.2pt;height:151.5pt;z-index:251654144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8" style="position:absolute;left:0;text-align:left;margin-left:47.6pt;margin-top:8.4pt;width:238.15pt;height:67.35pt;z-index:251653120;mso-position-horizontal-relative:page;mso-position-vertical-relative:page">
            <v:textbox inset="5.85pt,.7pt,5.85pt,.7pt">
              <w:txbxContent>
                <w:p w:rsidR="0089424A" w:rsidRDefault="0089424A" w:rsidP="00E94E4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89424A" w:rsidRDefault="0089424A" w:rsidP="00E94E4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9424A" w:rsidRPr="00994523" w:rsidRDefault="0089424A" w:rsidP="00E94E4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29" type="#_x0000_t75" alt="IncaTemp16" style="position:absolute;left:0;text-align:left;margin-left:309.55pt;margin-top:16.8pt;width:226.2pt;height:210.45pt;z-index:251652096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89424A" w:rsidRDefault="0089424A" w:rsidP="00E94E4A">
      <w:pPr>
        <w:sectPr w:rsidR="0089424A" w:rsidSect="004948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0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205774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7"/>
                    <w:gridCol w:w="1158"/>
                    <w:gridCol w:w="1158"/>
                    <w:gridCol w:w="1069"/>
                  </w:tblGrid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8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6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51.72</w:t>
                        </w:r>
                      </w:p>
                    </w:tc>
                    <w:tc>
                      <w:tcPr>
                        <w:tcW w:w="106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1196042</w:t>
                        </w:r>
                      </w:p>
                    </w:tc>
                  </w:tr>
                  <w:tr w:rsidR="008942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8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6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Pr="00994523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1" type="#_x0000_t202" style="position:absolute;left:0;text-align:left;margin-left:47.6pt;margin-top:42.1pt;width:244.1pt;height:757.7pt;z-index:251656192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9424A" w:rsidRDefault="0089424A" w:rsidP="00E94E4A">
      <w:pPr>
        <w:sectPr w:rsidR="0089424A" w:rsidSect="004948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2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style="mso-next-textbox:#_x0000_s1037" inset="5.85pt,.7pt,5.85pt,.7pt">
              <w:txbxContent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2.801 keV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smartTag w:uri="urn:schemas-microsoft-com:office:smarttags" w:element="place">
                    <w:r>
                      <w:rPr>
                        <w:sz w:val="18"/>
                      </w:rPr>
                      <w:t>S    FeS2</w:t>
                    </w:r>
                  </w:smartTag>
                  <w:r>
                    <w:rPr>
                      <w:sz w:val="18"/>
                    </w:rPr>
                    <w:t xml:space="preserve">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994523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-6.07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-8.18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-186.75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-57.69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-309.65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-15.04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-471.53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-126.09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-1008.75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467.27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113.30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1070.66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358.47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83.97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895.07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12.71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15.31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-232.48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-43.56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-325.27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-40.06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-58.55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-7.14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-9.21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-90.26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-12.14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-116.12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-23.79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-30.27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327.59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153.78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8942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Pr="00994523" w:rsidRDefault="0089424A" w:rsidP="00E94E4A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0" o:spid="_x0000_s1033" type="#_x0000_t75" alt="IncaTemp19" style="position:absolute;left:0;text-align:left;margin-left:309.55pt;margin-top:235.7pt;width:226.2pt;height:151.5pt;z-index:25166028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89424A" w:rsidRDefault="0089424A" w:rsidP="00E94E4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>20110519</w:t>
                  </w:r>
                </w:p>
                <w:p w:rsidR="0089424A" w:rsidRDefault="0089424A" w:rsidP="00E94E4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89424A" w:rsidRPr="00994523" w:rsidRDefault="0089424A" w:rsidP="00E94E4A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7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8" o:spid="_x0000_s1035" type="#_x0000_t75" alt="IncaTemp18" style="position:absolute;left:0;text-align:left;margin-left:309.55pt;margin-top:16.8pt;width:226.2pt;height:210.45pt;z-index:25165824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89424A" w:rsidRDefault="0089424A" w:rsidP="00E94E4A">
      <w:pPr>
        <w:sectPr w:rsidR="0089424A" w:rsidSect="0049485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3360;mso-wrap-style:tight;mso-position-horizontal-relative:page;mso-position-vertical-relative:page" stroked="f">
            <v:textbox inset="5.85pt,.7pt,5.85pt,.7pt">
              <w:txbxContent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4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Default="0089424A" w:rsidP="00E94E4A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216289</w:t>
                  </w:r>
                </w:p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61"/>
                    <w:gridCol w:w="1162"/>
                    <w:gridCol w:w="1162"/>
                    <w:gridCol w:w="1059"/>
                  </w:tblGrid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62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994523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59" w:type="dxa"/>
                        <w:tcBorders>
                          <w:top w:val="single" w:sz="12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89424A" w:rsidRPr="00994523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994523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62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51.74</w:t>
                        </w:r>
                      </w:p>
                    </w:tc>
                    <w:tc>
                      <w:tcPr>
                        <w:tcW w:w="1059" w:type="dxa"/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  <w:r w:rsidRPr="00994523">
                          <w:rPr>
                            <w:sz w:val="18"/>
                          </w:rPr>
                          <w:t>1195110</w:t>
                        </w:r>
                      </w:p>
                    </w:tc>
                  </w:tr>
                  <w:tr w:rsidR="0089424A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61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89424A" w:rsidRPr="00994523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62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59" w:type="dxa"/>
                        <w:tcBorders>
                          <w:bottom w:val="single" w:sz="12" w:space="0" w:color="000000"/>
                        </w:tcBorders>
                      </w:tcPr>
                      <w:p w:rsidR="0089424A" w:rsidRDefault="0089424A" w:rsidP="0049485A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89424A" w:rsidRDefault="0089424A" w:rsidP="00E94E4A">
                  <w:pPr>
                    <w:rPr>
                      <w:sz w:val="18"/>
                    </w:rPr>
                  </w:pPr>
                </w:p>
                <w:p w:rsidR="0089424A" w:rsidRPr="00994523" w:rsidRDefault="0089424A" w:rsidP="00E94E4A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42.1pt;width:244.1pt;height:757.7pt;z-index:251662336;mso-wrap-style:tight;mso-position-horizontal-relative:page;mso-position-vertical-relative:page" stroked="f">
            <v:textbox inset="5.85pt,.7pt,5.85pt,.7pt">
              <w:txbxContent/>
            </v:textbox>
            <w10:wrap anchorx="page" anchory="page"/>
          </v:shape>
        </w:pict>
      </w:r>
    </w:p>
    <w:p w:rsidR="0089424A" w:rsidRDefault="0089424A"/>
    <w:sectPr w:rsidR="0089424A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24A" w:rsidRDefault="0089424A">
      <w:r>
        <w:separator/>
      </w:r>
    </w:p>
  </w:endnote>
  <w:endnote w:type="continuationSeparator" w:id="0">
    <w:p w:rsidR="0089424A" w:rsidRDefault="008942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24A" w:rsidRDefault="0089424A">
      <w:r>
        <w:separator/>
      </w:r>
    </w:p>
  </w:footnote>
  <w:footnote w:type="continuationSeparator" w:id="0">
    <w:p w:rsidR="0089424A" w:rsidRDefault="0089424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94E4A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9702D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9485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9424A"/>
    <w:rsid w:val="008A220D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4523"/>
    <w:rsid w:val="00996104"/>
    <w:rsid w:val="009A1541"/>
    <w:rsid w:val="009D08C8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D4F00"/>
    <w:rsid w:val="00DE31ED"/>
    <w:rsid w:val="00DE4796"/>
    <w:rsid w:val="00DE669C"/>
    <w:rsid w:val="00DF134E"/>
    <w:rsid w:val="00DF4DDD"/>
    <w:rsid w:val="00E0140E"/>
    <w:rsid w:val="00E20E61"/>
    <w:rsid w:val="00E27234"/>
    <w:rsid w:val="00E34BF7"/>
    <w:rsid w:val="00E40223"/>
    <w:rsid w:val="00E51113"/>
    <w:rsid w:val="00E64DB8"/>
    <w:rsid w:val="00E65FBF"/>
    <w:rsid w:val="00E749A5"/>
    <w:rsid w:val="00E94E4A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10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4E4A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5</Pages>
  <Words>2</Words>
  <Characters>15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2011-07-11T04:28:00Z</dcterms:created>
  <dcterms:modified xsi:type="dcterms:W3CDTF">2011-07-11T04:29:00Z</dcterms:modified>
</cp:coreProperties>
</file>