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706" w:rsidRDefault="00535706" w:rsidP="00A83652">
      <w:pPr>
        <w:sectPr w:rsidR="00535706" w:rsidSect="0049128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45440;mso-wrap-style:tight;mso-position-horizontal-relative:page;mso-position-vertical-relative:page" stroked="f">
            <v:textbox inset="5.85pt,.7pt,5.85pt,.7pt">
              <w:txbxContent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187946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535706" w:rsidRPr="007A708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7A708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A708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A708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35706" w:rsidRPr="007A708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A708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51.76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1195304</w:t>
                        </w:r>
                      </w:p>
                    </w:tc>
                  </w:tr>
                  <w:tr w:rsidR="005357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35706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535706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535706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35706" w:rsidRDefault="00535706" w:rsidP="00A83652">
                  <w:pPr>
                    <w:rPr>
                      <w:sz w:val="18"/>
                    </w:rPr>
                  </w:pPr>
                </w:p>
                <w:p w:rsidR="00535706" w:rsidRPr="007A708F" w:rsidRDefault="00535706" w:rsidP="00A8365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44416;mso-wrap-style:tight;mso-position-horizontal-relative:page;mso-position-vertical-relative:page" stroked="f">
            <v:textbox inset="5.85pt,.7pt,5.85pt,.7pt">
              <w:txbxContent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2.765 keV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535706" w:rsidRPr="007A708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35706" w:rsidRPr="007A708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A708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A708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35706" w:rsidRPr="007A708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-0.48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-0.32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-0.64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35706" w:rsidRPr="007A708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-43.79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-27.63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-72.60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35706" w:rsidRPr="007A708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-2.08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-1.18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-3.93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35706" w:rsidRPr="007A708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-90.80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-49.59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-194.24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35706" w:rsidRPr="007A708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102.61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50.82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235.11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35706" w:rsidRPr="007A708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84.15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40.26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210.13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35706" w:rsidRPr="007A708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-1.47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-0.58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-1.77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35706" w:rsidRPr="007A708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-1.57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-0.60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-2.19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35706" w:rsidRPr="007A708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4.03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1.19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5.90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35706" w:rsidRPr="007A708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8.94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2.50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11.54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35706" w:rsidRPr="007A708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-71.13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-19.54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-91.51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35706" w:rsidRPr="007A708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3.32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0.87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4.22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35706" w:rsidRPr="007A708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108.26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103.81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357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35706" w:rsidRPr="007A708F" w:rsidRDefault="00535706" w:rsidP="00491288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35706" w:rsidRDefault="00535706" w:rsidP="00491288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35706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35706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35706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535706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35706" w:rsidRDefault="00535706" w:rsidP="00A83652">
                  <w:pPr>
                    <w:rPr>
                      <w:sz w:val="18"/>
                    </w:rPr>
                  </w:pPr>
                </w:p>
                <w:p w:rsidR="00535706" w:rsidRPr="007A708F" w:rsidRDefault="00535706" w:rsidP="00A83652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8" type="#_x0000_t75" alt="IncaTemp45" style="position:absolute;left:0;text-align:left;margin-left:309.55pt;margin-top:235.7pt;width:226.2pt;height:151.5pt;z-index:251643392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42368;mso-position-horizontal-relative:page;mso-position-vertical-relative:page">
            <v:textbox inset="5.85pt,.7pt,5.85pt,.7pt">
              <w:txbxContent>
                <w:p w:rsidR="00535706" w:rsidRDefault="00535706" w:rsidP="00A8365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>20110525</w:t>
                  </w:r>
                </w:p>
                <w:p w:rsidR="00535706" w:rsidRDefault="00535706" w:rsidP="00A8365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535706" w:rsidRPr="007A708F" w:rsidRDefault="00535706" w:rsidP="00A8365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30" type="#_x0000_t75" alt="IncaTemp44" style="position:absolute;left:0;text-align:left;margin-left:309.55pt;margin-top:16.8pt;width:226.2pt;height:210.45pt;z-index:251641344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535706" w:rsidRDefault="00535706" w:rsidP="00A83652">
      <w:pPr>
        <w:sectPr w:rsidR="00535706" w:rsidSect="0049128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0560;mso-wrap-style:tight;mso-position-horizontal-relative:page;mso-position-vertical-relative:page" stroked="f">
            <v:textbox inset="5.85pt,.7pt,5.85pt,.7pt">
              <w:txbxContent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203352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535706" w:rsidRPr="005B097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5B097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5B097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5B097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35706" w:rsidRPr="005B097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5B097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51.79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1196267</w:t>
                        </w:r>
                      </w:p>
                    </w:tc>
                  </w:tr>
                  <w:tr w:rsidR="005357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35706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535706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535706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35706" w:rsidRDefault="00535706" w:rsidP="00A83652">
                  <w:pPr>
                    <w:rPr>
                      <w:sz w:val="18"/>
                    </w:rPr>
                  </w:pPr>
                </w:p>
                <w:p w:rsidR="00535706" w:rsidRPr="005B097E" w:rsidRDefault="00535706" w:rsidP="00A8365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49536;mso-wrap-style:tight;mso-position-horizontal-relative:page;mso-position-vertical-relative:page" stroked="f">
            <v:textbox inset="5.85pt,.7pt,5.85pt,.7pt">
              <w:txbxContent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535706" w:rsidRPr="005B097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35706" w:rsidRPr="005B097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5B097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5B097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35706" w:rsidRPr="005B097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1.16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5.74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1.57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35706" w:rsidRPr="005B097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135.37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631.15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224.45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35706" w:rsidRPr="005B097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0.38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1.58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0.71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35706" w:rsidRPr="005B097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128.10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516.99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274.04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35706" w:rsidRPr="005B097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-143.58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-525.45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-329.00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35706" w:rsidRPr="005B097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-106.06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-374.92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-264.81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35706" w:rsidRPr="005B097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-1.02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-2.97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-1.23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35706" w:rsidRPr="005B097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2.91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8.24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4.08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35706" w:rsidRPr="005B097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2.33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5.09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3.41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35706" w:rsidRPr="005B097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9.24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19.06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11.93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35706" w:rsidRPr="005B097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125.31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254.33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161.21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35706" w:rsidRPr="005B097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10.72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20.69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13.64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35706" w:rsidRPr="005B097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-64.86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-459.54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357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35706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35706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35706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35706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535706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35706" w:rsidRDefault="00535706" w:rsidP="00A83652">
                  <w:pPr>
                    <w:rPr>
                      <w:sz w:val="18"/>
                    </w:rPr>
                  </w:pPr>
                </w:p>
                <w:p w:rsidR="00535706" w:rsidRPr="005B097E" w:rsidRDefault="00535706" w:rsidP="00A83652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9" o:spid="_x0000_s1033" type="#_x0000_t75" alt="IncaTemp47" style="position:absolute;left:0;text-align:left;margin-left:309.55pt;margin-top:235.7pt;width:226.2pt;height:151.5pt;z-index:251648512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47488;mso-position-horizontal-relative:page;mso-position-vertical-relative:page">
            <v:textbox inset="5.85pt,.7pt,5.85pt,.7pt">
              <w:txbxContent>
                <w:p w:rsidR="00535706" w:rsidRDefault="00535706" w:rsidP="00A8365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>20110525</w:t>
                  </w:r>
                </w:p>
                <w:p w:rsidR="00535706" w:rsidRDefault="00535706" w:rsidP="00A8365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535706" w:rsidRPr="005B097E" w:rsidRDefault="00535706" w:rsidP="00A8365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7" o:spid="_x0000_s1035" type="#_x0000_t75" alt="IncaTemp46" style="position:absolute;left:0;text-align:left;margin-left:309.55pt;margin-top:16.8pt;width:226.2pt;height:210.45pt;z-index:251646464;visibility:visible;mso-position-horizontal-relative:page;mso-position-vertical-relative:page">
            <v:imagedata r:id="rId9" o:title=""/>
            <w10:wrap anchorx="page" anchory="page"/>
          </v:shape>
        </w:pict>
      </w:r>
    </w:p>
    <w:p w:rsidR="00535706" w:rsidRDefault="00535706" w:rsidP="00A83652">
      <w:pPr>
        <w:sectPr w:rsidR="00535706" w:rsidSect="0049128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55680;mso-wrap-style:tight;mso-position-horizontal-relative:page;mso-position-vertical-relative:page" stroked="f">
            <v:textbox inset="5.85pt,.7pt,5.85pt,.7pt">
              <w:txbxContent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201663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535706" w:rsidRPr="005B097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5B097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5B097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5B097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35706" w:rsidRPr="005B097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5B097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51.87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1195060</w:t>
                        </w:r>
                      </w:p>
                    </w:tc>
                  </w:tr>
                  <w:tr w:rsidR="005357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35706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535706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535706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35706" w:rsidRDefault="00535706" w:rsidP="00A83652">
                  <w:pPr>
                    <w:rPr>
                      <w:sz w:val="18"/>
                    </w:rPr>
                  </w:pPr>
                </w:p>
                <w:p w:rsidR="00535706" w:rsidRPr="005B097E" w:rsidRDefault="00535706" w:rsidP="00A8365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54656;mso-wrap-style:tight;mso-position-horizontal-relative:page;mso-position-vertical-relative:page" stroked="f">
            <v:textbox inset="5.85pt,.7pt,5.85pt,.7pt">
              <w:txbxContent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2.775 keV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535706" w:rsidRPr="005B097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35706" w:rsidRPr="005B097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5B097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5B097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35706" w:rsidRPr="005B097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0.60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0.85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0.80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35706" w:rsidRPr="005B097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3.22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4.35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5.34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35706" w:rsidRPr="005B097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0.70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0.86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1.33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35706" w:rsidRPr="005B097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4.07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4.76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8.70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35706" w:rsidRPr="005B097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-26.31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-27.90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-60.29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35706" w:rsidRPr="005B097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21.72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22.25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54.24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35706" w:rsidRPr="005B097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0.51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0.43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0.62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35706" w:rsidRPr="005B097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0.61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0.50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0.85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35706" w:rsidRPr="005B097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-1.50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-0.95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-2.19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35706" w:rsidRPr="005B097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-1.77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-1.06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-2.29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35706" w:rsidRPr="005B097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76.14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44.77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97.95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35706" w:rsidRPr="005B097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-3.98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-2.23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-5.07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35706" w:rsidRPr="005B097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25.99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53.36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357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35706" w:rsidRPr="005B097E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35706" w:rsidRDefault="00535706" w:rsidP="00491288">
                        <w:pPr>
                          <w:rPr>
                            <w:sz w:val="18"/>
                          </w:rPr>
                        </w:pPr>
                        <w:r w:rsidRPr="005B097E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35706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35706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35706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535706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35706" w:rsidRDefault="00535706" w:rsidP="00A83652">
                  <w:pPr>
                    <w:rPr>
                      <w:sz w:val="18"/>
                    </w:rPr>
                  </w:pPr>
                </w:p>
                <w:p w:rsidR="00535706" w:rsidRPr="005B097E" w:rsidRDefault="00535706" w:rsidP="00A83652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4" o:spid="_x0000_s1038" type="#_x0000_t75" alt="IncaTemp49" style="position:absolute;left:0;text-align:left;margin-left:309.55pt;margin-top:235.7pt;width:226.2pt;height:151.5pt;z-index:251653632;visibility:visible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52608;mso-position-horizontal-relative:page;mso-position-vertical-relative:page">
            <v:textbox inset="5.85pt,.7pt,5.85pt,.7pt">
              <w:txbxContent>
                <w:p w:rsidR="00535706" w:rsidRDefault="00535706" w:rsidP="00A8365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>20110525</w:t>
                  </w:r>
                </w:p>
                <w:p w:rsidR="00535706" w:rsidRDefault="00535706" w:rsidP="00A8365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535706" w:rsidRPr="005B097E" w:rsidRDefault="00535706" w:rsidP="00A8365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2" o:spid="_x0000_s1040" type="#_x0000_t75" alt="IncaTemp48" style="position:absolute;left:0;text-align:left;margin-left:309.55pt;margin-top:16.8pt;width:226.2pt;height:210.45pt;z-index:251651584;visibility:visible;mso-position-horizontal-relative:page;mso-position-vertical-relative:page">
            <v:imagedata r:id="rId11" o:title=""/>
            <w10:wrap anchorx="page" anchory="page"/>
          </v:shape>
        </w:pict>
      </w:r>
    </w:p>
    <w:p w:rsidR="00535706" w:rsidRDefault="00535706" w:rsidP="00A83652">
      <w:pPr>
        <w:sectPr w:rsidR="00535706" w:rsidSect="0049128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1" type="#_x0000_t202" style="position:absolute;left:0;text-align:left;margin-left:47.6pt;margin-top:92.6pt;width:244.1pt;height:715.6pt;z-index:251659776;mso-wrap-style:tight;mso-position-horizontal-relative:page;mso-position-vertical-relative:page" stroked="f">
            <v:textbox style="mso-next-textbox:#_x0000_s1046" inset="5.85pt,.7pt,5.85pt,.7pt">
              <w:txbxContent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2.775 keV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535706" w:rsidRPr="004D73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  <w:r w:rsidRPr="004D733C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  <w:r w:rsidRPr="004D733C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  <w:r w:rsidRPr="004D733C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  <w:r w:rsidRPr="004D733C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  <w:r w:rsidRPr="004D733C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35706" w:rsidRPr="004D73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  <w:r w:rsidRPr="004D733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  <w:r w:rsidRPr="004D733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  <w:r w:rsidRPr="004D733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4D733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  <w:r w:rsidRPr="004D733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4D733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  <w:r w:rsidRPr="004D733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35706" w:rsidRPr="004D73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  <w:r w:rsidRPr="004D733C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  <w:r w:rsidRPr="004D733C">
                          <w:rPr>
                            <w:sz w:val="18"/>
                          </w:rPr>
                          <w:t>-3.71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  <w:r w:rsidRPr="004D733C">
                          <w:rPr>
                            <w:sz w:val="18"/>
                          </w:rPr>
                          <w:t>-0.57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  <w:r w:rsidRPr="004D733C">
                          <w:rPr>
                            <w:sz w:val="18"/>
                          </w:rPr>
                          <w:t>-5.00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  <w:r w:rsidRPr="004D733C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35706" w:rsidRPr="004D73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  <w:r w:rsidRPr="004D733C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  <w:r w:rsidRPr="004D733C">
                          <w:rPr>
                            <w:sz w:val="18"/>
                          </w:rPr>
                          <w:t>-715.12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  <w:r w:rsidRPr="004D733C">
                          <w:rPr>
                            <w:sz w:val="18"/>
                          </w:rPr>
                          <w:t>-103.76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  <w:r w:rsidRPr="004D733C">
                          <w:rPr>
                            <w:sz w:val="18"/>
                          </w:rPr>
                          <w:t>-1185.72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  <w:r w:rsidRPr="004D733C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35706" w:rsidRPr="004D73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  <w:r w:rsidRPr="004D733C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  <w:r w:rsidRPr="004D733C">
                          <w:rPr>
                            <w:sz w:val="18"/>
                          </w:rPr>
                          <w:t>-9.30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  <w:r w:rsidRPr="004D733C">
                          <w:rPr>
                            <w:sz w:val="18"/>
                          </w:rPr>
                          <w:t>-1.22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  <w:r w:rsidRPr="004D733C">
                          <w:rPr>
                            <w:sz w:val="18"/>
                          </w:rPr>
                          <w:t>-17.58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  <w:r w:rsidRPr="004D733C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35706" w:rsidRPr="004D73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  <w:r w:rsidRPr="004D733C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  <w:r w:rsidRPr="004D733C">
                          <w:rPr>
                            <w:sz w:val="18"/>
                          </w:rPr>
                          <w:t>-1110.60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  <w:r w:rsidRPr="004D733C">
                          <w:rPr>
                            <w:sz w:val="18"/>
                          </w:rPr>
                          <w:t>-139.48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  <w:r w:rsidRPr="004D733C">
                          <w:rPr>
                            <w:sz w:val="18"/>
                          </w:rPr>
                          <w:t>-2375.88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  <w:r w:rsidRPr="004D733C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35706" w:rsidRPr="004D73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  <w:r w:rsidRPr="004D733C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  <w:r w:rsidRPr="004D733C">
                          <w:rPr>
                            <w:sz w:val="18"/>
                          </w:rPr>
                          <w:t>1116.67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  <w:r w:rsidRPr="004D733C">
                          <w:rPr>
                            <w:sz w:val="18"/>
                          </w:rPr>
                          <w:t>127.17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  <w:r w:rsidRPr="004D733C">
                          <w:rPr>
                            <w:sz w:val="18"/>
                          </w:rPr>
                          <w:t>2558.65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  <w:r w:rsidRPr="004D733C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35706" w:rsidRPr="004D73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  <w:r w:rsidRPr="004D733C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  <w:r w:rsidRPr="004D733C">
                          <w:rPr>
                            <w:sz w:val="18"/>
                          </w:rPr>
                          <w:t>893.53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  <w:r w:rsidRPr="004D733C">
                          <w:rPr>
                            <w:sz w:val="18"/>
                          </w:rPr>
                          <w:t>98.30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  <w:r w:rsidRPr="004D733C">
                          <w:rPr>
                            <w:sz w:val="18"/>
                          </w:rPr>
                          <w:t>2231.07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  <w:r w:rsidRPr="004D733C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35706" w:rsidRPr="004D73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  <w:r w:rsidRPr="004D733C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  <w:r w:rsidRPr="004D733C">
                          <w:rPr>
                            <w:sz w:val="18"/>
                          </w:rPr>
                          <w:t>8.19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  <w:r w:rsidRPr="004D733C">
                          <w:rPr>
                            <w:sz w:val="18"/>
                          </w:rPr>
                          <w:t>0.74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  <w:r w:rsidRPr="004D733C">
                          <w:rPr>
                            <w:sz w:val="18"/>
                          </w:rPr>
                          <w:t>9.87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  <w:r w:rsidRPr="004D733C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35706" w:rsidRPr="004D73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  <w:r w:rsidRPr="004D733C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  <w:r w:rsidRPr="004D733C">
                          <w:rPr>
                            <w:sz w:val="18"/>
                          </w:rPr>
                          <w:t>-15.32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  <w:r w:rsidRPr="004D733C">
                          <w:rPr>
                            <w:sz w:val="18"/>
                          </w:rPr>
                          <w:t>-1.35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  <w:r w:rsidRPr="004D733C">
                          <w:rPr>
                            <w:sz w:val="18"/>
                          </w:rPr>
                          <w:t>-21.44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  <w:r w:rsidRPr="004D733C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35706" w:rsidRPr="004D73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  <w:r w:rsidRPr="004D733C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  <w:r w:rsidRPr="004D733C">
                          <w:rPr>
                            <w:sz w:val="18"/>
                          </w:rPr>
                          <w:t>-23.48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  <w:r w:rsidRPr="004D733C">
                          <w:rPr>
                            <w:sz w:val="18"/>
                          </w:rPr>
                          <w:t>-1.59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  <w:r w:rsidRPr="004D733C">
                          <w:rPr>
                            <w:sz w:val="18"/>
                          </w:rPr>
                          <w:t>-34.31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  <w:r w:rsidRPr="004D733C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35706" w:rsidRPr="004D73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  <w:r w:rsidRPr="004D733C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  <w:r w:rsidRPr="004D733C">
                          <w:rPr>
                            <w:sz w:val="18"/>
                          </w:rPr>
                          <w:t>22.49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  <w:r w:rsidRPr="004D733C">
                          <w:rPr>
                            <w:sz w:val="18"/>
                          </w:rPr>
                          <w:t>1.44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  <w:r w:rsidRPr="004D733C">
                          <w:rPr>
                            <w:sz w:val="18"/>
                          </w:rPr>
                          <w:t>29.04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  <w:r w:rsidRPr="004D733C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35706" w:rsidRPr="004D73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  <w:r w:rsidRPr="004D733C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  <w:r w:rsidRPr="004D733C">
                          <w:rPr>
                            <w:sz w:val="18"/>
                          </w:rPr>
                          <w:t>-607.88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  <w:r w:rsidRPr="004D733C">
                          <w:rPr>
                            <w:sz w:val="18"/>
                          </w:rPr>
                          <w:t>-38.40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  <w:r w:rsidRPr="004D733C">
                          <w:rPr>
                            <w:sz w:val="18"/>
                          </w:rPr>
                          <w:t>-782.03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  <w:r w:rsidRPr="004D733C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35706" w:rsidRPr="004D73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  <w:r w:rsidRPr="004D733C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  <w:r w:rsidRPr="004D733C">
                          <w:rPr>
                            <w:sz w:val="18"/>
                          </w:rPr>
                          <w:t>-240.99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  <w:r w:rsidRPr="004D733C">
                          <w:rPr>
                            <w:sz w:val="18"/>
                          </w:rPr>
                          <w:t>-14.48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  <w:r w:rsidRPr="004D733C">
                          <w:rPr>
                            <w:sz w:val="18"/>
                          </w:rPr>
                          <w:t>-306.66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  <w:r w:rsidRPr="004D733C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35706" w:rsidRPr="004D73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  <w:r w:rsidRPr="004D733C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  <w:r w:rsidRPr="004D733C">
                          <w:rPr>
                            <w:sz w:val="18"/>
                          </w:rPr>
                          <w:t>785.52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  <w:r w:rsidRPr="004D733C">
                          <w:rPr>
                            <w:sz w:val="18"/>
                          </w:rPr>
                          <w:t>173.19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357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  <w:r w:rsidRPr="004D733C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35706" w:rsidRDefault="00535706" w:rsidP="00491288">
                        <w:pPr>
                          <w:rPr>
                            <w:sz w:val="18"/>
                          </w:rPr>
                        </w:pPr>
                        <w:r w:rsidRPr="004D733C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35706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35706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35706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535706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35706" w:rsidRDefault="00535706" w:rsidP="00A83652">
                  <w:pPr>
                    <w:rPr>
                      <w:sz w:val="18"/>
                    </w:rPr>
                  </w:pPr>
                </w:p>
                <w:p w:rsidR="00535706" w:rsidRPr="004D733C" w:rsidRDefault="00535706" w:rsidP="00A83652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9" o:spid="_x0000_s1042" type="#_x0000_t75" alt="IncaTemp51" style="position:absolute;left:0;text-align:left;margin-left:309.55pt;margin-top:235.7pt;width:226.2pt;height:151.5pt;z-index:251658752;visibility:visible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rect id="_x0000_s1043" style="position:absolute;left:0;text-align:left;margin-left:47.6pt;margin-top:8.4pt;width:238.15pt;height:67.35pt;z-index:251657728;mso-position-horizontal-relative:page;mso-position-vertical-relative:page">
            <v:textbox inset="5.85pt,.7pt,5.85pt,.7pt">
              <w:txbxContent>
                <w:p w:rsidR="00535706" w:rsidRDefault="00535706" w:rsidP="00A8365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>20110525</w:t>
                  </w:r>
                </w:p>
                <w:p w:rsidR="00535706" w:rsidRDefault="00535706" w:rsidP="00A8365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535706" w:rsidRPr="004D733C" w:rsidRDefault="00535706" w:rsidP="00A8365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7" o:spid="_x0000_s1044" type="#_x0000_t75" alt="IncaTemp50" style="position:absolute;left:0;text-align:left;margin-left:309.55pt;margin-top:16.8pt;width:226.2pt;height:210.45pt;z-index:251656704;visibility:visible;mso-position-horizontal-relative:page;mso-position-vertical-relative:page">
            <v:imagedata r:id="rId13" o:title=""/>
            <w10:wrap anchorx="page" anchory="page"/>
          </v:shape>
        </w:pict>
      </w:r>
    </w:p>
    <w:p w:rsidR="00535706" w:rsidRDefault="00535706" w:rsidP="00A83652">
      <w:pPr>
        <w:sectPr w:rsidR="00535706" w:rsidSect="0049128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5" type="#_x0000_t202" style="position:absolute;left:0;text-align:left;margin-left:303.6pt;margin-top:378.85pt;width:238.1pt;height:429.35pt;z-index:251661824;mso-wrap-style:tight;mso-position-horizontal-relative:page;mso-position-vertical-relative:page" stroked="f">
            <v:textbox inset="5.85pt,.7pt,5.85pt,.7pt">
              <w:txbxContent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200017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535706" w:rsidRPr="004D73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  <w:r w:rsidRPr="004D733C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4D733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  <w:r w:rsidRPr="004D733C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4D733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  <w:r w:rsidRPr="004D733C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4D733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  <w:r w:rsidRPr="004D733C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35706" w:rsidRPr="004D73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  <w:r w:rsidRPr="004D733C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4D733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  <w:r w:rsidRPr="004D733C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  <w:r w:rsidRPr="004D733C">
                          <w:rPr>
                            <w:sz w:val="18"/>
                          </w:rPr>
                          <w:t>51.84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  <w:r w:rsidRPr="004D733C">
                          <w:rPr>
                            <w:sz w:val="18"/>
                          </w:rPr>
                          <w:t>1195161</w:t>
                        </w:r>
                      </w:p>
                    </w:tc>
                  </w:tr>
                  <w:tr w:rsidR="005357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35706" w:rsidRPr="004D733C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35706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535706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535706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35706" w:rsidRDefault="00535706" w:rsidP="00A83652">
                  <w:pPr>
                    <w:rPr>
                      <w:sz w:val="18"/>
                    </w:rPr>
                  </w:pPr>
                </w:p>
                <w:p w:rsidR="00535706" w:rsidRPr="004D733C" w:rsidRDefault="00535706" w:rsidP="00A8365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6" type="#_x0000_t202" style="position:absolute;left:0;text-align:left;margin-left:47.6pt;margin-top:42.1pt;width:244.1pt;height:757.7pt;z-index:251660800;mso-wrap-style:tight;mso-position-horizontal-relative:page;mso-position-vertical-relative:page" stroked="f">
            <v:textbox inset="5.85pt,.7pt,5.85pt,.7pt">
              <w:txbxContent/>
            </v:textbox>
            <w10:wrap anchorx="page" anchory="page"/>
          </v:shape>
        </w:pict>
      </w:r>
    </w:p>
    <w:p w:rsidR="00535706" w:rsidRDefault="00535706" w:rsidP="00A83652">
      <w:pPr>
        <w:sectPr w:rsidR="00535706" w:rsidSect="0049128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7" type="#_x0000_t202" style="position:absolute;left:0;text-align:left;margin-left:47.6pt;margin-top:92.6pt;width:244.1pt;height:715.6pt;z-index:251665920;mso-wrap-style:tight;mso-position-horizontal-relative:page;mso-position-vertical-relative:page" stroked="f">
            <v:textbox style="mso-next-textbox:#_x0000_s1052" inset="5.85pt,.7pt,5.85pt,.7pt">
              <w:txbxContent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535706" w:rsidRPr="00D818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35706" w:rsidRPr="00D818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8182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8182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35706" w:rsidRPr="00D818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372.71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134.72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502.40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35706" w:rsidRPr="00D818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170.28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58.20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282.34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35706" w:rsidRPr="00D818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692.46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213.26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1308.34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35706" w:rsidRPr="00D818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2252.35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666.40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4818.42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35706" w:rsidRPr="00D818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-1601.58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-429.68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-3669.75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35706" w:rsidRPr="00D818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-1194.76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-309.64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-2983.20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35706" w:rsidRPr="00D818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116.92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24.85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140.84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35706" w:rsidRPr="00D818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147.85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30.65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206.86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35706" w:rsidRPr="00D818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92.96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14.86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135.86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35706" w:rsidRPr="00D818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-58.70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-8.88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-75.79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35706" w:rsidRPr="00D818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-34.47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-5.13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-44.35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35706" w:rsidRPr="00D818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-410.19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-58.06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-521.97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35706" w:rsidRPr="00D818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-445.82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-231.56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357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35706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35706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35706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35706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535706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35706" w:rsidRDefault="00535706" w:rsidP="00A83652">
                  <w:pPr>
                    <w:rPr>
                      <w:sz w:val="18"/>
                    </w:rPr>
                  </w:pPr>
                </w:p>
                <w:p w:rsidR="00535706" w:rsidRPr="00D81821" w:rsidRDefault="00535706" w:rsidP="00A83652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25" o:spid="_x0000_s1048" type="#_x0000_t75" alt="IncaTemp53" style="position:absolute;left:0;text-align:left;margin-left:309.55pt;margin-top:235.7pt;width:226.2pt;height:151.5pt;z-index:251664896;visibility:visible;mso-position-horizontal-relative:page;mso-position-vertical-relative:page">
            <v:imagedata r:id="rId14" o:title=""/>
            <w10:wrap anchorx="page" anchory="page"/>
          </v:shape>
        </w:pict>
      </w:r>
      <w:r>
        <w:rPr>
          <w:noProof/>
        </w:rPr>
        <w:pict>
          <v:rect id="_x0000_s1049" style="position:absolute;left:0;text-align:left;margin-left:47.6pt;margin-top:8.4pt;width:238.15pt;height:67.35pt;z-index:251663872;mso-position-horizontal-relative:page;mso-position-vertical-relative:page">
            <v:textbox inset="5.85pt,.7pt,5.85pt,.7pt">
              <w:txbxContent>
                <w:p w:rsidR="00535706" w:rsidRDefault="00535706" w:rsidP="00A8365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>20110525</w:t>
                  </w:r>
                </w:p>
                <w:p w:rsidR="00535706" w:rsidRDefault="00535706" w:rsidP="00A8365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535706" w:rsidRPr="00D81821" w:rsidRDefault="00535706" w:rsidP="00A8365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3" o:spid="_x0000_s1050" type="#_x0000_t75" alt="IncaTemp52" style="position:absolute;left:0;text-align:left;margin-left:309.55pt;margin-top:16.8pt;width:226.2pt;height:210.45pt;z-index:251662848;visibility:visible;mso-position-horizontal-relative:page;mso-position-vertical-relative:page">
            <v:imagedata r:id="rId15" o:title=""/>
            <w10:wrap anchorx="page" anchory="page"/>
          </v:shape>
        </w:pict>
      </w:r>
    </w:p>
    <w:p w:rsidR="00535706" w:rsidRDefault="00535706" w:rsidP="00A83652">
      <w:pPr>
        <w:sectPr w:rsidR="00535706" w:rsidSect="0049128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51" type="#_x0000_t202" style="position:absolute;left:0;text-align:left;margin-left:303.6pt;margin-top:378.85pt;width:238.1pt;height:429.35pt;z-index:251667968;mso-wrap-style:tight;mso-position-horizontal-relative:page;mso-position-vertical-relative:page" stroked="f">
            <v:textbox inset="5.85pt,.7pt,5.85pt,.7pt">
              <w:txbxContent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5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210425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535706" w:rsidRPr="00D818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D8182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D8182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D8182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35706" w:rsidRPr="00D818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D8182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51.80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1196773</w:t>
                        </w:r>
                      </w:p>
                    </w:tc>
                  </w:tr>
                  <w:tr w:rsidR="005357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35706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535706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535706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35706" w:rsidRDefault="00535706" w:rsidP="00A83652">
                  <w:pPr>
                    <w:rPr>
                      <w:sz w:val="18"/>
                    </w:rPr>
                  </w:pPr>
                </w:p>
                <w:p w:rsidR="00535706" w:rsidRPr="00D81821" w:rsidRDefault="00535706" w:rsidP="00A8365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2" type="#_x0000_t202" style="position:absolute;left:0;text-align:left;margin-left:47.6pt;margin-top:42.1pt;width:244.1pt;height:757.7pt;z-index:251666944;mso-wrap-style:tight;mso-position-horizontal-relative:page;mso-position-vertical-relative:page" stroked="f">
            <v:textbox inset="5.85pt,.7pt,5.85pt,.7pt">
              <w:txbxContent/>
            </v:textbox>
            <w10:wrap anchorx="page" anchory="page"/>
          </v:shape>
        </w:pict>
      </w:r>
    </w:p>
    <w:p w:rsidR="00535706" w:rsidRDefault="00535706" w:rsidP="00A83652">
      <w:pPr>
        <w:sectPr w:rsidR="00535706" w:rsidSect="0049128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53" type="#_x0000_t202" style="position:absolute;left:0;text-align:left;margin-left:47.6pt;margin-top:92.6pt;width:244.1pt;height:715.6pt;z-index:251672064;mso-wrap-style:tight;mso-position-horizontal-relative:page;mso-position-vertical-relative:page" stroked="f">
            <v:textbox style="mso-next-textbox:#_x0000_s1058" inset="5.85pt,.7pt,5.85pt,.7pt">
              <w:txbxContent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535706" w:rsidRPr="00D818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35706" w:rsidRPr="00D818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8182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8182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35706" w:rsidRPr="00D818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115.68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388.68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155.92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35706" w:rsidRPr="00D818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29.35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93.24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48.66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35706" w:rsidRPr="00D818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173.67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497.23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328.15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35706" w:rsidRPr="00D818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539.23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1483.13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1153.57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35706" w:rsidRPr="00D818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-409.28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-1020.73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-937.79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35706" w:rsidRPr="00D818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-336.65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-811.05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-840.58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35706" w:rsidRPr="00D818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13.75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27.16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16.56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35706" w:rsidRPr="00D818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33.96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65.46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47.52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35706" w:rsidRPr="00D818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18.17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27.00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26.56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35706" w:rsidRPr="00D818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17.06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23.99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22.03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35706" w:rsidRPr="00D818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32.97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45.60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42.41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35706" w:rsidRPr="00D818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29.06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38.23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36.98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35706" w:rsidRPr="00D818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-156.98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-757.94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357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35706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35706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35706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35706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535706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35706" w:rsidRDefault="00535706" w:rsidP="00A83652">
                  <w:pPr>
                    <w:rPr>
                      <w:sz w:val="18"/>
                    </w:rPr>
                  </w:pPr>
                </w:p>
                <w:p w:rsidR="00535706" w:rsidRPr="00D81821" w:rsidRDefault="00535706" w:rsidP="00A83652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31" o:spid="_x0000_s1054" type="#_x0000_t75" alt="IncaTemp55" style="position:absolute;left:0;text-align:left;margin-left:309.55pt;margin-top:235.7pt;width:226.2pt;height:151.5pt;z-index:251671040;visibility:visible;mso-position-horizontal-relative:page;mso-position-vertical-relative:page">
            <v:imagedata r:id="rId16" o:title=""/>
            <w10:wrap anchorx="page" anchory="page"/>
          </v:shape>
        </w:pict>
      </w:r>
      <w:r>
        <w:rPr>
          <w:noProof/>
        </w:rPr>
        <w:pict>
          <v:rect id="_x0000_s1055" style="position:absolute;left:0;text-align:left;margin-left:47.6pt;margin-top:8.4pt;width:238.15pt;height:67.35pt;z-index:251670016;mso-position-horizontal-relative:page;mso-position-vertical-relative:page">
            <v:textbox inset="5.85pt,.7pt,5.85pt,.7pt">
              <w:txbxContent>
                <w:p w:rsidR="00535706" w:rsidRDefault="00535706" w:rsidP="00A8365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>20110525</w:t>
                  </w:r>
                </w:p>
                <w:p w:rsidR="00535706" w:rsidRDefault="00535706" w:rsidP="00A8365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535706" w:rsidRPr="00D81821" w:rsidRDefault="00535706" w:rsidP="00A8365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9" o:spid="_x0000_s1056" type="#_x0000_t75" alt="IncaTemp54" style="position:absolute;left:0;text-align:left;margin-left:309.55pt;margin-top:16.8pt;width:226.2pt;height:210.45pt;z-index:251668992;visibility:visible;mso-position-horizontal-relative:page;mso-position-vertical-relative:page">
            <v:imagedata r:id="rId17" o:title=""/>
            <w10:wrap anchorx="page" anchory="page"/>
          </v:shape>
        </w:pict>
      </w:r>
    </w:p>
    <w:p w:rsidR="00535706" w:rsidRDefault="00535706" w:rsidP="00A83652">
      <w:pPr>
        <w:sectPr w:rsidR="00535706" w:rsidSect="0049128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57" type="#_x0000_t202" style="position:absolute;left:0;text-align:left;margin-left:303.6pt;margin-top:378.85pt;width:238.1pt;height:429.35pt;z-index:251674112;mso-wrap-style:tight;mso-position-horizontal-relative:page;mso-position-vertical-relative:page" stroked="f">
            <v:textbox inset="5.85pt,.7pt,5.85pt,.7pt">
              <w:txbxContent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6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</w:p>
                <w:p w:rsidR="00535706" w:rsidRDefault="00535706" w:rsidP="00A8365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212888</w:t>
                  </w:r>
                </w:p>
                <w:p w:rsidR="00535706" w:rsidRDefault="00535706" w:rsidP="00A83652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535706" w:rsidRPr="00D818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D8182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D8182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D8182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35706" w:rsidRPr="00D818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D8182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51.85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  <w:r w:rsidRPr="00D81821">
                          <w:rPr>
                            <w:sz w:val="18"/>
                          </w:rPr>
                          <w:t>1194854</w:t>
                        </w:r>
                      </w:p>
                    </w:tc>
                  </w:tr>
                  <w:tr w:rsidR="005357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35706" w:rsidRPr="00D81821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35706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535706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535706" w:rsidRDefault="00535706" w:rsidP="004912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35706" w:rsidRDefault="00535706" w:rsidP="00A83652">
                  <w:pPr>
                    <w:rPr>
                      <w:sz w:val="18"/>
                    </w:rPr>
                  </w:pPr>
                </w:p>
                <w:p w:rsidR="00535706" w:rsidRPr="00D81821" w:rsidRDefault="00535706" w:rsidP="00A8365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8" type="#_x0000_t202" style="position:absolute;left:0;text-align:left;margin-left:47.6pt;margin-top:42.1pt;width:244.1pt;height:757.7pt;z-index:251673088;mso-wrap-style:tight;mso-position-horizontal-relative:page;mso-position-vertical-relative:page" stroked="f">
            <v:textbox inset="5.85pt,.7pt,5.85pt,.7pt">
              <w:txbxContent/>
            </v:textbox>
            <w10:wrap anchorx="page" anchory="page"/>
          </v:shape>
        </w:pict>
      </w:r>
    </w:p>
    <w:p w:rsidR="00535706" w:rsidRDefault="00535706"/>
    <w:sectPr w:rsidR="00535706" w:rsidSect="00F9650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5706" w:rsidRDefault="00535706">
      <w:r>
        <w:separator/>
      </w:r>
    </w:p>
  </w:endnote>
  <w:endnote w:type="continuationSeparator" w:id="0">
    <w:p w:rsidR="00535706" w:rsidRDefault="005357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5706" w:rsidRDefault="00535706">
      <w:r>
        <w:separator/>
      </w:r>
    </w:p>
  </w:footnote>
  <w:footnote w:type="continuationSeparator" w:id="0">
    <w:p w:rsidR="00535706" w:rsidRDefault="0053570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83652"/>
    <w:rsid w:val="00010AF6"/>
    <w:rsid w:val="00020AAB"/>
    <w:rsid w:val="00032F63"/>
    <w:rsid w:val="00040DC7"/>
    <w:rsid w:val="0004236C"/>
    <w:rsid w:val="0005498B"/>
    <w:rsid w:val="00065FD2"/>
    <w:rsid w:val="000716E2"/>
    <w:rsid w:val="00096FAF"/>
    <w:rsid w:val="000A049F"/>
    <w:rsid w:val="000A3989"/>
    <w:rsid w:val="000A6467"/>
    <w:rsid w:val="000E0985"/>
    <w:rsid w:val="000E746F"/>
    <w:rsid w:val="000F43B4"/>
    <w:rsid w:val="001026B9"/>
    <w:rsid w:val="00104511"/>
    <w:rsid w:val="0011644A"/>
    <w:rsid w:val="00121534"/>
    <w:rsid w:val="001250F7"/>
    <w:rsid w:val="00127E62"/>
    <w:rsid w:val="0013068B"/>
    <w:rsid w:val="0013084A"/>
    <w:rsid w:val="00135706"/>
    <w:rsid w:val="00161820"/>
    <w:rsid w:val="001704A4"/>
    <w:rsid w:val="00182FDF"/>
    <w:rsid w:val="00184B9C"/>
    <w:rsid w:val="001A1331"/>
    <w:rsid w:val="001C530F"/>
    <w:rsid w:val="001D5B40"/>
    <w:rsid w:val="001E5D3F"/>
    <w:rsid w:val="001F2534"/>
    <w:rsid w:val="001F7E9E"/>
    <w:rsid w:val="00212BEE"/>
    <w:rsid w:val="00235CC1"/>
    <w:rsid w:val="00240253"/>
    <w:rsid w:val="002462D9"/>
    <w:rsid w:val="00260A16"/>
    <w:rsid w:val="00274CA2"/>
    <w:rsid w:val="00280F22"/>
    <w:rsid w:val="002A4934"/>
    <w:rsid w:val="002C0FEF"/>
    <w:rsid w:val="002D3B96"/>
    <w:rsid w:val="002E489C"/>
    <w:rsid w:val="002F5FD1"/>
    <w:rsid w:val="002F62E1"/>
    <w:rsid w:val="00300AC5"/>
    <w:rsid w:val="00337608"/>
    <w:rsid w:val="00344E57"/>
    <w:rsid w:val="003456A7"/>
    <w:rsid w:val="003816C1"/>
    <w:rsid w:val="0039679A"/>
    <w:rsid w:val="003A41C4"/>
    <w:rsid w:val="003C0DAB"/>
    <w:rsid w:val="003C2361"/>
    <w:rsid w:val="003D0329"/>
    <w:rsid w:val="003D23AF"/>
    <w:rsid w:val="003D2493"/>
    <w:rsid w:val="003D5B0B"/>
    <w:rsid w:val="003E6C75"/>
    <w:rsid w:val="003F0489"/>
    <w:rsid w:val="003F1E27"/>
    <w:rsid w:val="004017DE"/>
    <w:rsid w:val="00420B22"/>
    <w:rsid w:val="0043201A"/>
    <w:rsid w:val="00491288"/>
    <w:rsid w:val="004A1C85"/>
    <w:rsid w:val="004B0F51"/>
    <w:rsid w:val="004B2F16"/>
    <w:rsid w:val="004C780E"/>
    <w:rsid w:val="004D733C"/>
    <w:rsid w:val="004F00AD"/>
    <w:rsid w:val="004F17D0"/>
    <w:rsid w:val="00502910"/>
    <w:rsid w:val="00513152"/>
    <w:rsid w:val="00516BE1"/>
    <w:rsid w:val="00535706"/>
    <w:rsid w:val="00573FEC"/>
    <w:rsid w:val="0057670B"/>
    <w:rsid w:val="00593194"/>
    <w:rsid w:val="005A1757"/>
    <w:rsid w:val="005B097E"/>
    <w:rsid w:val="005C248A"/>
    <w:rsid w:val="005E234A"/>
    <w:rsid w:val="00600F25"/>
    <w:rsid w:val="00601A4F"/>
    <w:rsid w:val="0062361D"/>
    <w:rsid w:val="00630F61"/>
    <w:rsid w:val="006339CA"/>
    <w:rsid w:val="00640080"/>
    <w:rsid w:val="00641EB6"/>
    <w:rsid w:val="006432FD"/>
    <w:rsid w:val="00653CAE"/>
    <w:rsid w:val="0066303E"/>
    <w:rsid w:val="0067061E"/>
    <w:rsid w:val="006874F6"/>
    <w:rsid w:val="00691473"/>
    <w:rsid w:val="00694A83"/>
    <w:rsid w:val="006A77F2"/>
    <w:rsid w:val="006D05EF"/>
    <w:rsid w:val="006D6AF8"/>
    <w:rsid w:val="006E1F3B"/>
    <w:rsid w:val="006E3AFB"/>
    <w:rsid w:val="006E7510"/>
    <w:rsid w:val="006F67A8"/>
    <w:rsid w:val="006F7616"/>
    <w:rsid w:val="006F7F8D"/>
    <w:rsid w:val="00703F0D"/>
    <w:rsid w:val="00713FA1"/>
    <w:rsid w:val="00720668"/>
    <w:rsid w:val="007445D6"/>
    <w:rsid w:val="00752386"/>
    <w:rsid w:val="007571D6"/>
    <w:rsid w:val="00757A16"/>
    <w:rsid w:val="00761AC1"/>
    <w:rsid w:val="00772184"/>
    <w:rsid w:val="00787695"/>
    <w:rsid w:val="007938B2"/>
    <w:rsid w:val="00795DDF"/>
    <w:rsid w:val="007A0210"/>
    <w:rsid w:val="007A2178"/>
    <w:rsid w:val="007A5297"/>
    <w:rsid w:val="007A708F"/>
    <w:rsid w:val="007D06BC"/>
    <w:rsid w:val="007D4C04"/>
    <w:rsid w:val="007F5598"/>
    <w:rsid w:val="008153D9"/>
    <w:rsid w:val="00844357"/>
    <w:rsid w:val="0086217F"/>
    <w:rsid w:val="00867595"/>
    <w:rsid w:val="0087288B"/>
    <w:rsid w:val="0087358D"/>
    <w:rsid w:val="008813A7"/>
    <w:rsid w:val="008A220D"/>
    <w:rsid w:val="008B2A31"/>
    <w:rsid w:val="008C50DC"/>
    <w:rsid w:val="008E3921"/>
    <w:rsid w:val="008E4536"/>
    <w:rsid w:val="008E733E"/>
    <w:rsid w:val="00912EE6"/>
    <w:rsid w:val="00916C95"/>
    <w:rsid w:val="00920CBE"/>
    <w:rsid w:val="00931560"/>
    <w:rsid w:val="009347B2"/>
    <w:rsid w:val="009526AC"/>
    <w:rsid w:val="00960273"/>
    <w:rsid w:val="0097073B"/>
    <w:rsid w:val="009724AB"/>
    <w:rsid w:val="00980900"/>
    <w:rsid w:val="00984C11"/>
    <w:rsid w:val="00986908"/>
    <w:rsid w:val="00996104"/>
    <w:rsid w:val="009A1541"/>
    <w:rsid w:val="009F04D2"/>
    <w:rsid w:val="009F4F08"/>
    <w:rsid w:val="00A0724B"/>
    <w:rsid w:val="00A07D9C"/>
    <w:rsid w:val="00A14222"/>
    <w:rsid w:val="00A15217"/>
    <w:rsid w:val="00A15B38"/>
    <w:rsid w:val="00A35C6D"/>
    <w:rsid w:val="00A5251A"/>
    <w:rsid w:val="00A533B5"/>
    <w:rsid w:val="00A540F3"/>
    <w:rsid w:val="00A56AF9"/>
    <w:rsid w:val="00A818D2"/>
    <w:rsid w:val="00A83652"/>
    <w:rsid w:val="00A8582E"/>
    <w:rsid w:val="00A866F8"/>
    <w:rsid w:val="00A8761B"/>
    <w:rsid w:val="00A90D1A"/>
    <w:rsid w:val="00AB162C"/>
    <w:rsid w:val="00AD7C7D"/>
    <w:rsid w:val="00AE1739"/>
    <w:rsid w:val="00AF73BA"/>
    <w:rsid w:val="00B24958"/>
    <w:rsid w:val="00B376DD"/>
    <w:rsid w:val="00B46B35"/>
    <w:rsid w:val="00B53F91"/>
    <w:rsid w:val="00B5451C"/>
    <w:rsid w:val="00B62212"/>
    <w:rsid w:val="00B9026F"/>
    <w:rsid w:val="00BB41C7"/>
    <w:rsid w:val="00BC4D55"/>
    <w:rsid w:val="00BE7B8B"/>
    <w:rsid w:val="00BE7F47"/>
    <w:rsid w:val="00BF6C88"/>
    <w:rsid w:val="00C23D6B"/>
    <w:rsid w:val="00C3177A"/>
    <w:rsid w:val="00C45D8B"/>
    <w:rsid w:val="00C55DBB"/>
    <w:rsid w:val="00C749E2"/>
    <w:rsid w:val="00CA4008"/>
    <w:rsid w:val="00CB2E32"/>
    <w:rsid w:val="00CC3632"/>
    <w:rsid w:val="00CD2235"/>
    <w:rsid w:val="00CD3107"/>
    <w:rsid w:val="00CD6F90"/>
    <w:rsid w:val="00CF0F5B"/>
    <w:rsid w:val="00D02315"/>
    <w:rsid w:val="00D0461A"/>
    <w:rsid w:val="00D216CC"/>
    <w:rsid w:val="00D31F80"/>
    <w:rsid w:val="00D334AC"/>
    <w:rsid w:val="00D4206F"/>
    <w:rsid w:val="00D47CF1"/>
    <w:rsid w:val="00D537D5"/>
    <w:rsid w:val="00D62C06"/>
    <w:rsid w:val="00D80426"/>
    <w:rsid w:val="00D80EBD"/>
    <w:rsid w:val="00D81821"/>
    <w:rsid w:val="00D95613"/>
    <w:rsid w:val="00DD4F00"/>
    <w:rsid w:val="00DE31ED"/>
    <w:rsid w:val="00DE4796"/>
    <w:rsid w:val="00DE669C"/>
    <w:rsid w:val="00DF134E"/>
    <w:rsid w:val="00DF4DDD"/>
    <w:rsid w:val="00E0140E"/>
    <w:rsid w:val="00E20E61"/>
    <w:rsid w:val="00E27234"/>
    <w:rsid w:val="00E34BF7"/>
    <w:rsid w:val="00E40223"/>
    <w:rsid w:val="00E51113"/>
    <w:rsid w:val="00E64DB8"/>
    <w:rsid w:val="00E65FBF"/>
    <w:rsid w:val="00E749A5"/>
    <w:rsid w:val="00EF020C"/>
    <w:rsid w:val="00EF6938"/>
    <w:rsid w:val="00EF7F94"/>
    <w:rsid w:val="00F13594"/>
    <w:rsid w:val="00F17707"/>
    <w:rsid w:val="00F20524"/>
    <w:rsid w:val="00F24B01"/>
    <w:rsid w:val="00F364F1"/>
    <w:rsid w:val="00F43E28"/>
    <w:rsid w:val="00F51ADD"/>
    <w:rsid w:val="00F726E6"/>
    <w:rsid w:val="00F86856"/>
    <w:rsid w:val="00F92A08"/>
    <w:rsid w:val="00F96509"/>
    <w:rsid w:val="00F9681B"/>
    <w:rsid w:val="00FA2091"/>
    <w:rsid w:val="00FB394E"/>
    <w:rsid w:val="00FC7789"/>
    <w:rsid w:val="00FD02B5"/>
    <w:rsid w:val="00FE099F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5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3652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10</Pages>
  <Words>6</Words>
  <Characters>37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1</cp:revision>
  <dcterms:created xsi:type="dcterms:W3CDTF">2011-07-11T02:27:00Z</dcterms:created>
  <dcterms:modified xsi:type="dcterms:W3CDTF">2011-07-11T02:27:00Z</dcterms:modified>
</cp:coreProperties>
</file>