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E97" w:rsidRDefault="00DC4E97">
      <w:pPr>
        <w:sectPr w:rsidR="00DC4E97" w:rsidSect="003B521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200445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B52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B52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B52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B52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51.89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1195013</w:t>
                        </w:r>
                      </w:p>
                    </w:tc>
                  </w:tr>
                  <w:tr w:rsidR="00DC4E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Pr="003B5211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52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52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-146.81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-88.54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-243.42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-6.40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-223.01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-116.43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-477.09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217.64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103.03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498.69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167.71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76.70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418.77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17.34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4.89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25.35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-9.62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-94.46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-24.80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-121.52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19.05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24.24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159.15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145.86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Pr="003B5211" w:rsidRDefault="00DC4E9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DC4E97" w:rsidRDefault="00DC4E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C4E97" w:rsidRDefault="00DC4E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C4E97" w:rsidRPr="003B5211" w:rsidRDefault="00DC4E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  <w:r>
        <w:t>4</w:t>
      </w:r>
    </w:p>
    <w:p w:rsidR="00DC4E97" w:rsidRDefault="00DC4E97">
      <w:pPr>
        <w:sectPr w:rsidR="00DC4E97" w:rsidSect="003B521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183768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B52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B52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B52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B52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1196353</w:t>
                        </w:r>
                      </w:p>
                    </w:tc>
                  </w:tr>
                  <w:tr w:rsidR="00DC4E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Pr="003B5211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52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52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16.11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-7.60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19.91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-80.21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59.39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-183.78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-68.53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49.02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-171.10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160.60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-65.96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206.61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166.30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-64.97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211.62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-97.46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139.71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Pr="003B5211" w:rsidRDefault="00DC4E9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DC4E97" w:rsidRDefault="00DC4E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C4E97" w:rsidRDefault="00DC4E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C4E97" w:rsidRPr="003B5211" w:rsidRDefault="00DC4E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DC4E97" w:rsidRDefault="00DC4E97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198894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B52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B52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B52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B52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1195264</w:t>
                        </w:r>
                      </w:p>
                    </w:tc>
                  </w:tr>
                  <w:tr w:rsidR="00DC4E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Pr="003B5211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2.825 keV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C4E97" w:rsidRDefault="00DC4E9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52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52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-117.31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-52.11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-194.50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-3.43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-290.37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-111.65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-621.19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283.78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98.94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650.23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224.56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75.63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560.70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-129.29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-34.84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-180.90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-34.82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-6.73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-44.79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-18.91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-24.06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 w:rsidRPr="003B52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213.18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143.90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4E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C4E97" w:rsidRPr="003B5211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  <w:r w:rsidRPr="003B521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C4E97" w:rsidRDefault="00DC4E97" w:rsidP="00D76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C4E97" w:rsidRDefault="00DC4E97">
                  <w:pPr>
                    <w:rPr>
                      <w:sz w:val="18"/>
                    </w:rPr>
                  </w:pPr>
                </w:p>
                <w:p w:rsidR="00DC4E97" w:rsidRPr="003B5211" w:rsidRDefault="00DC4E9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DC4E97" w:rsidRDefault="00DC4E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C4E97" w:rsidRDefault="00DC4E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C4E97" w:rsidRPr="003B5211" w:rsidRDefault="00DC4E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DC4E97" w:rsidSect="003B521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5211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5211"/>
    <w:rsid w:val="003B627D"/>
    <w:rsid w:val="003B7E35"/>
    <w:rsid w:val="003C5851"/>
    <w:rsid w:val="003C735E"/>
    <w:rsid w:val="003E1AC2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67E7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4E97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0377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2</Words>
  <Characters>17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 </dc:title>
  <dc:subject/>
  <dc:creator>HP Customer</dc:creator>
  <cp:keywords/>
  <dc:description/>
  <cp:lastModifiedBy>HP Customer</cp:lastModifiedBy>
  <cp:revision>1</cp:revision>
  <dcterms:created xsi:type="dcterms:W3CDTF">2011-09-07T02:00:00Z</dcterms:created>
  <dcterms:modified xsi:type="dcterms:W3CDTF">2011-09-07T02:06:00Z</dcterms:modified>
</cp:coreProperties>
</file>