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0320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187787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1194642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39296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90.60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8272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7248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6224;mso-position-horizontal-relative:page;mso-position-vertical-relative:page">
            <v:imagedata r:id="rId5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44416;mso-wrap-style:tight;mso-position-horizontal-relative:page;mso-position-vertical-relative:page" stroked="f">
            <v:textbox style="mso-next-textbox:#_x0000_s1036"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-192.91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-260.03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-186.97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-273.00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-81.62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-515.81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-992.86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-285.17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-2124.02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873.48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227.48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2001.42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633.84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159.46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1582.65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-142.47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-137.94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467.04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235.49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4339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42368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41344;mso-position-horizontal-relative:page;mso-position-vertical-relative:page">
            <v:imagedata r:id="rId7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46464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190702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1194642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45440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190852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1195651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-518.84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-138.05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-860.27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-429.22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-918.23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547.86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1255.31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452.08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91.21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1128.81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-303.10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-389.94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442.30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495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47488;mso-position-horizontal-relative:page;mso-position-vertical-relative:page">
            <v:imagedata r:id="rId9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style="mso-next-textbox:#_x0000_s1047"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370.78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-277.68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614.77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399.97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-259.29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855.64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-444.87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261.52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-1019.35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-371.78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211.12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-928.30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303.57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390.53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-287.59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327.30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465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2608;mso-position-horizontal-relative:page;mso-position-vertical-relative:page">
            <v:imagedata r:id="rId11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191259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1196376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42.1pt;width:244.1pt;height:757.7pt;z-index:25165670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8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style="mso-next-textbox:#_x0000_s1053"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165.56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-1400.72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274.51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144.78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-1060.29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309.72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-170.05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1129.27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-389.64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-139.70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896.19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-348.82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151.73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-558.82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195.19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-166.55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-98.37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1264.69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080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58752;mso-position-horizontal-relative:page;mso-position-vertical-relative:page">
            <v:imagedata r:id="rId13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63872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189526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1196410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42.1pt;width:244.1pt;height:757.7pt;z-index:251662848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4" type="#_x0000_t202" style="position:absolute;left:0;text-align:left;margin-left:303.6pt;margin-top:378.85pt;width:238.1pt;height:429.35pt;z-index:251668992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196029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1195997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type="#_x0000_t202" style="position:absolute;left:0;text-align:left;margin-left:47.6pt;margin-top:92.6pt;width:244.1pt;height:715.6pt;z-index:251667968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-144.54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-239.66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-255.73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410.23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140.28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350.26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-169.09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129.84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75" style="position:absolute;left:0;text-align:left;margin-left:309.55pt;margin-top:235.7pt;width:226.2pt;height:151.5pt;z-index:251666944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7" style="position:absolute;left:0;text-align:left;margin-left:47.6pt;margin-top:8.4pt;width:238.15pt;height:67.35pt;z-index:251665920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8" type="#_x0000_t75" style="position:absolute;left:0;text-align:left;margin-left:309.55pt;margin-top:16.8pt;width:226.2pt;height:210.45pt;z-index:251664896;mso-position-horizontal-relative:page;mso-position-vertical-relative:page">
            <v:imagedata r:id="rId15" o:title=""/>
            <w10:wrap anchorx="page" anchory="page"/>
          </v:shape>
        </w:pict>
      </w:r>
    </w:p>
    <w:p w:rsidR="00B65C9B" w:rsidRDefault="00B65C9B">
      <w:pPr>
        <w:sectPr w:rsidR="00B65C9B" w:rsidSect="00DB53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9" type="#_x0000_t202" style="position:absolute;left:0;text-align:left;margin-left:303.6pt;margin-top:378.85pt;width:238.1pt;height:429.35pt;z-index:251674112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196307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1195635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47.6pt;margin-top:92.6pt;width:244.1pt;height:715.6pt;z-index:251673088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-59.05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-126.33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174.70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400.30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75.23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187.84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-187.69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-32.94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-241.46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169.71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1" type="#_x0000_t75" style="position:absolute;left:0;text-align:left;margin-left:309.55pt;margin-top:235.7pt;width:226.2pt;height:151.5pt;z-index:25167206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2" style="position:absolute;left:0;text-align:left;margin-left:47.6pt;margin-top:8.4pt;width:238.15pt;height:67.35pt;z-index:251671040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3" type="#_x0000_t75" style="position:absolute;left:0;text-align:left;margin-left:309.55pt;margin-top:16.8pt;width:226.2pt;height:210.45pt;z-index:251670016;mso-position-horizontal-relative:page;mso-position-vertical-relative:page">
            <v:imagedata r:id="rId17" o:title=""/>
            <w10:wrap anchorx="page" anchory="page"/>
          </v:shape>
        </w:pict>
      </w:r>
    </w:p>
    <w:p w:rsidR="00B65C9B" w:rsidRDefault="00B65C9B">
      <w:r>
        <w:rPr>
          <w:noProof/>
        </w:rPr>
        <w:pict>
          <v:shape id="_x0000_s1064" type="#_x0000_t202" style="position:absolute;left:0;text-align:left;margin-left:303.6pt;margin-top:378.85pt;width:238.1pt;height:429.35pt;z-index:251679232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191209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5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5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1195289</w:t>
                        </w: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5" type="#_x0000_t202" style="position:absolute;left:0;text-align:left;margin-left:47.6pt;margin-top:92.6pt;width:244.1pt;height:715.6pt;z-index:251678208;mso-wrap-style:tight;mso-position-horizontal-relative:page;mso-position-vertical-relative:page" stroked="f">
            <v:textbox inset="5.85pt,.7pt,5.85pt,.7pt">
              <w:txbxContent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5C9B" w:rsidRDefault="00B65C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5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-73.36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-101.52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112.66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144.94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 w:rsidRPr="00DB5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5C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5C9B" w:rsidRPr="00DB53FA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  <w:r w:rsidRPr="00DB5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5C9B" w:rsidRDefault="00B65C9B" w:rsidP="00DB53F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5C9B" w:rsidRDefault="00B65C9B">
                  <w:pPr>
                    <w:rPr>
                      <w:sz w:val="18"/>
                    </w:rPr>
                  </w:pPr>
                </w:p>
                <w:p w:rsidR="00B65C9B" w:rsidRPr="00DB53FA" w:rsidRDefault="00B65C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6" type="#_x0000_t75" style="position:absolute;left:0;text-align:left;margin-left:309.55pt;margin-top:235.7pt;width:226.2pt;height:151.5pt;z-index:25167718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7" style="position:absolute;left:0;text-align:left;margin-left:47.6pt;margin-top:8.4pt;width:238.15pt;height:67.35pt;z-index:251676160;mso-position-horizontal-relative:page;mso-position-vertical-relative:page">
            <v:textbox inset="5.85pt,.7pt,5.85pt,.7pt">
              <w:txbxContent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5C9B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5C9B" w:rsidRPr="00DB53FA" w:rsidRDefault="00B65C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8" type="#_x0000_t75" style="position:absolute;left:0;text-align:left;margin-left:309.55pt;margin-top:16.8pt;width:226.2pt;height:210.45pt;z-index:251675136;mso-position-horizontal-relative:page;mso-position-vertical-relative:page">
            <v:imagedata r:id="rId19" o:title=""/>
            <w10:wrap anchorx="page" anchory="page"/>
          </v:shape>
        </w:pict>
      </w:r>
    </w:p>
    <w:sectPr w:rsidR="00B65C9B" w:rsidSect="00DB53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3FA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65C9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53FA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11</Pages>
  <Words>8</Words>
  <Characters>46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2011-10-07T01:42:00Z</dcterms:created>
  <dcterms:modified xsi:type="dcterms:W3CDTF">2011-10-07T02:03:00Z</dcterms:modified>
</cp:coreProperties>
</file>