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00D" w:rsidRDefault="00C9300D">
      <w:pPr>
        <w:sectPr w:rsidR="00C9300D" w:rsidSect="00E903F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45440;mso-wrap-style:tight;mso-position-horizontal-relative:page;mso-position-vertical-relative:page" stroked="f">
            <v:textbox style="mso-next-textbox:#_x0000_s1031" inset="5.85pt,.7pt,5.85pt,.7pt">
              <w:txbxContent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903F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903F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-611.39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-181.03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-1013.73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-510.75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-130.91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-1092.63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622.48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144.67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1426.31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486.61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109.25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1215.02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-12.74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-15.35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-9.84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35.40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45.71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-406.72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-52.43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-523.23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49.88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63.47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450.35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202.64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Pr="00E903FE" w:rsidRDefault="00C930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9.55pt;margin-top:235.7pt;width:226.2pt;height:151.5pt;z-index:25164441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43392;mso-position-horizontal-relative:page;mso-position-vertical-relative:page">
            <v:textbox inset="5.85pt,.7pt,5.85pt,.7pt">
              <w:txbxContent>
                <w:p w:rsidR="00C9300D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9300D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9300D" w:rsidRPr="00E903FE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29" type="#_x0000_t75" style="position:absolute;left:0;text-align:left;margin-left:309.55pt;margin-top:16.8pt;width:226.2pt;height:210.45pt;z-index:251642368;mso-position-horizontal-relative:page;mso-position-vertical-relative:page">
            <v:imagedata r:id="rId5" o:title=""/>
            <w10:wrap anchorx="page" anchory="page"/>
          </v:shape>
        </w:pict>
      </w:r>
    </w:p>
    <w:p w:rsidR="00C9300D" w:rsidRDefault="00C9300D">
      <w:pPr>
        <w:sectPr w:rsidR="00C9300D" w:rsidSect="00E903F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47488;mso-wrap-style:tight;mso-position-horizontal-relative:page;mso-position-vertical-relative:page" stroked="f">
            <v:textbox inset="5.85pt,.7pt,5.85pt,.7pt">
              <w:txbxContent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184498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903F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903F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903F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9300D" w:rsidRPr="00E903F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903F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  <w:r w:rsidRPr="00E903FE">
                          <w:rPr>
                            <w:sz w:val="18"/>
                          </w:rPr>
                          <w:t>1197241</w:t>
                        </w:r>
                      </w:p>
                    </w:tc>
                  </w:tr>
                  <w:tr w:rsidR="00C930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9300D" w:rsidRPr="00E903FE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Pr="00E903FE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4646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C9300D" w:rsidRDefault="00C9300D">
      <w:pPr>
        <w:sectPr w:rsidR="00C9300D" w:rsidSect="009940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52608;mso-wrap-style:tight;mso-position-horizontal-relative:page;mso-position-vertical-relative:page" stroked="f">
            <v:textbox inset="5.85pt,.7pt,5.85pt,.7pt">
              <w:txbxContent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191832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405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405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405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405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1195745</w:t>
                        </w:r>
                      </w:p>
                    </w:tc>
                  </w:tr>
                  <w:tr w:rsidR="00C930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Pr="00994054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51584;mso-wrap-style:tight;mso-position-horizontal-relative:page;mso-position-vertical-relative:page" stroked="f">
            <v:textbox inset="5.85pt,.7pt,5.85pt,.7pt">
              <w:txbxContent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126.74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363.50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210.15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99.29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246.50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212.41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-114.51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-257.78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-262.38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-89.51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-194.65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-223.49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8.01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90.92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113.52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116.97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28.11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-48.63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-211.96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Pr="00994054" w:rsidRDefault="00C930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75" style="position:absolute;left:0;text-align:left;margin-left:309.55pt;margin-top:235.7pt;width:226.2pt;height:151.5pt;z-index:25165056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49536;mso-position-horizontal-relative:page;mso-position-vertical-relative:page">
            <v:textbox inset="5.85pt,.7pt,5.85pt,.7pt">
              <w:txbxContent>
                <w:p w:rsidR="00C9300D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9300D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9300D" w:rsidRPr="00994054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6" type="#_x0000_t75" style="position:absolute;left:0;text-align:left;margin-left:309.55pt;margin-top:16.8pt;width:226.2pt;height:210.45pt;z-index:251648512;mso-position-horizontal-relative:page;mso-position-vertical-relative:page">
            <v:imagedata r:id="rId7" o:title=""/>
            <w10:wrap anchorx="page" anchory="page"/>
          </v:shape>
        </w:pict>
      </w:r>
    </w:p>
    <w:p w:rsidR="00C9300D" w:rsidRDefault="00C9300D">
      <w:pPr>
        <w:sectPr w:rsidR="00C9300D" w:rsidSect="009940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57728;mso-wrap-style:tight;mso-position-horizontal-relative:page;mso-position-vertical-relative:page" stroked="f">
            <v:textbox inset="5.85pt,.7pt,5.85pt,.7pt">
              <w:txbxContent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55.8 s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85931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405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405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405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405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557040</w:t>
                        </w:r>
                      </w:p>
                    </w:tc>
                  </w:tr>
                  <w:tr w:rsidR="00C930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Pr="00994054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56704;mso-wrap-style:tight;mso-position-horizontal-relative:page;mso-position-vertical-relative:page" stroked="f">
            <v:textbox inset="5.85pt,.7pt,5.85pt,.7pt">
              <w:txbxContent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204.95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1167.34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339.83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204.94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1010.42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438.42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-201.97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-902.94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-462.78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-163.29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-705.19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-407.72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151.86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376.53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195.36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-95.10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-823.07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Pr="00994054" w:rsidRDefault="00C930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5568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54656;mso-position-horizontal-relative:page;mso-position-vertical-relative:page">
            <v:textbox inset="5.85pt,.7pt,5.85pt,.7pt">
              <w:txbxContent>
                <w:p w:rsidR="00C9300D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9300D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9300D" w:rsidRPr="00994054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53632;mso-position-horizontal-relative:page;mso-position-vertical-relative:page">
            <v:imagedata r:id="rId9" o:title=""/>
            <w10:wrap anchorx="page" anchory="page"/>
          </v:shape>
        </w:pict>
      </w:r>
    </w:p>
    <w:p w:rsidR="00C9300D" w:rsidRDefault="00C9300D">
      <w:pPr>
        <w:sectPr w:rsidR="00C9300D" w:rsidSect="009940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62848;mso-wrap-style:tight;mso-position-horizontal-relative:page;mso-position-vertical-relative:page" stroked="f">
            <v:textbox inset="5.85pt,.7pt,5.85pt,.7pt">
              <w:txbxContent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71.1 s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110899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405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405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405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405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708515</w:t>
                        </w:r>
                      </w:p>
                    </w:tc>
                  </w:tr>
                  <w:tr w:rsidR="00C930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Pr="00994054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1824;mso-wrap-style:tight;mso-position-horizontal-relative:page;mso-position-vertical-relative:page" stroked="f">
            <v:textbox inset="5.85pt,.7pt,5.85pt,.7pt">
              <w:txbxContent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262.14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-512.69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434.64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217.83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-368.79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466.01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-265.95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408.28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-609.39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-216.59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321.19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-540.80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196.12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-166.98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252.30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-32.14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50.51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-164.22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488.08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Pr="00994054" w:rsidRDefault="00C930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60800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59776;mso-position-horizontal-relative:page;mso-position-vertical-relative:page">
            <v:textbox inset="5.85pt,.7pt,5.85pt,.7pt">
              <w:txbxContent>
                <w:p w:rsidR="00C9300D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9300D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9300D" w:rsidRPr="00994054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58752;mso-position-horizontal-relative:page;mso-position-vertical-relative:page">
            <v:imagedata r:id="rId11" o:title=""/>
            <w10:wrap anchorx="page" anchory="page"/>
          </v:shape>
        </w:pict>
      </w:r>
    </w:p>
    <w:p w:rsidR="00C9300D" w:rsidRDefault="00C9300D">
      <w:pPr>
        <w:sectPr w:rsidR="00C9300D" w:rsidSect="009940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303.6pt;margin-top:378.85pt;width:238.1pt;height:429.35pt;z-index:251667968;mso-wrap-style:tight;mso-position-horizontal-relative:page;mso-position-vertical-relative:page" stroked="f">
            <v:textbox inset="5.85pt,.7pt,5.85pt,.7pt">
              <w:txbxContent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191922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405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405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405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405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1195832</w:t>
                        </w:r>
                      </w:p>
                    </w:tc>
                  </w:tr>
                  <w:tr w:rsidR="00C930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Pr="00994054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66944;mso-wrap-style:tight;mso-position-horizontal-relative:page;mso-position-vertical-relative:page" stroked="f">
            <v:textbox inset="5.85pt,.7pt,5.85pt,.7pt">
              <w:txbxContent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170.39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705.61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282.51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127.98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458.77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273.78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-153.65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-499.45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-352.06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-120.15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-377.29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-300.01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-6.80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137.37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247.66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176.73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-74.25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-467.24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Pr="00994054" w:rsidRDefault="00C930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6592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64896;mso-position-horizontal-relative:page;mso-position-vertical-relative:page">
            <v:textbox inset="5.85pt,.7pt,5.85pt,.7pt">
              <w:txbxContent>
                <w:p w:rsidR="00C9300D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9300D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9300D" w:rsidRPr="00994054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63872;mso-position-horizontal-relative:page;mso-position-vertical-relative:page">
            <v:imagedata r:id="rId13" o:title=""/>
            <w10:wrap anchorx="page" anchory="page"/>
          </v:shape>
        </w:pict>
      </w:r>
    </w:p>
    <w:p w:rsidR="00C9300D" w:rsidRDefault="00C9300D">
      <w:r>
        <w:rPr>
          <w:noProof/>
        </w:rPr>
        <w:pict>
          <v:shape id="_x0000_s1052" type="#_x0000_t202" style="position:absolute;left:0;text-align:left;margin-left:303.6pt;margin-top:378.85pt;width:238.1pt;height:429.35pt;z-index:251673088;mso-wrap-style:tight;mso-position-horizontal-relative:page;mso-position-vertical-relative:page" stroked="f">
            <v:textbox inset="5.85pt,.7pt,5.85pt,.7pt">
              <w:txbxContent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184570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405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405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405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405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1195848</w:t>
                        </w:r>
                      </w:p>
                    </w:tc>
                  </w:tr>
                  <w:tr w:rsidR="00C930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Pr="00994054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left:0;text-align:left;margin-left:47.6pt;margin-top:92.6pt;width:244.1pt;height:715.6pt;z-index:251672064;mso-wrap-style:tight;mso-position-horizontal-relative:page;mso-position-vertical-relative:page" stroked="f">
            <v:textbox inset="5.85pt,.7pt,5.85pt,.7pt">
              <w:txbxContent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9300D" w:rsidRDefault="00C9300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05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-28.99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-37.55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-66.43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22.95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83.55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60.02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107.49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 w:rsidRPr="0099405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37.57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930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9300D" w:rsidRPr="00994054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  <w:r w:rsidRPr="0099405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9300D" w:rsidRDefault="00C9300D" w:rsidP="009940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9300D" w:rsidRDefault="00C9300D">
                  <w:pPr>
                    <w:rPr>
                      <w:sz w:val="18"/>
                    </w:rPr>
                  </w:pPr>
                </w:p>
                <w:p w:rsidR="00C9300D" w:rsidRPr="00994054" w:rsidRDefault="00C9300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4" type="#_x0000_t75" style="position:absolute;left:0;text-align:left;margin-left:309.55pt;margin-top:235.7pt;width:226.2pt;height:151.5pt;z-index:25167104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5" style="position:absolute;left:0;text-align:left;margin-left:47.6pt;margin-top:8.4pt;width:238.15pt;height:67.35pt;z-index:251670016;mso-position-horizontal-relative:page;mso-position-vertical-relative:page">
            <v:textbox inset="5.85pt,.7pt,5.85pt,.7pt">
              <w:txbxContent>
                <w:p w:rsidR="00C9300D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9300D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9300D" w:rsidRPr="00994054" w:rsidRDefault="00C9300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6" type="#_x0000_t75" style="position:absolute;left:0;text-align:left;margin-left:309.55pt;margin-top:16.8pt;width:226.2pt;height:210.45pt;z-index:251668992;mso-position-horizontal-relative:page;mso-position-vertical-relative:page">
            <v:imagedata r:id="rId15" o:title=""/>
            <w10:wrap anchorx="page" anchory="page"/>
          </v:shape>
        </w:pict>
      </w:r>
    </w:p>
    <w:sectPr w:rsidR="00C9300D" w:rsidSect="009940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03FE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4054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300D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03FE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7</Pages>
  <Words>5</Words>
  <Characters>33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2</cp:revision>
  <dcterms:created xsi:type="dcterms:W3CDTF">2011-10-11T01:39:00Z</dcterms:created>
  <dcterms:modified xsi:type="dcterms:W3CDTF">2011-10-11T01:54:00Z</dcterms:modified>
</cp:coreProperties>
</file>