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CDF" w:rsidRDefault="00E72CDF">
      <w:pPr>
        <w:sectPr w:rsidR="00E72CDF" w:rsidSect="00770C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41856;mso-wrap-style:tight;mso-position-horizontal-relative:page;mso-position-vertical-relative:page" stroked="f">
            <v:textbox style="mso-next-textbox:#_x0000_s1031"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70C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70C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-15.71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-21.18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1536.57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-182.16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2547.73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36.30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68.59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1329.94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-136.48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2845.12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-1675.53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155.92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-3839.18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-1338.15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120.29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-3341.25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10.76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12.97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-14.49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-20.28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38.78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56.67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-14.75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-19.04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950.56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-49.06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1222.87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461.28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-22.65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586.98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-1205.54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217.18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770C07" w:rsidRDefault="00E72CD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9.55pt;margin-top:235.7pt;width:226.2pt;height:151.5pt;z-index:251640832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39808;mso-position-horizontal-relative:page;mso-position-vertical-relative:page">
            <v:textbox inset="5.85pt,.7pt,5.85pt,.7pt">
              <w:txbxContent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72CDF" w:rsidRPr="00770C07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9" type="#_x0000_t75" style="position:absolute;left:0;text-align:left;margin-left:309.55pt;margin-top:16.8pt;width:226.2pt;height:210.45pt;z-index:251638784;mso-position-horizontal-relative:page;mso-position-vertical-relative:page">
            <v:imagedata r:id="rId5" o:title=""/>
            <w10:wrap anchorx="page" anchory="page"/>
          </v:shape>
        </w:pict>
      </w:r>
    </w:p>
    <w:p w:rsidR="00E72CDF" w:rsidRDefault="00E72CDF">
      <w:pPr>
        <w:sectPr w:rsidR="00E72CDF" w:rsidSect="00770C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43904;mso-wrap-style:tight;mso-position-horizontal-relative:page;mso-position-vertical-relative:page" stroked="f">
            <v:textbox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180456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70C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70C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70C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72CDF" w:rsidRPr="00770C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70C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  <w:r w:rsidRPr="00770C07">
                          <w:rPr>
                            <w:sz w:val="18"/>
                          </w:rPr>
                          <w:t>1196598</w:t>
                        </w: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770C07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770C07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42880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E72CDF" w:rsidRDefault="00E72CDF">
      <w:pPr>
        <w:sectPr w:rsidR="00E72CDF" w:rsidSect="00127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49024;mso-wrap-style:tight;mso-position-horizontal-relative:page;mso-position-vertical-relative:page" stroked="f">
            <v:textbox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69.7 s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113260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276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276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276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276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696064</w:t>
                        </w: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1276A0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48000;mso-wrap-style:tight;mso-position-horizontal-relative:page;mso-position-vertical-relative:page" stroked="f">
            <v:textbox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149.77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779.85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248.32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112.88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508.78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241.47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-136.58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-558.21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-312.94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-109.65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-432.92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-273.78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108.86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246.76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140.04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108.51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64.03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-69.16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-547.24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1276A0" w:rsidRDefault="00E72CD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75" style="position:absolute;left:0;text-align:left;margin-left:309.55pt;margin-top:235.7pt;width:226.2pt;height:151.5pt;z-index:25164697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45952;mso-position-horizontal-relative:page;mso-position-vertical-relative:page">
            <v:textbox inset="5.85pt,.7pt,5.85pt,.7pt">
              <w:txbxContent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72CDF" w:rsidRPr="001276A0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6" type="#_x0000_t75" style="position:absolute;left:0;text-align:left;margin-left:309.55pt;margin-top:16.8pt;width:226.2pt;height:210.45pt;z-index:251644928;mso-position-horizontal-relative:page;mso-position-vertical-relative:page">
            <v:imagedata r:id="rId7" o:title=""/>
            <w10:wrap anchorx="page" anchory="page"/>
          </v:shape>
        </w:pict>
      </w:r>
    </w:p>
    <w:p w:rsidR="00E72CDF" w:rsidRDefault="00E72CDF">
      <w:pPr>
        <w:sectPr w:rsidR="00E72CDF" w:rsidSect="00127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188258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276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276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276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276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1195925</w:t>
                        </w: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1276A0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2.805 keV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79.38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75.28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83.50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101.12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157.77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256.83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298.79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549.43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-182.89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-192.93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-419.07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-149.31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-152.15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-372.80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-45.59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-93.10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1276A0" w:rsidRDefault="00E72CD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5209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72CDF" w:rsidRPr="001276A0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50048;mso-position-horizontal-relative:page;mso-position-vertical-relative:page">
            <v:imagedata r:id="rId9" o:title=""/>
            <w10:wrap anchorx="page" anchory="page"/>
          </v:shape>
        </w:pict>
      </w:r>
    </w:p>
    <w:p w:rsidR="00E72CDF" w:rsidRDefault="00E72CDF">
      <w:pPr>
        <w:sectPr w:rsidR="00E72CDF" w:rsidSect="00127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59264;mso-wrap-style:tight;mso-position-horizontal-relative:page;mso-position-vertical-relative:page" stroked="f">
            <v:textbox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65.9 s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102950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276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276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276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276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51.90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657369</w:t>
                        </w: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1276A0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211.22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-814.31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350.22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174.03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-580.77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372.30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-210.15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635.92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-481.52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-173.98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508.57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-434.41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147.67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-247.84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189.97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-91.36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72.82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-126.46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740.89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1276A0" w:rsidRDefault="00E72CD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57216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72CDF" w:rsidRPr="001276A0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55168;mso-position-horizontal-relative:page;mso-position-vertical-relative:page">
            <v:imagedata r:id="rId11" o:title=""/>
            <w10:wrap anchorx="page" anchory="page"/>
          </v:shape>
        </w:pict>
      </w:r>
    </w:p>
    <w:p w:rsidR="00E72CDF" w:rsidRDefault="00E72CDF">
      <w:pPr>
        <w:sectPr w:rsidR="00E72CDF" w:rsidSect="00127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47.6pt;margin-top:92.6pt;width:244.1pt;height:715.6pt;z-index:251663360;mso-wrap-style:tight;mso-position-horizontal-relative:page;mso-position-vertical-relative:page" stroked="f">
            <v:textbox style="mso-next-textbox:#_x0000_s1052"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409.59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-224.53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679.13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363.75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-172.61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778.16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-515.61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221.86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-1181.42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-315.08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130.96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-786.72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392.67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-93.71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505.16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45.57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-310.81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258.91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1276A0" w:rsidRDefault="00E72CD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2336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1312;mso-position-horizontal-relative:page;mso-position-vertical-relative:page">
            <v:textbox inset="5.85pt,.7pt,5.85pt,.7pt">
              <w:txbxContent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72CDF" w:rsidRPr="001276A0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0288;mso-position-horizontal-relative:page;mso-position-vertical-relative:page">
            <v:imagedata r:id="rId13" o:title=""/>
            <w10:wrap anchorx="page" anchory="page"/>
          </v:shape>
        </w:pict>
      </w:r>
    </w:p>
    <w:p w:rsidR="00E72CDF" w:rsidRDefault="00E72CDF">
      <w:pPr>
        <w:sectPr w:rsidR="00E72CDF" w:rsidSect="00127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71.6 s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109041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276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276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276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276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713742</w:t>
                        </w: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1276A0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42.1pt;width:244.1pt;height:757.7pt;z-index:25166438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E72CDF" w:rsidRDefault="00E72CDF">
      <w:pPr>
        <w:sectPr w:rsidR="00E72CDF" w:rsidSect="00127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3" type="#_x0000_t202" style="position:absolute;left:0;text-align:left;margin-left:303.6pt;margin-top:378.85pt;width:238.1pt;height:429.35pt;z-index:251670528;mso-wrap-style:tight;mso-position-horizontal-relative:page;mso-position-vertical-relative:page" stroked="f">
            <v:textbox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192727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276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276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276A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276A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1195537</w:t>
                        </w: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1276A0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202" style="position:absolute;left:0;text-align:left;margin-left:47.6pt;margin-top:92.6pt;width:244.1pt;height:715.6pt;z-index:251669504;mso-wrap-style:tight;mso-position-horizontal-relative:page;mso-position-vertical-relative:page" stroked="f">
            <v:textbox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276A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44.58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66.69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60.10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86.76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122.72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143.86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72.45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92.34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136.90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262.60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321.51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561.78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-214.58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-238.23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-491.68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-164.17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-176.06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-409.91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40.09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51.57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26.66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33.93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1276A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-63.93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-137.41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1276A0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  <w:r w:rsidRPr="001276A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1276A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1276A0" w:rsidRDefault="00E72CD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5" type="#_x0000_t75" style="position:absolute;left:0;text-align:left;margin-left:309.55pt;margin-top:235.7pt;width:226.2pt;height:151.5pt;z-index:25166848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6" style="position:absolute;left:0;text-align:left;margin-left:47.6pt;margin-top:8.4pt;width:238.15pt;height:67.35pt;z-index:251667456;mso-position-horizontal-relative:page;mso-position-vertical-relative:page">
            <v:textbox inset="5.85pt,.7pt,5.85pt,.7pt">
              <w:txbxContent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72CDF" w:rsidRPr="001276A0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7" type="#_x0000_t75" style="position:absolute;left:0;text-align:left;margin-left:309.55pt;margin-top:16.8pt;width:226.2pt;height:210.45pt;z-index:251666432;mso-position-horizontal-relative:page;mso-position-vertical-relative:page">
            <v:imagedata r:id="rId15" o:title=""/>
            <w10:wrap anchorx="page" anchory="page"/>
          </v:shape>
        </w:pict>
      </w:r>
    </w:p>
    <w:p w:rsidR="00E72CDF" w:rsidRDefault="00E72CDF">
      <w:pPr>
        <w:sectPr w:rsidR="00E72CDF" w:rsidSect="009862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8" type="#_x0000_t202" style="position:absolute;left:0;text-align:left;margin-left:47.6pt;margin-top:92.6pt;width:244.1pt;height:715.6pt;z-index:251674624;mso-wrap-style:tight;mso-position-horizontal-relative:page;mso-position-vertical-relative:page" stroked="f">
            <v:textbox style="mso-next-textbox:#_x0000_s1063"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2.765 keV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862D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862D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884.20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-190.34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1466.07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688.03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-128.21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1471.90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-942.02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159.17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-2158.48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-716.22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116.90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-1788.34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-76.32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-98.55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583.64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-54.69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750.84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325.04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-28.97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413.61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-680.40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222.57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9862DC" w:rsidRDefault="00E72CD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9" type="#_x0000_t75" style="position:absolute;left:0;text-align:left;margin-left:309.55pt;margin-top:235.7pt;width:226.2pt;height:151.5pt;z-index:251673600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60" style="position:absolute;left:0;text-align:left;margin-left:47.6pt;margin-top:8.4pt;width:238.15pt;height:67.35pt;z-index:251672576;mso-position-horizontal-relative:page;mso-position-vertical-relative:page">
            <v:textbox inset="5.85pt,.7pt,5.85pt,.7pt">
              <w:txbxContent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72CDF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72CDF" w:rsidRPr="009862DC" w:rsidRDefault="00E72CD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1" type="#_x0000_t75" style="position:absolute;left:0;text-align:left;margin-left:309.55pt;margin-top:16.8pt;width:226.2pt;height:210.45pt;z-index:251671552;mso-position-horizontal-relative:page;mso-position-vertical-relative:page">
            <v:imagedata r:id="rId17" o:title=""/>
            <w10:wrap anchorx="page" anchory="page"/>
          </v:shape>
        </w:pict>
      </w:r>
    </w:p>
    <w:p w:rsidR="00E72CDF" w:rsidRDefault="00E72CDF">
      <w:r>
        <w:rPr>
          <w:noProof/>
        </w:rPr>
        <w:pict>
          <v:shape id="_x0000_s1062" type="#_x0000_t202" style="position:absolute;left:0;text-align:left;margin-left:303.6pt;margin-top:378.85pt;width:238.1pt;height:429.35pt;z-index:251676672;mso-wrap-style:tight;mso-position-horizontal-relative:page;mso-position-vertical-relative:page" stroked="f">
            <v:textbox inset="5.85pt,.7pt,5.85pt,.7pt">
              <w:txbxContent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69.1 s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Default="00E72CD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106421</w:t>
                  </w:r>
                </w:p>
                <w:p w:rsidR="00E72CDF" w:rsidRDefault="00E72CDF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862D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862D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862D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72CDF" w:rsidRPr="009862D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862D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  <w:r w:rsidRPr="009862DC">
                          <w:rPr>
                            <w:sz w:val="18"/>
                          </w:rPr>
                          <w:t>689445</w:t>
                        </w:r>
                      </w:p>
                    </w:tc>
                  </w:tr>
                  <w:tr w:rsidR="00E72CD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CDF" w:rsidRPr="009862DC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CDF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72CDF" w:rsidRDefault="00E72CDF" w:rsidP="009862D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CDF" w:rsidRDefault="00E72CDF">
                  <w:pPr>
                    <w:rPr>
                      <w:sz w:val="18"/>
                    </w:rPr>
                  </w:pPr>
                </w:p>
                <w:p w:rsidR="00E72CDF" w:rsidRPr="009862DC" w:rsidRDefault="00E72CD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type="#_x0000_t202" style="position:absolute;left:0;text-align:left;margin-left:47.6pt;margin-top:42.1pt;width:244.1pt;height:757.7pt;z-index:251675648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sectPr w:rsidR="00E72CDF" w:rsidSect="009862D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0C07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276A0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0C07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62DC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2CDF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7</Words>
  <Characters>41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2011-10-11T02:12:00Z</dcterms:created>
  <dcterms:modified xsi:type="dcterms:W3CDTF">2011-10-11T02:24:00Z</dcterms:modified>
</cp:coreProperties>
</file>