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F" w:rsidRDefault="0024410F">
      <w:pPr>
        <w:sectPr w:rsidR="0024410F" w:rsidSect="00C70E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5440;mso-wrap-style:tight;mso-position-horizontal-relative:page;mso-position-vertical-relative:page" stroked="f">
            <v:textbox style="mso-next-textbox:#_x0000_s1031"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0E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0E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-101.96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-137.44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-859.15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-1424.54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-65.23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-123.25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-520.28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-1113.03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3714.28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40.63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8510.62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2987.89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31.57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7460.49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25.48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30.69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-71.93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-100.64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87.26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127.54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-44.21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-57.08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-6084.56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-36.91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-7827.66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-4122.34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-23.79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-5245.72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5154.75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109.17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C70ECF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441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3392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C70EC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2368;mso-position-horizontal-relative:page;mso-position-vertical-relative:page">
            <v:imagedata r:id="rId5" o:title=""/>
            <w10:wrap anchorx="page" anchory="page"/>
          </v:shape>
        </w:pict>
      </w:r>
    </w:p>
    <w:p w:rsidR="0024410F" w:rsidRDefault="0024410F">
      <w:pPr>
        <w:sectPr w:rsidR="0024410F" w:rsidSect="00C70E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4748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178280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0E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0E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0E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C70E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0E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  <w:r w:rsidRPr="00C70ECF">
                          <w:rPr>
                            <w:sz w:val="18"/>
                          </w:rPr>
                          <w:t>1197047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C70EC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C70EC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64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24410F" w:rsidRDefault="0024410F">
      <w:pPr>
        <w:sectPr w:rsidR="0024410F" w:rsidSect="002236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172519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1196781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1584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-75.97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-103.37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93.80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056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49536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22362D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48512;mso-position-horizontal-relative:page;mso-position-vertical-relative:page">
            <v:imagedata r:id="rId7" o:title=""/>
            <w10:wrap anchorx="page" anchory="page"/>
          </v:shape>
        </w:pict>
      </w:r>
    </w:p>
    <w:p w:rsidR="0024410F" w:rsidRDefault="0024410F">
      <w:pPr>
        <w:sectPr w:rsidR="0024410F" w:rsidSect="002236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182507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1195965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-91.99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-143.49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-183.62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-306.97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250.54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91.95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204.82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141.66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568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22362D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3632;mso-position-horizontal-relative:page;mso-position-vertical-relative:page">
            <v:imagedata r:id="rId9" o:title=""/>
            <w10:wrap anchorx="page" anchory="page"/>
          </v:shape>
        </w:pict>
      </w:r>
    </w:p>
    <w:p w:rsidR="0024410F" w:rsidRDefault="0024410F">
      <w:pPr>
        <w:sectPr w:rsidR="0024410F" w:rsidSect="002236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173735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1197641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2.815 keV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48.45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75.10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-249.48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-571.63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-188.20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-469.91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529.51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-57.88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681.20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244.83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-309.33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080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22362D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8752;mso-position-horizontal-relative:page;mso-position-vertical-relative:page">
            <v:imagedata r:id="rId11" o:title=""/>
            <w10:wrap anchorx="page" anchory="page"/>
          </v:shape>
        </w:pict>
      </w:r>
    </w:p>
    <w:p w:rsidR="0024410F" w:rsidRDefault="0024410F">
      <w:pPr>
        <w:sectPr w:rsidR="0024410F" w:rsidSect="002236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182161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1195743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145.05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837.19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240.50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585.52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250.71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-141.54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-641.21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-324.31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-107.04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-468.46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-267.28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252.39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-611.33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59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22362D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3872;mso-position-horizontal-relative:page;mso-position-vertical-relative:page">
            <v:imagedata r:id="rId13" o:title=""/>
            <w10:wrap anchorx="page" anchory="page"/>
          </v:shape>
        </w:pict>
      </w:r>
    </w:p>
    <w:p w:rsidR="0024410F" w:rsidRDefault="0024410F">
      <w:r>
        <w:rPr>
          <w:noProof/>
        </w:rPr>
        <w:pict>
          <v:shape id="_x0000_s1052" type="#_x0000_t202" style="position:absolute;left:0;text-align:left;margin-left:303.6pt;margin-top:378.85pt;width:238.1pt;height:429.35pt;z-index:251673088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157953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2362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2362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1199241</w:t>
                        </w: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72064;mso-wrap-style:tight;mso-position-horizontal-relative:page;mso-position-vertical-relative:page" stroked="f">
            <v:textbox inset="5.85pt,.7pt,5.85pt,.7pt">
              <w:txbxContent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410F" w:rsidRDefault="0024410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2362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-33.33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-42.15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55.21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126.50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46.58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116.31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-70.47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-19.89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-90.66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30.16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 w:rsidRPr="002236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88.33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41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410F" w:rsidRPr="0022362D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  <w:r w:rsidRPr="002236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410F" w:rsidRDefault="0024410F" w:rsidP="0022362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10F" w:rsidRDefault="0024410F">
                  <w:pPr>
                    <w:rPr>
                      <w:sz w:val="18"/>
                    </w:rPr>
                  </w:pPr>
                </w:p>
                <w:p w:rsidR="0024410F" w:rsidRPr="0022362D" w:rsidRDefault="002441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7104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70016;mso-position-horizontal-relative:page;mso-position-vertical-relative:page">
            <v:textbox inset="5.85pt,.7pt,5.85pt,.7pt">
              <w:txbxContent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410F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410F" w:rsidRPr="0022362D" w:rsidRDefault="0024410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8992;mso-position-horizontal-relative:page;mso-position-vertical-relative:page">
            <v:imagedata r:id="rId15" o:title=""/>
            <w10:wrap anchorx="page" anchory="page"/>
          </v:shape>
        </w:pict>
      </w:r>
    </w:p>
    <w:sectPr w:rsidR="0024410F" w:rsidSect="002236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0ECF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362D"/>
    <w:rsid w:val="00224688"/>
    <w:rsid w:val="0023362E"/>
    <w:rsid w:val="00233797"/>
    <w:rsid w:val="00234DF1"/>
    <w:rsid w:val="00241048"/>
    <w:rsid w:val="0024410F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0ECF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7</Pages>
  <Words>5</Words>
  <Characters>33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2011-10-12T03:10:00Z</dcterms:created>
  <dcterms:modified xsi:type="dcterms:W3CDTF">2011-10-12T03:26:00Z</dcterms:modified>
</cp:coreProperties>
</file>