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960" w:rsidRDefault="00BA2960">
      <w:pPr>
        <w:sectPr w:rsidR="00BA2960" w:rsidSect="00616B7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1072;mso-wrap-style:tight;mso-position-horizontal-relative:page;mso-position-vertical-relative:page" stroked="f">
            <v:textbox inset="5.85pt,.7pt,5.85pt,.7pt">
              <w:txbxContent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202619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16B7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16B7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16B7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16B7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1195738</w:t>
                        </w:r>
                      </w:p>
                    </w:tc>
                  </w:tr>
                  <w:tr w:rsidR="00BA29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Pr="00616B75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0048;mso-wrap-style:tight;mso-position-horizontal-relative:page;mso-position-vertical-relative:page" stroked="f">
            <v:textbox inset="5.85pt,.7pt,5.85pt,.7pt">
              <w:txbxContent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2.780 keV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16B7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16B7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24.91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15.99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57.07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21.61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13.40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53.95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-3.13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616B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60.09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74.68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A2960" w:rsidRPr="00616B75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  <w:r w:rsidRPr="00616B7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Pr="00616B75" w:rsidRDefault="00BA29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9024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8000;mso-position-horizontal-relative:page;mso-position-vertical-relative:page">
            <v:textbox inset="5.85pt,.7pt,5.85pt,.7pt">
              <w:txbxContent>
                <w:p w:rsidR="00BA2960" w:rsidRDefault="00BA29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A2960" w:rsidRDefault="00BA29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A2960" w:rsidRPr="00616B75" w:rsidRDefault="00BA29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6976;mso-position-horizontal-relative:page;mso-position-vertical-relative:page">
            <v:imagedata r:id="rId5" o:title=""/>
            <w10:wrap anchorx="page" anchory="page"/>
          </v:shape>
        </w:pict>
      </w:r>
    </w:p>
    <w:p w:rsidR="00BA2960" w:rsidRDefault="00BA2960">
      <w:pPr>
        <w:sectPr w:rsidR="00BA2960" w:rsidSect="000A32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6192;mso-wrap-style:tight;mso-position-horizontal-relative:page;mso-position-vertical-relative:page" stroked="f">
            <v:textbox inset="5.85pt,.7pt,5.85pt,.7pt">
              <w:txbxContent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156094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A32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A32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A32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A32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1198326</w:t>
                        </w:r>
                      </w:p>
                    </w:tc>
                  </w:tr>
                  <w:tr w:rsidR="00BA29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Pr="000A3231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5168;mso-wrap-style:tight;mso-position-horizontal-relative:page;mso-position-vertical-relative:page" stroked="f">
            <v:textbox inset="5.85pt,.7pt,5.85pt,.7pt">
              <w:txbxContent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3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3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27.83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63.77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23.16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57.84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63.23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75.92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Pr="000A3231" w:rsidRDefault="00BA29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4144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3120;mso-position-horizontal-relative:page;mso-position-vertical-relative:page">
            <v:textbox inset="5.85pt,.7pt,5.85pt,.7pt">
              <w:txbxContent>
                <w:p w:rsidR="00BA2960" w:rsidRDefault="00BA29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A2960" w:rsidRDefault="00BA29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A2960" w:rsidRPr="000A3231" w:rsidRDefault="00BA29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2096;mso-position-horizontal-relative:page;mso-position-vertical-relative:page">
            <v:imagedata r:id="rId7" o:title=""/>
            <w10:wrap anchorx="page" anchory="page"/>
          </v:shape>
        </w:pict>
      </w:r>
    </w:p>
    <w:p w:rsidR="00BA2960" w:rsidRDefault="00BA2960">
      <w:pPr>
        <w:sectPr w:rsidR="00BA2960" w:rsidSect="000A32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47.6pt;margin-top:92.6pt;width:244.1pt;height:715.6pt;z-index:251660288;mso-wrap-style:tight;mso-position-horizontal-relative:page;mso-position-vertical-relative:page" stroked="f">
            <v:textbox style="mso-next-textbox:#_x0000_s1041" inset="5.85pt,.7pt,5.85pt,.7pt">
              <w:txbxContent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3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3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76.87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103.61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4294.91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-230.40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7121.25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50.17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94.78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3451.02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-160.25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7382.73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-4168.95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175.54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-9552.42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-3542.82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144.10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-8846.11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-75.43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-90.87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-65.87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-92.16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-66.51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-97.21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-112.03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-144.65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3813.49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-89.06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4905.97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-538.25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-684.93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-3016.58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245.90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Pr="000A3231" w:rsidRDefault="00BA29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75" style="position:absolute;left:0;text-align:left;margin-left:309.55pt;margin-top:235.7pt;width:226.2pt;height:151.5pt;z-index:251659264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8" style="position:absolute;left:0;text-align:left;margin-left:47.6pt;margin-top:8.4pt;width:238.15pt;height:67.35pt;z-index:251658240;mso-position-horizontal-relative:page;mso-position-vertical-relative:page">
            <v:textbox inset="5.85pt,.7pt,5.85pt,.7pt">
              <w:txbxContent>
                <w:p w:rsidR="00BA2960" w:rsidRDefault="00BA29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A2960" w:rsidRDefault="00BA29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A2960" w:rsidRPr="000A3231" w:rsidRDefault="00BA29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9" type="#_x0000_t75" style="position:absolute;left:0;text-align:left;margin-left:309.55pt;margin-top:16.8pt;width:226.2pt;height:210.45pt;z-index:251657216;mso-position-horizontal-relative:page;mso-position-vertical-relative:page">
            <v:imagedata r:id="rId9" o:title=""/>
            <w10:wrap anchorx="page" anchory="page"/>
          </v:shape>
        </w:pict>
      </w:r>
    </w:p>
    <w:p w:rsidR="00BA2960" w:rsidRDefault="00BA2960">
      <w:pPr>
        <w:sectPr w:rsidR="00BA2960" w:rsidSect="000A32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0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193490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A32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A32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A32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A32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51.89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1195698</w:t>
                        </w:r>
                      </w:p>
                    </w:tc>
                  </w:tr>
                  <w:tr w:rsidR="00BA29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Pr="000A3231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47.6pt;margin-top:42.1pt;width:244.1pt;height:757.7pt;z-index:25166131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BA2960" w:rsidRDefault="00BA2960">
      <w:pPr>
        <w:sectPr w:rsidR="00BA2960" w:rsidSect="000A32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style="mso-next-textbox:#_x0000_s1047" inset="5.85pt,.7pt,5.85pt,.7pt">
              <w:txbxContent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3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3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-111.47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20.93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156.13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-1059.87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258.87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8.12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-49.66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374.08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-2198.18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800.27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-311.46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1659.54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-713.65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-260.44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1340.51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-650.29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-15.63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188.61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-776.65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263.90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-36.25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-12.00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121.09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-357.83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155.77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-60.88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171.13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-77.47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-149.91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1546.37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29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Pr="000A3231" w:rsidRDefault="00BA29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BA2960" w:rsidRDefault="00BA29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A2960" w:rsidRDefault="00BA29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A2960" w:rsidRPr="000A3231" w:rsidRDefault="00BA29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p w:rsidR="00BA2960" w:rsidRDefault="00BA2960">
      <w:r>
        <w:rPr>
          <w:noProof/>
        </w:rPr>
        <w:pict>
          <v:shape id="_x0000_s1046" type="#_x0000_t202" style="position:absolute;left:0;text-align:left;margin-left:303.6pt;margin-top:378.85pt;width:238.1pt;height:429.35pt;z-index:251668480;mso-wrap-style:tight;mso-position-horizontal-relative:page;mso-position-vertical-relative:page" stroked="f">
            <v:textbox inset="5.85pt,.7pt,5.85pt,.7pt">
              <w:txbxContent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Default="00BA29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184392</w:t>
                  </w:r>
                </w:p>
                <w:p w:rsidR="00BA2960" w:rsidRDefault="00BA296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A32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A32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A32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A2960" w:rsidRPr="000A3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A32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  <w:r w:rsidRPr="000A3231">
                          <w:rPr>
                            <w:sz w:val="18"/>
                          </w:rPr>
                          <w:t>1197448</w:t>
                        </w:r>
                      </w:p>
                    </w:tc>
                  </w:tr>
                  <w:tr w:rsidR="00BA29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A2960" w:rsidRPr="000A3231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A2960" w:rsidRDefault="00BA2960" w:rsidP="000A3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2960" w:rsidRDefault="00BA2960">
                  <w:pPr>
                    <w:rPr>
                      <w:sz w:val="18"/>
                    </w:rPr>
                  </w:pPr>
                </w:p>
                <w:p w:rsidR="00BA2960" w:rsidRPr="000A3231" w:rsidRDefault="00BA29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42.1pt;width:244.1pt;height:757.7pt;z-index:25166745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sectPr w:rsidR="00BA2960" w:rsidSect="000A323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6B75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3231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B75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2960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5D95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6</Pages>
  <Words>4</Words>
  <Characters>24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2011-10-12T05:20:00Z</dcterms:created>
  <dcterms:modified xsi:type="dcterms:W3CDTF">2011-10-12T05:28:00Z</dcterms:modified>
</cp:coreProperties>
</file>