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7E9" w:rsidRDefault="009A27E9">
      <w:pPr>
        <w:sectPr w:rsidR="009A27E9" w:rsidSect="008E28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3315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200918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1195791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32128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286.19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-444.04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474.52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231.46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-310.87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495.16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-279.77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340.73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-641.06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-234.48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275.85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-585.47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231.60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-156.44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297.95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-181.97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429.04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31104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0080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8E287A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29056;mso-position-horizontal-relative:page;mso-position-vertical-relative:page">
            <v:imagedata r:id="rId5" o:title=""/>
            <w10:wrap anchorx="page" anchory="page"/>
          </v:shape>
        </w:pict>
      </w:r>
    </w:p>
    <w:p w:rsidR="009A27E9" w:rsidRDefault="009A27E9">
      <w:pPr>
        <w:sectPr w:rsidR="009A27E9" w:rsidSect="008E28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3827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196418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1195083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37248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179.35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-330.23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297.38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140.61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-224.11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300.80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-192.76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278.59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-441.69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-156.73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218.81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-391.35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160.11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-128.33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205.97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85.03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-64.83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-128.38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359.20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36224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35200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8E287A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34176;mso-position-horizontal-relative:page;mso-position-vertical-relative:page">
            <v:imagedata r:id="rId7" o:title=""/>
            <w10:wrap anchorx="page" anchory="page"/>
          </v:shape>
        </w:pict>
      </w:r>
    </w:p>
    <w:p w:rsidR="009A27E9" w:rsidRDefault="009A27E9">
      <w:pPr>
        <w:sectPr w:rsidR="009A27E9" w:rsidSect="008E28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4339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189466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1195763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42368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-81.38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-186.47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-291.32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97.29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-727.40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521.67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-139.37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729.91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19.42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137.19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-248.54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166.35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41344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0320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8E287A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39296;mso-position-horizontal-relative:page;mso-position-vertical-relative:page">
            <v:imagedata r:id="rId9" o:title=""/>
            <w10:wrap anchorx="page" anchory="page"/>
          </v:shape>
        </w:pict>
      </w:r>
    </w:p>
    <w:p w:rsidR="009A27E9" w:rsidRDefault="009A27E9">
      <w:pPr>
        <w:sectPr w:rsidR="009A27E9" w:rsidSect="008E28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47.6pt;margin-top:92.6pt;width:244.1pt;height:715.6pt;z-index:251647488;mso-wrap-style:tight;mso-position-horizontal-relative:page;mso-position-vertical-relative:page" stroked="f">
            <v:textbox style="mso-next-textbox:#_x0000_s1046"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-727.22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-90.93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-1205.78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-627.57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-67.93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-1342.55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939.89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92.25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2153.59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742.22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1853.26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-76.24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-106.67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-77.92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-874.19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-1124.62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-36.74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811.78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154.25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75" style="position:absolute;left:0;text-align:left;margin-left:309.55pt;margin-top:235.7pt;width:226.2pt;height:151.5pt;z-index:251646464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3" style="position:absolute;left:0;text-align:left;margin-left:47.6pt;margin-top:8.4pt;width:238.15pt;height:67.35pt;z-index:251645440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8E287A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4" type="#_x0000_t75" style="position:absolute;left:0;text-align:left;margin-left:309.55pt;margin-top:16.8pt;width:226.2pt;height:210.45pt;z-index:251644416;mso-position-horizontal-relative:page;mso-position-vertical-relative:page">
            <v:imagedata r:id="rId11" o:title=""/>
            <w10:wrap anchorx="page" anchory="page"/>
          </v:shape>
        </w:pict>
      </w:r>
    </w:p>
    <w:p w:rsidR="009A27E9" w:rsidRDefault="009A27E9">
      <w:pPr>
        <w:sectPr w:rsidR="009A27E9" w:rsidSect="008E28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5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193945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1196068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7.6pt;margin-top:42.1pt;width:244.1pt;height:757.7pt;z-index:25164851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9A27E9" w:rsidRDefault="009A27E9">
      <w:pPr>
        <w:sectPr w:rsidR="009A27E9" w:rsidSect="008E28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201546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1195430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-578.26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-137.09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-958.79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-453.31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-93.03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-969.77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604.05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112.40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1384.07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497.05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89.35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1241.08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-519.71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-53.64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-668.59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85.84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494.28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178.07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5260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8E287A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50560;mso-position-horizontal-relative:page;mso-position-vertical-relative:page">
            <v:imagedata r:id="rId13" o:title=""/>
            <w10:wrap anchorx="page" anchory="page"/>
          </v:shape>
        </w:pict>
      </w:r>
    </w:p>
    <w:p w:rsidR="009A27E9" w:rsidRDefault="009A27E9">
      <w:pPr>
        <w:sectPr w:rsidR="009A27E9" w:rsidSect="008E28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2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187289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E287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E287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1196487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E287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85.93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-83.29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53.20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-190.85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-186.95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115.36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-466.79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282.38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-139.40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395.10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98.05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-34.74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126.14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61.92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-20.87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78.79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8E287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-157.31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194.54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8E287A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  <w:r w:rsidRPr="008E287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8E287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8E287A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75" style="position:absolute;left:0;text-align:left;margin-left:309.55pt;margin-top:235.7pt;width:226.2pt;height:151.5pt;z-index:25165772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8E287A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6" type="#_x0000_t75" style="position:absolute;left:0;text-align:left;margin-left:309.55pt;margin-top:16.8pt;width:226.2pt;height:210.45pt;z-index:251655680;mso-position-horizontal-relative:page;mso-position-vertical-relative:page">
            <v:imagedata r:id="rId15" o:title=""/>
            <w10:wrap anchorx="page" anchory="page"/>
          </v:shape>
        </w:pict>
      </w:r>
    </w:p>
    <w:p w:rsidR="009A27E9" w:rsidRDefault="009A27E9">
      <w:pPr>
        <w:sectPr w:rsidR="009A27E9" w:rsidSect="001C5F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7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186105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5F1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5F1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5F1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5F1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1195782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1C5F1E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-156.35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-44.86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-259.25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-124.98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-31.04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-267.36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236.59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542.11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202.12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43.97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504.68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-173.89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-223.71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-174.91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-222.58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272.34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118.74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1C5F1E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75" style="position:absolute;left:0;text-align:left;margin-left:309.55pt;margin-top:235.7pt;width:226.2pt;height:151.5pt;z-index:25166284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60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1C5F1E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1" type="#_x0000_t75" style="position:absolute;left:0;text-align:left;margin-left:309.55pt;margin-top:16.8pt;width:226.2pt;height:210.45pt;z-index:251660800;mso-position-horizontal-relative:page;mso-position-vertical-relative:page">
            <v:imagedata r:id="rId17" o:title=""/>
            <w10:wrap anchorx="page" anchory="page"/>
          </v:shape>
        </w:pict>
      </w:r>
    </w:p>
    <w:p w:rsidR="009A27E9" w:rsidRDefault="009A27E9">
      <w:pPr>
        <w:sectPr w:rsidR="009A27E9" w:rsidSect="001C5F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2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9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182211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5F1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5F1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5F1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5F1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1196575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1C5F1E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2.805 keV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-30.59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-44.16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48.82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111.86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43.24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107.96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-32.41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-41.70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81.87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86.94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1C5F1E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4" type="#_x0000_t75" style="position:absolute;left:0;text-align:left;margin-left:309.55pt;margin-top:235.7pt;width:226.2pt;height:151.5pt;z-index:251667968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5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1C5F1E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6" type="#_x0000_t75" style="position:absolute;left:0;text-align:left;margin-left:309.55pt;margin-top:16.8pt;width:226.2pt;height:210.45pt;z-index:251665920;mso-position-horizontal-relative:page;mso-position-vertical-relative:page">
            <v:imagedata r:id="rId19" o:title=""/>
            <w10:wrap anchorx="page" anchory="page"/>
          </v:shape>
        </w:pict>
      </w:r>
    </w:p>
    <w:p w:rsidR="009A27E9" w:rsidRDefault="009A27E9">
      <w:pPr>
        <w:sectPr w:rsidR="009A27E9" w:rsidSect="001C5F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67" type="#_x0000_t202" style="position:absolute;left:0;text-align:left;margin-left:303.6pt;margin-top:378.85pt;width:238.1pt;height:429.35pt;z-index:251675136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199055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5F1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5F1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5F1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5F1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1195765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1C5F1E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type="#_x0000_t202" style="position:absolute;left:0;text-align:left;margin-left:47.6pt;margin-top:92.6pt;width:244.1pt;height:715.6pt;z-index:25167411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-61.95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-42.30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-102.72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-49.01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-104.85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83.10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44.53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190.40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68.16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170.18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-62.14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-79.94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100.73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104.51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1C5F1E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9" type="#_x0000_t75" style="position:absolute;left:0;text-align:left;margin-left:309.55pt;margin-top:235.7pt;width:226.2pt;height:151.5pt;z-index:251673088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rect id="_x0000_s1070" style="position:absolute;left:0;text-align:left;margin-left:47.6pt;margin-top:8.4pt;width:238.15pt;height:67.35pt;z-index:251672064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1C5F1E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71" type="#_x0000_t75" style="position:absolute;left:0;text-align:left;margin-left:309.55pt;margin-top:16.8pt;width:226.2pt;height:210.45pt;z-index:251671040;mso-position-horizontal-relative:page;mso-position-vertical-relative:page">
            <v:imagedata r:id="rId21" o:title=""/>
            <w10:wrap anchorx="page" anchory="page"/>
          </v:shape>
        </w:pict>
      </w:r>
    </w:p>
    <w:p w:rsidR="009A27E9" w:rsidRDefault="009A27E9">
      <w:pPr>
        <w:sectPr w:rsidR="009A27E9" w:rsidSect="001C5F1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72" type="#_x0000_t202" style="position:absolute;left:0;text-align:left;margin-left:303.6pt;margin-top:378.85pt;width:238.1pt;height:429.35pt;z-index:251680256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12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188256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C5F1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C5F1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C5F1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C5F1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1196020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1C5F1E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3" type="#_x0000_t202" style="position:absolute;left:0;text-align:left;margin-left:47.6pt;margin-top:92.6pt;width:244.1pt;height:715.6pt;z-index:251679232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C5F1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-6.05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-58.21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27.68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-133.37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-216.90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99.63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-541.57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382.01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-140.38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534.49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-19.15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-24.73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29.45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37.88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131.40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-32.96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167.21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1C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-183.49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168.92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1C5F1E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  <w:r w:rsidRPr="001C5F1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1C5F1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1C5F1E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4" type="#_x0000_t75" style="position:absolute;left:0;text-align:left;margin-left:309.55pt;margin-top:235.7pt;width:226.2pt;height:151.5pt;z-index:251678208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rect id="_x0000_s1075" style="position:absolute;left:0;text-align:left;margin-left:47.6pt;margin-top:8.4pt;width:238.15pt;height:67.35pt;z-index:251677184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1C5F1E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76" type="#_x0000_t75" style="position:absolute;left:0;text-align:left;margin-left:309.55pt;margin-top:16.8pt;width:226.2pt;height:210.45pt;z-index:251676160;mso-position-horizontal-relative:page;mso-position-vertical-relative:page">
            <v:imagedata r:id="rId23" o:title=""/>
            <w10:wrap anchorx="page" anchory="page"/>
          </v:shape>
        </w:pict>
      </w:r>
    </w:p>
    <w:p w:rsidR="009A27E9" w:rsidRDefault="009A27E9">
      <w:pPr>
        <w:sectPr w:rsidR="009A27E9" w:rsidSect="005A33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77" type="#_x0000_t202" style="position:absolute;left:0;text-align:left;margin-left:47.6pt;margin-top:92.6pt;width:244.1pt;height:715.6pt;z-index:251684352;mso-wrap-style:tight;mso-position-horizontal-relative:page;mso-position-vertical-relative:page" stroked="f">
            <v:textbox style="mso-next-textbox:#_x0000_s1082"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337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A337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42.86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57.77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-63.16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-10.27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-104.72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-36.71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-78.54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157.02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20.05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359.79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482.60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59.52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1205.00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-852.58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-84.12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-1192.90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-31.71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-46.35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-48.17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-62.20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-10.42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-50.74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-64.56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483.43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119.49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5A3372" w:rsidRDefault="009A27E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8" type="#_x0000_t75" style="position:absolute;left:0;text-align:left;margin-left:309.55pt;margin-top:235.7pt;width:226.2pt;height:151.5pt;z-index:251683328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rect id="_x0000_s1079" style="position:absolute;left:0;text-align:left;margin-left:47.6pt;margin-top:8.4pt;width:238.15pt;height:67.35pt;z-index:251682304;mso-position-horizontal-relative:page;mso-position-vertical-relative:page">
            <v:textbox inset="5.85pt,.7pt,5.85pt,.7pt">
              <w:txbxContent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20111013_Au07</w:t>
                  </w:r>
                </w:p>
                <w:p w:rsidR="009A27E9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A27E9" w:rsidRPr="005A3372" w:rsidRDefault="009A27E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80" type="#_x0000_t75" style="position:absolute;left:0;text-align:left;margin-left:309.55pt;margin-top:16.8pt;width:226.2pt;height:210.45pt;z-index:251681280;mso-position-horizontal-relative:page;mso-position-vertical-relative:page">
            <v:imagedata r:id="rId25" o:title=""/>
            <w10:wrap anchorx="page" anchory="page"/>
          </v:shape>
        </w:pict>
      </w:r>
    </w:p>
    <w:p w:rsidR="009A27E9" w:rsidRDefault="009A27E9">
      <w:r>
        <w:rPr>
          <w:noProof/>
        </w:rPr>
        <w:pict>
          <v:shape id="_x0000_s1081" type="#_x0000_t202" style="position:absolute;left:0;text-align:left;margin-left:303.6pt;margin-top:378.85pt;width:238.1pt;height:429.35pt;z-index:251686400;mso-wrap-style:tight;mso-position-horizontal-relative:page;mso-position-vertical-relative:page" stroked="f">
            <v:textbox inset="5.85pt,.7pt,5.85pt,.7pt">
              <w:txbxContent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14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24.7 s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Default="009A27E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39601</w:t>
                  </w:r>
                </w:p>
                <w:p w:rsidR="009A27E9" w:rsidRDefault="009A27E9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91"/>
                    <w:gridCol w:w="1192"/>
                    <w:gridCol w:w="1192"/>
                    <w:gridCol w:w="969"/>
                  </w:tblGrid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A337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A337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A337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12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A27E9" w:rsidRPr="005A33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A337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969" w:type="dxa"/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  <w:r w:rsidRPr="005A3372">
                          <w:rPr>
                            <w:sz w:val="18"/>
                          </w:rPr>
                          <w:t>247110</w:t>
                        </w:r>
                      </w:p>
                    </w:tc>
                  </w:tr>
                  <w:tr w:rsidR="009A27E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A27E9" w:rsidRPr="005A3372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A27E9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9" w:type="dxa"/>
                        <w:tcBorders>
                          <w:bottom w:val="single" w:sz="12" w:space="0" w:color="000000"/>
                        </w:tcBorders>
                      </w:tcPr>
                      <w:p w:rsidR="009A27E9" w:rsidRDefault="009A27E9" w:rsidP="005A33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A27E9" w:rsidRDefault="009A27E9">
                  <w:pPr>
                    <w:rPr>
                      <w:sz w:val="18"/>
                    </w:rPr>
                  </w:pPr>
                </w:p>
                <w:p w:rsidR="009A27E9" w:rsidRPr="005A3372" w:rsidRDefault="009A27E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2" type="#_x0000_t202" style="position:absolute;left:0;text-align:left;margin-left:47.6pt;margin-top:42.1pt;width:244.1pt;height:757.7pt;z-index:25168537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sectPr w:rsidR="009A27E9" w:rsidSect="005A33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287A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5F1E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3372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287A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7E9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8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1</Pages>
  <Words>10</Words>
  <Characters>60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2011-10-13T05:35:00Z</dcterms:created>
  <dcterms:modified xsi:type="dcterms:W3CDTF">2011-10-13T06:02:00Z</dcterms:modified>
</cp:coreProperties>
</file>