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464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202663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1195364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440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233.34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-891.39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386.90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170.75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-564.63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365.29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-218.01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653.69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-499.53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-171.94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498.03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-429.32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152.35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-253.35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195.99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-107.80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86.72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-128.84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747.92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441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392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2368;mso-position-horizontal-relative:page;mso-position-vertical-relative:page">
            <v:imagedata r:id="rId5" o:title=""/>
            <w10:wrap anchorx="page" anchory="page"/>
          </v:shape>
        </w:pict>
      </w:r>
    </w:p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style="mso-next-textbox:#_x0000_s1036"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2.815 keV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901.67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-191.67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1495.04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705.35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-129.79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1508.95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-929.41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155.07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-2129.57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-769.77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124.07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-1922.06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504.89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649.53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304.41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387.37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-699.11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225.82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4953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47488;mso-position-horizontal-relative:page;mso-position-vertical-relative:page">
            <v:imagedata r:id="rId7" o:title=""/>
            <w10:wrap anchorx="page" anchory="page"/>
          </v:shape>
        </w:pict>
      </w:r>
    </w:p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199527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1194177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15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195228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1195025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-103.06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89.17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204.31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168.96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568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3632;mso-position-horizontal-relative:page;mso-position-vertical-relative:page">
            <v:imagedata r:id="rId9" o:title=""/>
            <w10:wrap anchorx="page" anchory="page"/>
          </v:shape>
        </w:pict>
      </w:r>
    </w:p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201595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1193588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-103.90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-172.27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-190.87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122.57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280.85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96.77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241.63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120.69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080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8752;mso-position-horizontal-relative:page;mso-position-vertical-relative:page">
            <v:imagedata r:id="rId11" o:title=""/>
            <w10:wrap anchorx="page" anchory="page"/>
          </v:shape>
        </w:pict>
      </w:r>
    </w:p>
    <w:p w:rsidR="003E24F5" w:rsidRDefault="003E24F5">
      <w:pPr>
        <w:sectPr w:rsidR="003E24F5" w:rsidSect="00B31F4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177580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1196477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2.794 keV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-115.22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-132.61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129.03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295.64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268.80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-113.04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-145.42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163.78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59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3872;mso-position-horizontal-relative:page;mso-position-vertical-relative:page">
            <v:imagedata r:id="rId13" o:title=""/>
            <w10:wrap anchorx="page" anchory="page"/>
          </v:shape>
        </w:pict>
      </w:r>
    </w:p>
    <w:p w:rsidR="003E24F5" w:rsidRDefault="003E24F5">
      <w:r>
        <w:rPr>
          <w:noProof/>
        </w:rPr>
        <w:pict>
          <v:shape id="_x0000_s1052" type="#_x0000_t202" style="position:absolute;left:0;text-align:left;margin-left:303.6pt;margin-top:378.85pt;width:238.1pt;height:429.35pt;z-index:251673088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19.1 s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32588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1F4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1F4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190420</w:t>
                        </w: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72064;mso-wrap-style:tight;mso-position-horizontal-relative:page;mso-position-vertical-relative:page" stroked="f">
            <v:textbox inset="5.85pt,.7pt,5.85pt,.7pt">
              <w:txbxContent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24F5" w:rsidRDefault="003E24F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1F4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-51.32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-77.79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69.93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160.23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31.32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142.89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-67.58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-86.94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43.48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55.33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 w:rsidRPr="00B31F4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91.33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24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24F5" w:rsidRPr="00B31F43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  <w:r w:rsidRPr="00B31F4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24F5" w:rsidRDefault="003E24F5" w:rsidP="00B31F4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24F5" w:rsidRDefault="003E24F5">
                  <w:pPr>
                    <w:rPr>
                      <w:sz w:val="18"/>
                    </w:rPr>
                  </w:pPr>
                </w:p>
                <w:p w:rsidR="003E24F5" w:rsidRPr="00B31F43" w:rsidRDefault="003E24F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7104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70016;mso-position-horizontal-relative:page;mso-position-vertical-relative:page">
            <v:textbox inset="5.85pt,.7pt,5.85pt,.7pt">
              <w:txbxContent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3E24F5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24F5" w:rsidRPr="00B31F43" w:rsidRDefault="003E24F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8992;mso-position-horizontal-relative:page;mso-position-vertical-relative:page">
            <v:imagedata r:id="rId15" o:title=""/>
            <w10:wrap anchorx="page" anchory="page"/>
          </v:shape>
        </w:pict>
      </w:r>
    </w:p>
    <w:sectPr w:rsidR="003E24F5" w:rsidSect="00B31F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F43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4F5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1F43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7</Pages>
  <Words>5</Words>
  <Characters>33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2011-10-13T06:08:00Z</dcterms:created>
  <dcterms:modified xsi:type="dcterms:W3CDTF">2011-10-13T06:20:00Z</dcterms:modified>
</cp:coreProperties>
</file>