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7553" w:rsidRDefault="00047553">
      <w:pPr>
        <w:sectPr w:rsidR="00047553" w:rsidSect="00C01CD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49024;mso-wrap-style:tight;mso-position-horizontal-relative:page;mso-position-vertical-relative:page" stroked="f">
            <v:textbox inset="5.85pt,.7pt,5.85pt,.7pt">
              <w:txbxContent>
                <w:p w:rsidR="00047553" w:rsidRDefault="0004755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047553" w:rsidRDefault="00047553">
                  <w:pPr>
                    <w:rPr>
                      <w:sz w:val="18"/>
                    </w:rPr>
                  </w:pPr>
                </w:p>
                <w:p w:rsidR="00047553" w:rsidRDefault="0004755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047553" w:rsidRDefault="00047553">
                  <w:pPr>
                    <w:rPr>
                      <w:sz w:val="18"/>
                    </w:rPr>
                  </w:pPr>
                </w:p>
                <w:p w:rsidR="00047553" w:rsidRDefault="0004755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047553" w:rsidRDefault="0004755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047553" w:rsidRDefault="0004755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047553" w:rsidRDefault="0004755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047553" w:rsidRDefault="00047553">
                  <w:pPr>
                    <w:rPr>
                      <w:sz w:val="18"/>
                    </w:rPr>
                  </w:pPr>
                </w:p>
                <w:p w:rsidR="00047553" w:rsidRDefault="0004755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047553" w:rsidRDefault="00047553">
                  <w:pPr>
                    <w:rPr>
                      <w:sz w:val="18"/>
                    </w:rPr>
                  </w:pPr>
                </w:p>
                <w:p w:rsidR="00047553" w:rsidRDefault="0004755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197100</w:t>
                  </w:r>
                </w:p>
                <w:p w:rsidR="00047553" w:rsidRDefault="00047553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047553" w:rsidRPr="00C01CD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C01CD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C01CD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C01CD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047553" w:rsidRPr="00C01CD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C01CD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51.83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1196071</w:t>
                        </w:r>
                      </w:p>
                    </w:tc>
                  </w:tr>
                  <w:tr w:rsidR="0004755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047553" w:rsidRDefault="00047553" w:rsidP="00C01CD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047553" w:rsidRDefault="00047553" w:rsidP="00C01CD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047553" w:rsidRDefault="00047553" w:rsidP="00C01CD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047553" w:rsidRDefault="00047553">
                  <w:pPr>
                    <w:rPr>
                      <w:sz w:val="18"/>
                    </w:rPr>
                  </w:pPr>
                </w:p>
                <w:p w:rsidR="00047553" w:rsidRPr="00C01CD1" w:rsidRDefault="0004755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48000;mso-wrap-style:tight;mso-position-horizontal-relative:page;mso-position-vertical-relative:page" stroked="f">
            <v:textbox inset="5.85pt,.7pt,5.85pt,.7pt">
              <w:txbxContent>
                <w:p w:rsidR="00047553" w:rsidRDefault="0004755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047553" w:rsidRDefault="0004755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047553" w:rsidRDefault="00047553">
                  <w:pPr>
                    <w:rPr>
                      <w:sz w:val="18"/>
                    </w:rPr>
                  </w:pPr>
                </w:p>
                <w:p w:rsidR="00047553" w:rsidRDefault="0004755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047553" w:rsidRDefault="0004755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047553" w:rsidRDefault="00047553">
                  <w:pPr>
                    <w:rPr>
                      <w:sz w:val="18"/>
                    </w:rPr>
                  </w:pPr>
                </w:p>
                <w:p w:rsidR="00047553" w:rsidRDefault="0004755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047553" w:rsidRDefault="0004755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047553" w:rsidRDefault="0004755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047553" w:rsidRDefault="0004755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047553" w:rsidRDefault="0004755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047553" w:rsidRDefault="0004755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047553" w:rsidRDefault="00047553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047553" w:rsidRDefault="0004755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047553" w:rsidRDefault="0004755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047553" w:rsidRDefault="0004755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047553" w:rsidRDefault="0004755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047553" w:rsidRDefault="0004755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047553" w:rsidRDefault="0004755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047553" w:rsidRDefault="00047553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047553" w:rsidRPr="00C01CD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47553" w:rsidRPr="00C01CD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C01CD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C01CD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47553" w:rsidRPr="00C01CD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0.75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6.27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1.01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47553" w:rsidRPr="00C01CD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27.90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220.11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46.26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47553" w:rsidRPr="00C01CD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2.27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16.11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4.28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47553" w:rsidRPr="00C01CD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15.55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106.21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33.27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47553" w:rsidRPr="00C01CD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-79.64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-493.15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-182.48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47553" w:rsidRPr="00C01CD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-5.72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-34.23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-14.29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47553" w:rsidRPr="00C01CD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-1.08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-5.27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-1.30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47553" w:rsidRPr="00C01CD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0.31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1.47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0.43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47553" w:rsidRPr="00C01CD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18.47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68.12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26.99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47553" w:rsidRPr="00C01CD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-1.39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-4.85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-1.79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47553" w:rsidRPr="00C01CD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134.83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463.05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173.45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47553" w:rsidRPr="00C01CD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11.13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36.35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14.16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47553" w:rsidRPr="00C01CD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-23.37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-280.18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4755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047553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47553" w:rsidRDefault="00047553" w:rsidP="00C01CD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47553" w:rsidRDefault="00047553" w:rsidP="00C01CD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47553" w:rsidRDefault="00047553" w:rsidP="00C01CD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047553" w:rsidRDefault="00047553" w:rsidP="00C01CD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047553" w:rsidRDefault="00047553">
                  <w:pPr>
                    <w:rPr>
                      <w:sz w:val="18"/>
                    </w:rPr>
                  </w:pPr>
                </w:p>
                <w:p w:rsidR="00047553" w:rsidRPr="00C01CD1" w:rsidRDefault="00047553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09.55pt;margin-top:235.7pt;width:226.2pt;height:151.5pt;z-index:251646976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45952;mso-position-horizontal-relative:page;mso-position-vertical-relative:page">
            <v:textbox inset="5.85pt,.7pt,5.85pt,.7pt">
              <w:txbxContent>
                <w:p w:rsidR="00047553" w:rsidRDefault="0004755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20111013_Au07</w:t>
                  </w:r>
                </w:p>
                <w:p w:rsidR="00047553" w:rsidRDefault="0004755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047553" w:rsidRPr="00C01CD1" w:rsidRDefault="0004755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0" type="#_x0000_t75" style="position:absolute;left:0;text-align:left;margin-left:309.55pt;margin-top:16.8pt;width:226.2pt;height:210.45pt;z-index:251644928;mso-position-horizontal-relative:page;mso-position-vertical-relative:page">
            <v:imagedata r:id="rId5" o:title=""/>
            <w10:wrap anchorx="page" anchory="page"/>
          </v:shape>
        </w:pict>
      </w:r>
    </w:p>
    <w:p w:rsidR="00047553" w:rsidRDefault="00047553">
      <w:pPr>
        <w:sectPr w:rsidR="00047553" w:rsidSect="00C01CD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54144;mso-wrap-style:tight;mso-position-horizontal-relative:page;mso-position-vertical-relative:page" stroked="f">
            <v:textbox inset="5.85pt,.7pt,5.85pt,.7pt">
              <w:txbxContent>
                <w:p w:rsidR="00047553" w:rsidRDefault="0004755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047553" w:rsidRDefault="00047553">
                  <w:pPr>
                    <w:rPr>
                      <w:sz w:val="18"/>
                    </w:rPr>
                  </w:pPr>
                </w:p>
                <w:p w:rsidR="00047553" w:rsidRDefault="0004755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047553" w:rsidRDefault="00047553">
                  <w:pPr>
                    <w:rPr>
                      <w:sz w:val="18"/>
                    </w:rPr>
                  </w:pPr>
                </w:p>
                <w:p w:rsidR="00047553" w:rsidRDefault="0004755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047553" w:rsidRDefault="0004755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047553" w:rsidRDefault="0004755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047553" w:rsidRDefault="0004755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047553" w:rsidRDefault="00047553">
                  <w:pPr>
                    <w:rPr>
                      <w:sz w:val="18"/>
                    </w:rPr>
                  </w:pPr>
                </w:p>
                <w:p w:rsidR="00047553" w:rsidRDefault="0004755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047553" w:rsidRDefault="00047553">
                  <w:pPr>
                    <w:rPr>
                      <w:sz w:val="18"/>
                    </w:rPr>
                  </w:pPr>
                </w:p>
                <w:p w:rsidR="00047553" w:rsidRDefault="0004755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200917</w:t>
                  </w:r>
                </w:p>
                <w:p w:rsidR="00047553" w:rsidRDefault="00047553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047553" w:rsidRPr="00C01CD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C01CD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C01CD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C01CD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047553" w:rsidRPr="00C01CD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C01CD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51.82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1195140</w:t>
                        </w:r>
                      </w:p>
                    </w:tc>
                  </w:tr>
                  <w:tr w:rsidR="0004755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047553" w:rsidRDefault="00047553" w:rsidP="00C01CD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047553" w:rsidRDefault="00047553" w:rsidP="00C01CD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047553" w:rsidRDefault="00047553" w:rsidP="00C01CD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047553" w:rsidRDefault="00047553">
                  <w:pPr>
                    <w:rPr>
                      <w:sz w:val="18"/>
                    </w:rPr>
                  </w:pPr>
                </w:p>
                <w:p w:rsidR="00047553" w:rsidRPr="00C01CD1" w:rsidRDefault="0004755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53120;mso-wrap-style:tight;mso-position-horizontal-relative:page;mso-position-vertical-relative:page" stroked="f">
            <v:textbox inset="5.85pt,.7pt,5.85pt,.7pt">
              <w:txbxContent>
                <w:p w:rsidR="00047553" w:rsidRDefault="0004755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047553" w:rsidRDefault="0004755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047553" w:rsidRDefault="00047553">
                  <w:pPr>
                    <w:rPr>
                      <w:sz w:val="18"/>
                    </w:rPr>
                  </w:pPr>
                </w:p>
                <w:p w:rsidR="00047553" w:rsidRDefault="0004755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047553" w:rsidRDefault="0004755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047553" w:rsidRDefault="00047553">
                  <w:pPr>
                    <w:rPr>
                      <w:sz w:val="18"/>
                    </w:rPr>
                  </w:pPr>
                </w:p>
                <w:p w:rsidR="00047553" w:rsidRDefault="0004755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047553" w:rsidRDefault="0004755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047553" w:rsidRDefault="0004755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047553" w:rsidRDefault="0004755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047553" w:rsidRDefault="0004755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047553" w:rsidRDefault="0004755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047553" w:rsidRDefault="00047553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047553" w:rsidRDefault="0004755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047553" w:rsidRDefault="0004755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047553" w:rsidRDefault="0004755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047553" w:rsidRDefault="0004755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047553" w:rsidRDefault="0004755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047553" w:rsidRDefault="0004755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047553" w:rsidRDefault="00047553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047553" w:rsidRPr="00C01CD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47553" w:rsidRPr="00C01CD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C01CD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C01CD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47553" w:rsidRPr="00C01CD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7.26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1.69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9.79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47553" w:rsidRPr="00C01CD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-536.70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-118.28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-889.89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47553" w:rsidRPr="00C01CD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-6.68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-1.33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-12.61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47553" w:rsidRPr="00C01CD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-411.14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-78.43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-879.54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47553" w:rsidRPr="00C01CD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588.59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101.82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1348.64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47553" w:rsidRPr="00C01CD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462.94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77.36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1155.92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47553" w:rsidRPr="00C01CD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-1.81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-0.25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-2.18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47553" w:rsidRPr="00C01CD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-8.57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-1.15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-11.99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47553" w:rsidRPr="00C01CD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42.92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4.42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62.73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47553" w:rsidRPr="00C01CD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-7.88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-0.77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-10.18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47553" w:rsidRPr="00C01CD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-518.12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-49.71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-666.55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47553" w:rsidRPr="00C01CD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-3.25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-0.30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-4.14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47553" w:rsidRPr="00C01CD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492.44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164.92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4755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047553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47553" w:rsidRDefault="00047553" w:rsidP="00C01CD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47553" w:rsidRDefault="00047553" w:rsidP="00C01CD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47553" w:rsidRDefault="00047553" w:rsidP="00C01CD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047553" w:rsidRDefault="00047553" w:rsidP="00C01CD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047553" w:rsidRDefault="00047553">
                  <w:pPr>
                    <w:rPr>
                      <w:sz w:val="18"/>
                    </w:rPr>
                  </w:pPr>
                </w:p>
                <w:p w:rsidR="00047553" w:rsidRPr="00C01CD1" w:rsidRDefault="00047553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75" style="position:absolute;left:0;text-align:left;margin-left:309.55pt;margin-top:235.7pt;width:226.2pt;height:151.5pt;z-index:251652096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1072;mso-position-horizontal-relative:page;mso-position-vertical-relative:page">
            <v:textbox inset="5.85pt,.7pt,5.85pt,.7pt">
              <w:txbxContent>
                <w:p w:rsidR="00047553" w:rsidRDefault="0004755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20111013_Au07</w:t>
                  </w:r>
                </w:p>
                <w:p w:rsidR="00047553" w:rsidRDefault="0004755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047553" w:rsidRPr="00C01CD1" w:rsidRDefault="0004755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5" type="#_x0000_t75" style="position:absolute;left:0;text-align:left;margin-left:309.55pt;margin-top:16.8pt;width:226.2pt;height:210.45pt;z-index:251650048;mso-position-horizontal-relative:page;mso-position-vertical-relative:page">
            <v:imagedata r:id="rId7" o:title=""/>
            <w10:wrap anchorx="page" anchory="page"/>
          </v:shape>
        </w:pict>
      </w:r>
    </w:p>
    <w:p w:rsidR="00047553" w:rsidRDefault="00047553">
      <w:pPr>
        <w:sectPr w:rsidR="00047553" w:rsidSect="00C01CD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6" type="#_x0000_t202" style="position:absolute;left:0;text-align:left;margin-left:47.6pt;margin-top:92.6pt;width:244.1pt;height:715.6pt;z-index:251658240;mso-wrap-style:tight;mso-position-horizontal-relative:page;mso-position-vertical-relative:page" stroked="f">
            <v:textbox style="mso-next-textbox:#_x0000_s1041" inset="5.85pt,.7pt,5.85pt,.7pt">
              <w:txbxContent>
                <w:p w:rsidR="00047553" w:rsidRDefault="0004755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047553" w:rsidRDefault="0004755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047553" w:rsidRDefault="00047553">
                  <w:pPr>
                    <w:rPr>
                      <w:sz w:val="18"/>
                    </w:rPr>
                  </w:pPr>
                </w:p>
                <w:p w:rsidR="00047553" w:rsidRDefault="0004755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047553" w:rsidRDefault="0004755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047553" w:rsidRDefault="00047553">
                  <w:pPr>
                    <w:rPr>
                      <w:sz w:val="18"/>
                    </w:rPr>
                  </w:pPr>
                </w:p>
                <w:p w:rsidR="00047553" w:rsidRDefault="0004755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047553" w:rsidRDefault="0004755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047553" w:rsidRDefault="0004755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047553" w:rsidRDefault="0004755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047553" w:rsidRDefault="0004755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047553" w:rsidRDefault="0004755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047553" w:rsidRDefault="00047553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047553" w:rsidRDefault="0004755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047553" w:rsidRDefault="0004755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047553" w:rsidRDefault="0004755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047553" w:rsidRDefault="0004755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047553" w:rsidRDefault="0004755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047553" w:rsidRDefault="0004755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047553" w:rsidRDefault="00047553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047553" w:rsidRPr="00C01CD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47553" w:rsidRPr="00C01CD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C01CD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C01CD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47553" w:rsidRPr="00C01CD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-14.70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2.76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-19.81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47553" w:rsidRPr="00C01CD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1071.51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-190.37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1776.63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47553" w:rsidRPr="00C01CD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29.10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-4.66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54.98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47553" w:rsidRPr="00C01CD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937.45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-144.17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2005.47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47553" w:rsidRPr="00C01CD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-1180.45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164.61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-2704.79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47553" w:rsidRPr="00C01CD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-931.05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125.42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-2324.75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47553" w:rsidRPr="00C01CD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17.26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-1.91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20.79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47553" w:rsidRPr="00C01CD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3.64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-0.39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5.10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47553" w:rsidRPr="00C01CD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-48.78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4.05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-71.30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47553" w:rsidRPr="00C01CD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-21.68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1.70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-28.00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47553" w:rsidRPr="00C01CD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1139.84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-88.16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1466.38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47553" w:rsidRPr="00C01CD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-63.42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4.67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-80.70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47553" w:rsidRPr="00C01CD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-838.72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226.43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4755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047553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47553" w:rsidRDefault="00047553" w:rsidP="00C01CD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47553" w:rsidRDefault="00047553" w:rsidP="00C01CD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47553" w:rsidRDefault="00047553" w:rsidP="00C01CD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047553" w:rsidRDefault="00047553" w:rsidP="00C01CD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047553" w:rsidRDefault="00047553">
                  <w:pPr>
                    <w:rPr>
                      <w:sz w:val="18"/>
                    </w:rPr>
                  </w:pPr>
                </w:p>
                <w:p w:rsidR="00047553" w:rsidRPr="00C01CD1" w:rsidRDefault="00047553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75" style="position:absolute;left:0;text-align:left;margin-left:309.55pt;margin-top:235.7pt;width:226.2pt;height:151.5pt;z-index:251657216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8" style="position:absolute;left:0;text-align:left;margin-left:47.6pt;margin-top:8.4pt;width:238.15pt;height:67.35pt;z-index:251656192;mso-position-horizontal-relative:page;mso-position-vertical-relative:page">
            <v:textbox inset="5.85pt,.7pt,5.85pt,.7pt">
              <w:txbxContent>
                <w:p w:rsidR="00047553" w:rsidRDefault="0004755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20111013_Au07</w:t>
                  </w:r>
                </w:p>
                <w:p w:rsidR="00047553" w:rsidRDefault="0004755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047553" w:rsidRPr="00C01CD1" w:rsidRDefault="0004755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9" type="#_x0000_t75" style="position:absolute;left:0;text-align:left;margin-left:309.55pt;margin-top:16.8pt;width:226.2pt;height:210.45pt;z-index:251655168;mso-position-horizontal-relative:page;mso-position-vertical-relative:page">
            <v:imagedata r:id="rId9" o:title=""/>
            <w10:wrap anchorx="page" anchory="page"/>
          </v:shape>
        </w:pict>
      </w:r>
    </w:p>
    <w:p w:rsidR="00047553" w:rsidRDefault="00047553">
      <w:pPr>
        <w:sectPr w:rsidR="00047553" w:rsidSect="00C01CD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0" type="#_x0000_t202" style="position:absolute;left:0;text-align:left;margin-left:303.6pt;margin-top:378.85pt;width:238.1pt;height:429.35pt;z-index:251660288;mso-wrap-style:tight;mso-position-horizontal-relative:page;mso-position-vertical-relative:page" stroked="f">
            <v:textbox inset="5.85pt,.7pt,5.85pt,.7pt">
              <w:txbxContent>
                <w:p w:rsidR="00047553" w:rsidRDefault="0004755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4</w:t>
                  </w:r>
                </w:p>
                <w:p w:rsidR="00047553" w:rsidRDefault="00047553">
                  <w:pPr>
                    <w:rPr>
                      <w:sz w:val="18"/>
                    </w:rPr>
                  </w:pPr>
                </w:p>
                <w:p w:rsidR="00047553" w:rsidRDefault="0004755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047553" w:rsidRDefault="00047553">
                  <w:pPr>
                    <w:rPr>
                      <w:sz w:val="18"/>
                    </w:rPr>
                  </w:pPr>
                </w:p>
                <w:p w:rsidR="00047553" w:rsidRDefault="0004755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047553" w:rsidRDefault="0004755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047553" w:rsidRDefault="0004755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047553" w:rsidRDefault="0004755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047553" w:rsidRDefault="00047553">
                  <w:pPr>
                    <w:rPr>
                      <w:sz w:val="18"/>
                    </w:rPr>
                  </w:pPr>
                </w:p>
                <w:p w:rsidR="00047553" w:rsidRDefault="0004755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047553" w:rsidRDefault="00047553">
                  <w:pPr>
                    <w:rPr>
                      <w:sz w:val="18"/>
                    </w:rPr>
                  </w:pPr>
                </w:p>
                <w:p w:rsidR="00047553" w:rsidRDefault="0004755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197653</w:t>
                  </w:r>
                </w:p>
                <w:p w:rsidR="00047553" w:rsidRDefault="00047553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047553" w:rsidRPr="00C01CD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C01CD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C01CD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C01CD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047553" w:rsidRPr="00C01CD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C01CD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51.83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1195726</w:t>
                        </w:r>
                      </w:p>
                    </w:tc>
                  </w:tr>
                  <w:tr w:rsidR="0004755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047553" w:rsidRDefault="00047553" w:rsidP="00C01CD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047553" w:rsidRDefault="00047553" w:rsidP="00C01CD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047553" w:rsidRDefault="00047553" w:rsidP="00C01CD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047553" w:rsidRDefault="00047553">
                  <w:pPr>
                    <w:rPr>
                      <w:sz w:val="18"/>
                    </w:rPr>
                  </w:pPr>
                </w:p>
                <w:p w:rsidR="00047553" w:rsidRPr="00C01CD1" w:rsidRDefault="0004755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1" type="#_x0000_t202" style="position:absolute;left:0;text-align:left;margin-left:47.6pt;margin-top:42.1pt;width:244.1pt;height:757.7pt;z-index:251659264;mso-wrap-style:tight;mso-position-horizontal-relative:page;mso-position-vertical-relative:page" stroked="f">
            <v:textbox inset="5.85pt,.7pt,5.85pt,.7pt">
              <w:txbxContent/>
            </v:textbox>
            <w10:wrap anchorx="page" anchory="page"/>
          </v:shape>
        </w:pict>
      </w:r>
    </w:p>
    <w:p w:rsidR="00047553" w:rsidRDefault="00047553">
      <w:pPr>
        <w:sectPr w:rsidR="00047553" w:rsidSect="00C01CD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2" type="#_x0000_t202" style="position:absolute;left:0;text-align:left;margin-left:303.6pt;margin-top:378.85pt;width:238.1pt;height:429.35pt;z-index:251665408;mso-wrap-style:tight;mso-position-horizontal-relative:page;mso-position-vertical-relative:page" stroked="f">
            <v:textbox inset="5.85pt,.7pt,5.85pt,.7pt">
              <w:txbxContent>
                <w:p w:rsidR="00047553" w:rsidRDefault="0004755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5</w:t>
                  </w:r>
                </w:p>
                <w:p w:rsidR="00047553" w:rsidRDefault="00047553">
                  <w:pPr>
                    <w:rPr>
                      <w:sz w:val="18"/>
                    </w:rPr>
                  </w:pPr>
                </w:p>
                <w:p w:rsidR="00047553" w:rsidRDefault="0004755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87.1 s</w:t>
                  </w:r>
                </w:p>
                <w:p w:rsidR="00047553" w:rsidRDefault="00047553">
                  <w:pPr>
                    <w:rPr>
                      <w:sz w:val="18"/>
                    </w:rPr>
                  </w:pPr>
                </w:p>
                <w:p w:rsidR="00047553" w:rsidRDefault="0004755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047553" w:rsidRDefault="0004755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047553" w:rsidRDefault="0004755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047553" w:rsidRDefault="0004755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047553" w:rsidRDefault="00047553">
                  <w:pPr>
                    <w:rPr>
                      <w:sz w:val="18"/>
                    </w:rPr>
                  </w:pPr>
                </w:p>
                <w:p w:rsidR="00047553" w:rsidRDefault="0004755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047553" w:rsidRDefault="00047553">
                  <w:pPr>
                    <w:rPr>
                      <w:sz w:val="18"/>
                    </w:rPr>
                  </w:pPr>
                </w:p>
                <w:p w:rsidR="00047553" w:rsidRDefault="0004755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143636</w:t>
                  </w:r>
                </w:p>
                <w:p w:rsidR="00047553" w:rsidRDefault="00047553">
                  <w:pPr>
                    <w:rPr>
                      <w:sz w:val="18"/>
                    </w:rPr>
                  </w:pPr>
                </w:p>
                <w:tbl>
                  <w:tblPr>
                    <w:tblW w:w="454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87"/>
                    <w:gridCol w:w="1188"/>
                    <w:gridCol w:w="1188"/>
                    <w:gridCol w:w="979"/>
                  </w:tblGrid>
                  <w:tr w:rsidR="00047553" w:rsidRPr="00C01CD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C01CD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C01CD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C01CD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047553" w:rsidRPr="00C01CD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C01CD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51.85</w:t>
                        </w:r>
                      </w:p>
                    </w:tc>
                    <w:tc>
                      <w:tcPr>
                        <w:tcW w:w="97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869092</w:t>
                        </w:r>
                      </w:p>
                    </w:tc>
                  </w:tr>
                  <w:tr w:rsidR="0004755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047553" w:rsidRDefault="00047553" w:rsidP="00C01CD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bottom w:val="single" w:sz="12" w:space="0" w:color="000000"/>
                        </w:tcBorders>
                      </w:tcPr>
                      <w:p w:rsidR="00047553" w:rsidRDefault="00047553" w:rsidP="00C01CD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047553" w:rsidRDefault="00047553" w:rsidP="00C01CD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047553" w:rsidRDefault="00047553">
                  <w:pPr>
                    <w:rPr>
                      <w:sz w:val="18"/>
                    </w:rPr>
                  </w:pPr>
                </w:p>
                <w:p w:rsidR="00047553" w:rsidRPr="00C01CD1" w:rsidRDefault="0004755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3" type="#_x0000_t202" style="position:absolute;left:0;text-align:left;margin-left:47.6pt;margin-top:92.6pt;width:244.1pt;height:715.6pt;z-index:251664384;mso-wrap-style:tight;mso-position-horizontal-relative:page;mso-position-vertical-relative:page" stroked="f">
            <v:textbox inset="5.85pt,.7pt,5.85pt,.7pt">
              <w:txbxContent>
                <w:p w:rsidR="00047553" w:rsidRDefault="0004755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047553" w:rsidRDefault="0004755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047553" w:rsidRDefault="00047553">
                  <w:pPr>
                    <w:rPr>
                      <w:sz w:val="18"/>
                    </w:rPr>
                  </w:pPr>
                </w:p>
                <w:p w:rsidR="00047553" w:rsidRDefault="0004755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047553" w:rsidRDefault="0004755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047553" w:rsidRDefault="00047553">
                  <w:pPr>
                    <w:rPr>
                      <w:sz w:val="18"/>
                    </w:rPr>
                  </w:pPr>
                </w:p>
                <w:p w:rsidR="00047553" w:rsidRDefault="0004755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047553" w:rsidRDefault="0004755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047553" w:rsidRDefault="0004755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047553" w:rsidRDefault="0004755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047553" w:rsidRDefault="0004755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047553" w:rsidRDefault="0004755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047553" w:rsidRDefault="00047553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047553" w:rsidRDefault="0004755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047553" w:rsidRDefault="0004755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047553" w:rsidRDefault="0004755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047553" w:rsidRDefault="0004755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047553" w:rsidRDefault="0004755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047553" w:rsidRDefault="0004755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047553" w:rsidRDefault="00047553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047553" w:rsidRPr="00C01CD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47553" w:rsidRPr="00C01CD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C01CD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C01CD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47553" w:rsidRPr="00C01CD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0.76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0.53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1.02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47553" w:rsidRPr="00C01CD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-76.50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-51.10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-126.84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47553" w:rsidRPr="00C01CD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-0.38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-0.23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-0.72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47553" w:rsidRPr="00C01CD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-61.12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-35.34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-130.75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47553" w:rsidRPr="00C01CD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92.61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48.55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212.19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47553" w:rsidRPr="00C01CD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79.10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40.06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197.51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47553" w:rsidRPr="00C01CD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0.55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0.66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47553" w:rsidRPr="00C01CD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3.12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1.26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4.36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47553" w:rsidRPr="00C01CD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5.43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1.69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7.93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47553" w:rsidRPr="00C01CD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-1.46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-0.43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-1.89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47553" w:rsidRPr="00C01CD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-37.94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-11.03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-48.81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47553" w:rsidRPr="00C01CD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-11.51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-3.19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-14.65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47553" w:rsidRPr="00C01CD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107.37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108.98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4755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047553" w:rsidRPr="00C01CD1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047553" w:rsidRDefault="00047553" w:rsidP="00C01CD1">
                        <w:pPr>
                          <w:rPr>
                            <w:sz w:val="18"/>
                          </w:rPr>
                        </w:pPr>
                        <w:r w:rsidRPr="00C01CD1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47553" w:rsidRDefault="00047553" w:rsidP="00C01CD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47553" w:rsidRDefault="00047553" w:rsidP="00C01CD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47553" w:rsidRDefault="00047553" w:rsidP="00C01CD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047553" w:rsidRDefault="00047553" w:rsidP="00C01CD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047553" w:rsidRDefault="00047553">
                  <w:pPr>
                    <w:rPr>
                      <w:sz w:val="18"/>
                    </w:rPr>
                  </w:pPr>
                </w:p>
                <w:p w:rsidR="00047553" w:rsidRPr="00C01CD1" w:rsidRDefault="00047553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4" type="#_x0000_t75" style="position:absolute;left:0;text-align:left;margin-left:309.55pt;margin-top:235.7pt;width:226.2pt;height:151.5pt;z-index:251663360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45" style="position:absolute;left:0;text-align:left;margin-left:47.6pt;margin-top:8.4pt;width:238.15pt;height:67.35pt;z-index:251662336;mso-position-horizontal-relative:page;mso-position-vertical-relative:page">
            <v:textbox inset="5.85pt,.7pt,5.85pt,.7pt">
              <w:txbxContent>
                <w:p w:rsidR="00047553" w:rsidRDefault="0004755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20111013_Au07</w:t>
                  </w:r>
                </w:p>
                <w:p w:rsidR="00047553" w:rsidRDefault="0004755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047553" w:rsidRPr="00C01CD1" w:rsidRDefault="0004755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6" type="#_x0000_t75" style="position:absolute;left:0;text-align:left;margin-left:309.55pt;margin-top:16.8pt;width:226.2pt;height:210.45pt;z-index:251661312;mso-position-horizontal-relative:page;mso-position-vertical-relative:page">
            <v:imagedata r:id="rId11" o:title=""/>
            <w10:wrap anchorx="page" anchory="page"/>
          </v:shape>
        </w:pict>
      </w:r>
    </w:p>
    <w:p w:rsidR="00047553" w:rsidRDefault="00047553">
      <w:r>
        <w:rPr>
          <w:noProof/>
        </w:rPr>
        <w:pict>
          <v:shape id="_x0000_s1047" type="#_x0000_t202" style="position:absolute;left:0;text-align:left;margin-left:303.6pt;margin-top:378.85pt;width:238.1pt;height:429.35pt;z-index:251670528;mso-wrap-style:tight;mso-position-horizontal-relative:page;mso-position-vertical-relative:page" stroked="f">
            <v:textbox inset="5.85pt,.7pt,5.85pt,.7pt">
              <w:txbxContent>
                <w:p w:rsidR="00047553" w:rsidRDefault="0004755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047553" w:rsidRDefault="00047553">
                  <w:pPr>
                    <w:rPr>
                      <w:sz w:val="18"/>
                    </w:rPr>
                  </w:pPr>
                </w:p>
                <w:p w:rsidR="00047553" w:rsidRDefault="0004755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047553" w:rsidRDefault="00047553">
                  <w:pPr>
                    <w:rPr>
                      <w:sz w:val="18"/>
                    </w:rPr>
                  </w:pPr>
                </w:p>
                <w:p w:rsidR="00047553" w:rsidRDefault="0004755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047553" w:rsidRDefault="0004755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047553" w:rsidRDefault="0004755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047553" w:rsidRDefault="0004755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047553" w:rsidRDefault="00047553">
                  <w:pPr>
                    <w:rPr>
                      <w:sz w:val="18"/>
                    </w:rPr>
                  </w:pPr>
                </w:p>
                <w:p w:rsidR="00047553" w:rsidRDefault="0004755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047553" w:rsidRDefault="00047553">
                  <w:pPr>
                    <w:rPr>
                      <w:sz w:val="18"/>
                    </w:rPr>
                  </w:pPr>
                </w:p>
                <w:p w:rsidR="00047553" w:rsidRDefault="0004755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197042</w:t>
                  </w:r>
                </w:p>
                <w:p w:rsidR="00047553" w:rsidRDefault="00047553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047553" w:rsidRPr="00ED7DA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047553" w:rsidRPr="00ED7DAD" w:rsidRDefault="00047553" w:rsidP="00ED7DAD">
                        <w:pPr>
                          <w:rPr>
                            <w:sz w:val="18"/>
                          </w:rPr>
                        </w:pPr>
                        <w:r w:rsidRPr="00ED7DAD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ED7DAD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047553" w:rsidRPr="00ED7DAD" w:rsidRDefault="00047553" w:rsidP="00ED7DAD">
                        <w:pPr>
                          <w:rPr>
                            <w:sz w:val="18"/>
                          </w:rPr>
                        </w:pPr>
                        <w:r w:rsidRPr="00ED7DAD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ED7DAD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047553" w:rsidRPr="00ED7DAD" w:rsidRDefault="00047553" w:rsidP="00ED7DAD">
                        <w:pPr>
                          <w:rPr>
                            <w:sz w:val="18"/>
                          </w:rPr>
                        </w:pPr>
                        <w:r w:rsidRPr="00ED7DAD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ED7DAD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047553" w:rsidRPr="00ED7DAD" w:rsidRDefault="00047553" w:rsidP="00ED7DAD">
                        <w:pPr>
                          <w:rPr>
                            <w:sz w:val="18"/>
                          </w:rPr>
                        </w:pPr>
                        <w:r w:rsidRPr="00ED7DAD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047553" w:rsidRPr="00ED7DA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047553" w:rsidRPr="00ED7DAD" w:rsidRDefault="00047553" w:rsidP="00ED7DAD">
                        <w:pPr>
                          <w:rPr>
                            <w:sz w:val="18"/>
                          </w:rPr>
                        </w:pPr>
                        <w:r w:rsidRPr="00ED7DAD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ED7DAD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047553" w:rsidRPr="00ED7DAD" w:rsidRDefault="00047553" w:rsidP="00ED7DAD">
                        <w:pPr>
                          <w:rPr>
                            <w:sz w:val="18"/>
                          </w:rPr>
                        </w:pPr>
                        <w:r w:rsidRPr="00ED7DAD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047553" w:rsidRPr="00ED7DAD" w:rsidRDefault="00047553" w:rsidP="00ED7DAD">
                        <w:pPr>
                          <w:rPr>
                            <w:sz w:val="18"/>
                          </w:rPr>
                        </w:pPr>
                        <w:r w:rsidRPr="00ED7DAD">
                          <w:rPr>
                            <w:sz w:val="18"/>
                          </w:rPr>
                          <w:t>51.87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047553" w:rsidRPr="00ED7DAD" w:rsidRDefault="00047553" w:rsidP="00ED7DAD">
                        <w:pPr>
                          <w:rPr>
                            <w:sz w:val="18"/>
                          </w:rPr>
                        </w:pPr>
                        <w:r w:rsidRPr="00ED7DAD">
                          <w:rPr>
                            <w:sz w:val="18"/>
                          </w:rPr>
                          <w:t>1196455</w:t>
                        </w:r>
                      </w:p>
                    </w:tc>
                  </w:tr>
                  <w:tr w:rsidR="0004755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047553" w:rsidRPr="00ED7DAD" w:rsidRDefault="00047553" w:rsidP="00ED7DA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047553" w:rsidRDefault="00047553" w:rsidP="00ED7DA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047553" w:rsidRDefault="00047553" w:rsidP="00ED7DA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047553" w:rsidRDefault="00047553" w:rsidP="00ED7DA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047553" w:rsidRDefault="00047553">
                  <w:pPr>
                    <w:rPr>
                      <w:sz w:val="18"/>
                    </w:rPr>
                  </w:pPr>
                </w:p>
                <w:p w:rsidR="00047553" w:rsidRPr="00ED7DAD" w:rsidRDefault="0004755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8" type="#_x0000_t202" style="position:absolute;left:0;text-align:left;margin-left:47.6pt;margin-top:92.6pt;width:244.1pt;height:715.6pt;z-index:251669504;mso-wrap-style:tight;mso-position-horizontal-relative:page;mso-position-vertical-relative:page" stroked="f">
            <v:textbox inset="5.85pt,.7pt,5.85pt,.7pt">
              <w:txbxContent>
                <w:p w:rsidR="00047553" w:rsidRDefault="0004755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047553" w:rsidRDefault="0004755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047553" w:rsidRDefault="00047553">
                  <w:pPr>
                    <w:rPr>
                      <w:sz w:val="18"/>
                    </w:rPr>
                  </w:pPr>
                </w:p>
                <w:p w:rsidR="00047553" w:rsidRDefault="0004755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047553" w:rsidRDefault="0004755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047553" w:rsidRDefault="00047553">
                  <w:pPr>
                    <w:rPr>
                      <w:sz w:val="18"/>
                    </w:rPr>
                  </w:pPr>
                </w:p>
                <w:p w:rsidR="00047553" w:rsidRDefault="0004755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047553" w:rsidRDefault="0004755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047553" w:rsidRDefault="0004755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047553" w:rsidRDefault="0004755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047553" w:rsidRDefault="0004755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047553" w:rsidRDefault="0004755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047553" w:rsidRDefault="00047553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047553" w:rsidRDefault="0004755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047553" w:rsidRDefault="0004755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047553" w:rsidRDefault="0004755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047553" w:rsidRDefault="0004755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047553" w:rsidRDefault="0004755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047553" w:rsidRDefault="0004755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047553" w:rsidRDefault="00047553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047553" w:rsidRPr="00ED7DA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047553" w:rsidRPr="00ED7DAD" w:rsidRDefault="00047553" w:rsidP="00ED7DAD">
                        <w:pPr>
                          <w:rPr>
                            <w:sz w:val="18"/>
                          </w:rPr>
                        </w:pPr>
                        <w:r w:rsidRPr="00ED7DAD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047553" w:rsidRPr="00ED7DAD" w:rsidRDefault="00047553" w:rsidP="00ED7DAD">
                        <w:pPr>
                          <w:rPr>
                            <w:sz w:val="18"/>
                          </w:rPr>
                        </w:pPr>
                        <w:r w:rsidRPr="00ED7DAD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47553" w:rsidRPr="00ED7DAD" w:rsidRDefault="00047553" w:rsidP="00ED7DAD">
                        <w:pPr>
                          <w:rPr>
                            <w:sz w:val="18"/>
                          </w:rPr>
                        </w:pPr>
                        <w:r w:rsidRPr="00ED7DAD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47553" w:rsidRPr="00ED7DAD" w:rsidRDefault="00047553" w:rsidP="00ED7DAD">
                        <w:pPr>
                          <w:rPr>
                            <w:sz w:val="18"/>
                          </w:rPr>
                        </w:pPr>
                        <w:r w:rsidRPr="00ED7DAD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47553" w:rsidRPr="00ED7DAD" w:rsidRDefault="00047553" w:rsidP="00ED7DAD">
                        <w:pPr>
                          <w:rPr>
                            <w:sz w:val="18"/>
                          </w:rPr>
                        </w:pPr>
                        <w:r w:rsidRPr="00ED7DAD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047553" w:rsidRPr="00ED7DAD" w:rsidRDefault="00047553" w:rsidP="00ED7DA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47553" w:rsidRPr="00ED7DA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47553" w:rsidRPr="00ED7DAD" w:rsidRDefault="00047553" w:rsidP="00ED7DAD">
                        <w:pPr>
                          <w:rPr>
                            <w:sz w:val="18"/>
                          </w:rPr>
                        </w:pPr>
                        <w:r w:rsidRPr="00ED7DAD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47553" w:rsidRPr="00ED7DAD" w:rsidRDefault="00047553" w:rsidP="00ED7DAD">
                        <w:pPr>
                          <w:rPr>
                            <w:sz w:val="18"/>
                          </w:rPr>
                        </w:pPr>
                        <w:r w:rsidRPr="00ED7DA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ED7DAD" w:rsidRDefault="00047553" w:rsidP="00ED7DAD">
                        <w:pPr>
                          <w:rPr>
                            <w:sz w:val="18"/>
                          </w:rPr>
                        </w:pPr>
                        <w:r w:rsidRPr="00ED7DAD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ED7DA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ED7DAD" w:rsidRDefault="00047553" w:rsidP="00ED7DAD">
                        <w:pPr>
                          <w:rPr>
                            <w:sz w:val="18"/>
                          </w:rPr>
                        </w:pPr>
                        <w:r w:rsidRPr="00ED7DAD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ED7DA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ED7DAD" w:rsidRDefault="00047553" w:rsidP="00ED7DAD">
                        <w:pPr>
                          <w:rPr>
                            <w:sz w:val="18"/>
                          </w:rPr>
                        </w:pPr>
                        <w:r w:rsidRPr="00ED7DAD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47553" w:rsidRPr="00ED7DAD" w:rsidRDefault="00047553" w:rsidP="00ED7DA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47553" w:rsidRPr="00ED7DA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47553" w:rsidRPr="00ED7DAD" w:rsidRDefault="00047553" w:rsidP="00ED7DAD">
                        <w:pPr>
                          <w:rPr>
                            <w:sz w:val="18"/>
                          </w:rPr>
                        </w:pPr>
                        <w:r w:rsidRPr="00ED7DAD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47553" w:rsidRPr="00ED7DAD" w:rsidRDefault="00047553" w:rsidP="00ED7DAD">
                        <w:pPr>
                          <w:rPr>
                            <w:sz w:val="18"/>
                          </w:rPr>
                        </w:pPr>
                        <w:r w:rsidRPr="00ED7DAD">
                          <w:rPr>
                            <w:sz w:val="18"/>
                          </w:rPr>
                          <w:t>-0.09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ED7DAD" w:rsidRDefault="00047553" w:rsidP="00ED7DAD">
                        <w:pPr>
                          <w:rPr>
                            <w:sz w:val="18"/>
                          </w:rPr>
                        </w:pPr>
                        <w:r w:rsidRPr="00ED7DAD">
                          <w:rPr>
                            <w:sz w:val="18"/>
                          </w:rPr>
                          <w:t>-0.06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ED7DAD" w:rsidRDefault="00047553" w:rsidP="00ED7DAD">
                        <w:pPr>
                          <w:rPr>
                            <w:sz w:val="18"/>
                          </w:rPr>
                        </w:pPr>
                        <w:r w:rsidRPr="00ED7DAD">
                          <w:rPr>
                            <w:sz w:val="18"/>
                          </w:rPr>
                          <w:t>-0.12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ED7DAD" w:rsidRDefault="00047553" w:rsidP="00ED7DAD">
                        <w:pPr>
                          <w:rPr>
                            <w:sz w:val="18"/>
                          </w:rPr>
                        </w:pPr>
                        <w:r w:rsidRPr="00ED7DAD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47553" w:rsidRPr="00ED7DAD" w:rsidRDefault="00047553" w:rsidP="00ED7DA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47553" w:rsidRPr="00ED7DA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47553" w:rsidRPr="00ED7DAD" w:rsidRDefault="00047553" w:rsidP="00ED7DAD">
                        <w:pPr>
                          <w:rPr>
                            <w:sz w:val="18"/>
                          </w:rPr>
                        </w:pPr>
                        <w:r w:rsidRPr="00ED7DAD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47553" w:rsidRPr="00ED7DAD" w:rsidRDefault="00047553" w:rsidP="00ED7DAD">
                        <w:pPr>
                          <w:rPr>
                            <w:sz w:val="18"/>
                          </w:rPr>
                        </w:pPr>
                        <w:r w:rsidRPr="00ED7DAD">
                          <w:rPr>
                            <w:sz w:val="18"/>
                          </w:rPr>
                          <w:t>-35.94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ED7DAD" w:rsidRDefault="00047553" w:rsidP="00ED7DAD">
                        <w:pPr>
                          <w:rPr>
                            <w:sz w:val="18"/>
                          </w:rPr>
                        </w:pPr>
                        <w:r w:rsidRPr="00ED7DAD">
                          <w:rPr>
                            <w:sz w:val="18"/>
                          </w:rPr>
                          <w:t>-24.13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ED7DAD" w:rsidRDefault="00047553" w:rsidP="00ED7DAD">
                        <w:pPr>
                          <w:rPr>
                            <w:sz w:val="18"/>
                          </w:rPr>
                        </w:pPr>
                        <w:r w:rsidRPr="00ED7DAD">
                          <w:rPr>
                            <w:sz w:val="18"/>
                          </w:rPr>
                          <w:t>-59.59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ED7DAD" w:rsidRDefault="00047553" w:rsidP="00ED7DAD">
                        <w:pPr>
                          <w:rPr>
                            <w:sz w:val="18"/>
                          </w:rPr>
                        </w:pPr>
                        <w:r w:rsidRPr="00ED7DAD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47553" w:rsidRPr="00ED7DAD" w:rsidRDefault="00047553" w:rsidP="00ED7DA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47553" w:rsidRPr="00ED7DA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47553" w:rsidRPr="00ED7DAD" w:rsidRDefault="00047553" w:rsidP="00ED7DAD">
                        <w:pPr>
                          <w:rPr>
                            <w:sz w:val="18"/>
                          </w:rPr>
                        </w:pPr>
                        <w:r w:rsidRPr="00ED7DAD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47553" w:rsidRPr="00ED7DAD" w:rsidRDefault="00047553" w:rsidP="00ED7DAD">
                        <w:pPr>
                          <w:rPr>
                            <w:sz w:val="18"/>
                          </w:rPr>
                        </w:pPr>
                        <w:r w:rsidRPr="00ED7DAD">
                          <w:rPr>
                            <w:sz w:val="18"/>
                          </w:rPr>
                          <w:t>-1.36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ED7DAD" w:rsidRDefault="00047553" w:rsidP="00ED7DAD">
                        <w:pPr>
                          <w:rPr>
                            <w:sz w:val="18"/>
                          </w:rPr>
                        </w:pPr>
                        <w:r w:rsidRPr="00ED7DAD">
                          <w:rPr>
                            <w:sz w:val="18"/>
                          </w:rPr>
                          <w:t>-0.82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ED7DAD" w:rsidRDefault="00047553" w:rsidP="00ED7DAD">
                        <w:pPr>
                          <w:rPr>
                            <w:sz w:val="18"/>
                          </w:rPr>
                        </w:pPr>
                        <w:r w:rsidRPr="00ED7DAD">
                          <w:rPr>
                            <w:sz w:val="18"/>
                          </w:rPr>
                          <w:t>-2.56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ED7DAD" w:rsidRDefault="00047553" w:rsidP="00ED7DAD">
                        <w:pPr>
                          <w:rPr>
                            <w:sz w:val="18"/>
                          </w:rPr>
                        </w:pPr>
                        <w:r w:rsidRPr="00ED7DAD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47553" w:rsidRPr="00ED7DAD" w:rsidRDefault="00047553" w:rsidP="00ED7DA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47553" w:rsidRPr="00ED7DA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47553" w:rsidRPr="00ED7DAD" w:rsidRDefault="00047553" w:rsidP="00ED7DAD">
                        <w:pPr>
                          <w:rPr>
                            <w:sz w:val="18"/>
                          </w:rPr>
                        </w:pPr>
                        <w:r w:rsidRPr="00ED7DAD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47553" w:rsidRPr="00ED7DAD" w:rsidRDefault="00047553" w:rsidP="00ED7DAD">
                        <w:pPr>
                          <w:rPr>
                            <w:sz w:val="18"/>
                          </w:rPr>
                        </w:pPr>
                        <w:r w:rsidRPr="00ED7DAD">
                          <w:rPr>
                            <w:sz w:val="18"/>
                          </w:rPr>
                          <w:t>-31.44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ED7DAD" w:rsidRDefault="00047553" w:rsidP="00ED7DAD">
                        <w:pPr>
                          <w:rPr>
                            <w:sz w:val="18"/>
                          </w:rPr>
                        </w:pPr>
                        <w:r w:rsidRPr="00ED7DAD">
                          <w:rPr>
                            <w:sz w:val="18"/>
                          </w:rPr>
                          <w:t>-18.27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ED7DAD" w:rsidRDefault="00047553" w:rsidP="00ED7DAD">
                        <w:pPr>
                          <w:rPr>
                            <w:sz w:val="18"/>
                          </w:rPr>
                        </w:pPr>
                        <w:r w:rsidRPr="00ED7DAD">
                          <w:rPr>
                            <w:sz w:val="18"/>
                          </w:rPr>
                          <w:t>-67.27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ED7DAD" w:rsidRDefault="00047553" w:rsidP="00ED7DAD">
                        <w:pPr>
                          <w:rPr>
                            <w:sz w:val="18"/>
                          </w:rPr>
                        </w:pPr>
                        <w:r w:rsidRPr="00ED7DAD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47553" w:rsidRPr="00ED7DAD" w:rsidRDefault="00047553" w:rsidP="00ED7DA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47553" w:rsidRPr="00ED7DA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47553" w:rsidRPr="00ED7DAD" w:rsidRDefault="00047553" w:rsidP="00ED7DAD">
                        <w:pPr>
                          <w:rPr>
                            <w:sz w:val="18"/>
                          </w:rPr>
                        </w:pPr>
                        <w:r w:rsidRPr="00ED7DAD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47553" w:rsidRPr="00ED7DAD" w:rsidRDefault="00047553" w:rsidP="00ED7DAD">
                        <w:pPr>
                          <w:rPr>
                            <w:sz w:val="18"/>
                          </w:rPr>
                        </w:pPr>
                        <w:r w:rsidRPr="00ED7DAD">
                          <w:rPr>
                            <w:sz w:val="18"/>
                          </w:rPr>
                          <w:t>65.22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ED7DAD" w:rsidRDefault="00047553" w:rsidP="00ED7DAD">
                        <w:pPr>
                          <w:rPr>
                            <w:sz w:val="18"/>
                          </w:rPr>
                        </w:pPr>
                        <w:r w:rsidRPr="00ED7DAD">
                          <w:rPr>
                            <w:sz w:val="18"/>
                          </w:rPr>
                          <w:t>34.37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ED7DAD" w:rsidRDefault="00047553" w:rsidP="00ED7DAD">
                        <w:pPr>
                          <w:rPr>
                            <w:sz w:val="18"/>
                          </w:rPr>
                        </w:pPr>
                        <w:r w:rsidRPr="00ED7DAD">
                          <w:rPr>
                            <w:sz w:val="18"/>
                          </w:rPr>
                          <w:t>149.44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ED7DAD" w:rsidRDefault="00047553" w:rsidP="00ED7DAD">
                        <w:pPr>
                          <w:rPr>
                            <w:sz w:val="18"/>
                          </w:rPr>
                        </w:pPr>
                        <w:r w:rsidRPr="00ED7DAD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47553" w:rsidRPr="00ED7DAD" w:rsidRDefault="00047553" w:rsidP="00ED7DA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47553" w:rsidRPr="00ED7DA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47553" w:rsidRPr="00ED7DAD" w:rsidRDefault="00047553" w:rsidP="00ED7DAD">
                        <w:pPr>
                          <w:rPr>
                            <w:sz w:val="18"/>
                          </w:rPr>
                        </w:pPr>
                        <w:r w:rsidRPr="00ED7DAD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47553" w:rsidRPr="00ED7DAD" w:rsidRDefault="00047553" w:rsidP="00ED7DAD">
                        <w:pPr>
                          <w:rPr>
                            <w:sz w:val="18"/>
                          </w:rPr>
                        </w:pPr>
                        <w:r w:rsidRPr="00ED7DAD">
                          <w:rPr>
                            <w:sz w:val="18"/>
                          </w:rPr>
                          <w:t>53.39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ED7DAD" w:rsidRDefault="00047553" w:rsidP="00ED7DAD">
                        <w:pPr>
                          <w:rPr>
                            <w:sz w:val="18"/>
                          </w:rPr>
                        </w:pPr>
                        <w:r w:rsidRPr="00ED7DAD">
                          <w:rPr>
                            <w:sz w:val="18"/>
                          </w:rPr>
                          <w:t>27.18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ED7DAD" w:rsidRDefault="00047553" w:rsidP="00ED7DAD">
                        <w:pPr>
                          <w:rPr>
                            <w:sz w:val="18"/>
                          </w:rPr>
                        </w:pPr>
                        <w:r w:rsidRPr="00ED7DAD">
                          <w:rPr>
                            <w:sz w:val="18"/>
                          </w:rPr>
                          <w:t>133.30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ED7DAD" w:rsidRDefault="00047553" w:rsidP="00ED7DAD">
                        <w:pPr>
                          <w:rPr>
                            <w:sz w:val="18"/>
                          </w:rPr>
                        </w:pPr>
                        <w:r w:rsidRPr="00ED7DAD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47553" w:rsidRPr="00ED7DAD" w:rsidRDefault="00047553" w:rsidP="00ED7DA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47553" w:rsidRPr="00ED7DA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47553" w:rsidRPr="00ED7DAD" w:rsidRDefault="00047553" w:rsidP="00ED7DAD">
                        <w:pPr>
                          <w:rPr>
                            <w:sz w:val="18"/>
                          </w:rPr>
                        </w:pPr>
                        <w:r w:rsidRPr="00ED7DAD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47553" w:rsidRPr="00ED7DAD" w:rsidRDefault="00047553" w:rsidP="00ED7DAD">
                        <w:pPr>
                          <w:rPr>
                            <w:sz w:val="18"/>
                          </w:rPr>
                        </w:pPr>
                        <w:r w:rsidRPr="00ED7DAD">
                          <w:rPr>
                            <w:sz w:val="18"/>
                          </w:rPr>
                          <w:t>-0.94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ED7DAD" w:rsidRDefault="00047553" w:rsidP="00ED7DAD">
                        <w:pPr>
                          <w:rPr>
                            <w:sz w:val="18"/>
                          </w:rPr>
                        </w:pPr>
                        <w:r w:rsidRPr="00ED7DAD">
                          <w:rPr>
                            <w:sz w:val="18"/>
                          </w:rPr>
                          <w:t>-0.39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ED7DAD" w:rsidRDefault="00047553" w:rsidP="00ED7DAD">
                        <w:pPr>
                          <w:rPr>
                            <w:sz w:val="18"/>
                          </w:rPr>
                        </w:pPr>
                        <w:r w:rsidRPr="00ED7DAD">
                          <w:rPr>
                            <w:sz w:val="18"/>
                          </w:rPr>
                          <w:t>-1.14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ED7DAD" w:rsidRDefault="00047553" w:rsidP="00ED7DAD">
                        <w:pPr>
                          <w:rPr>
                            <w:sz w:val="18"/>
                          </w:rPr>
                        </w:pPr>
                        <w:r w:rsidRPr="00ED7DAD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47553" w:rsidRPr="00ED7DAD" w:rsidRDefault="00047553" w:rsidP="00ED7DA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47553" w:rsidRPr="00ED7DA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47553" w:rsidRPr="00ED7DAD" w:rsidRDefault="00047553" w:rsidP="00ED7DAD">
                        <w:pPr>
                          <w:rPr>
                            <w:sz w:val="18"/>
                          </w:rPr>
                        </w:pPr>
                        <w:r w:rsidRPr="00ED7DAD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47553" w:rsidRPr="00ED7DAD" w:rsidRDefault="00047553" w:rsidP="00ED7DAD">
                        <w:pPr>
                          <w:rPr>
                            <w:sz w:val="18"/>
                          </w:rPr>
                        </w:pPr>
                        <w:r w:rsidRPr="00ED7DAD">
                          <w:rPr>
                            <w:sz w:val="18"/>
                          </w:rPr>
                          <w:t>-0.91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ED7DAD" w:rsidRDefault="00047553" w:rsidP="00ED7DAD">
                        <w:pPr>
                          <w:rPr>
                            <w:sz w:val="18"/>
                          </w:rPr>
                        </w:pPr>
                        <w:r w:rsidRPr="00ED7DAD">
                          <w:rPr>
                            <w:sz w:val="18"/>
                          </w:rPr>
                          <w:t>-0.37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ED7DAD" w:rsidRDefault="00047553" w:rsidP="00ED7DAD">
                        <w:pPr>
                          <w:rPr>
                            <w:sz w:val="18"/>
                          </w:rPr>
                        </w:pPr>
                        <w:r w:rsidRPr="00ED7DAD">
                          <w:rPr>
                            <w:sz w:val="18"/>
                          </w:rPr>
                          <w:t>-1.27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ED7DAD" w:rsidRDefault="00047553" w:rsidP="00ED7DAD">
                        <w:pPr>
                          <w:rPr>
                            <w:sz w:val="18"/>
                          </w:rPr>
                        </w:pPr>
                        <w:r w:rsidRPr="00ED7DAD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47553" w:rsidRPr="00ED7DAD" w:rsidRDefault="00047553" w:rsidP="00ED7DA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47553" w:rsidRPr="00ED7DA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47553" w:rsidRPr="00ED7DAD" w:rsidRDefault="00047553" w:rsidP="00ED7DAD">
                        <w:pPr>
                          <w:rPr>
                            <w:sz w:val="18"/>
                          </w:rPr>
                        </w:pPr>
                        <w:r w:rsidRPr="00ED7DAD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47553" w:rsidRPr="00ED7DAD" w:rsidRDefault="00047553" w:rsidP="00ED7DAD">
                        <w:pPr>
                          <w:rPr>
                            <w:sz w:val="18"/>
                          </w:rPr>
                        </w:pPr>
                        <w:r w:rsidRPr="00ED7DAD">
                          <w:rPr>
                            <w:sz w:val="18"/>
                          </w:rPr>
                          <w:t>2.88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ED7DAD" w:rsidRDefault="00047553" w:rsidP="00ED7DAD">
                        <w:pPr>
                          <w:rPr>
                            <w:sz w:val="18"/>
                          </w:rPr>
                        </w:pPr>
                        <w:r w:rsidRPr="00ED7DAD">
                          <w:rPr>
                            <w:sz w:val="18"/>
                          </w:rPr>
                          <w:t>0.90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ED7DAD" w:rsidRDefault="00047553" w:rsidP="00ED7DAD">
                        <w:pPr>
                          <w:rPr>
                            <w:sz w:val="18"/>
                          </w:rPr>
                        </w:pPr>
                        <w:r w:rsidRPr="00ED7DAD">
                          <w:rPr>
                            <w:sz w:val="18"/>
                          </w:rPr>
                          <w:t>4.20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ED7DAD" w:rsidRDefault="00047553" w:rsidP="00ED7DAD">
                        <w:pPr>
                          <w:rPr>
                            <w:sz w:val="18"/>
                          </w:rPr>
                        </w:pPr>
                        <w:r w:rsidRPr="00ED7DAD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47553" w:rsidRPr="00ED7DAD" w:rsidRDefault="00047553" w:rsidP="00ED7DA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47553" w:rsidRPr="00ED7DA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47553" w:rsidRPr="00ED7DAD" w:rsidRDefault="00047553" w:rsidP="00ED7DAD">
                        <w:pPr>
                          <w:rPr>
                            <w:sz w:val="18"/>
                          </w:rPr>
                        </w:pPr>
                        <w:r w:rsidRPr="00ED7DAD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47553" w:rsidRPr="00ED7DAD" w:rsidRDefault="00047553" w:rsidP="00ED7DAD">
                        <w:pPr>
                          <w:rPr>
                            <w:sz w:val="18"/>
                          </w:rPr>
                        </w:pPr>
                        <w:r w:rsidRPr="00ED7DAD">
                          <w:rPr>
                            <w:sz w:val="18"/>
                          </w:rPr>
                          <w:t>5.07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ED7DAD" w:rsidRDefault="00047553" w:rsidP="00ED7DAD">
                        <w:pPr>
                          <w:rPr>
                            <w:sz w:val="18"/>
                          </w:rPr>
                        </w:pPr>
                        <w:r w:rsidRPr="00ED7DAD">
                          <w:rPr>
                            <w:sz w:val="18"/>
                          </w:rPr>
                          <w:t>1.51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ED7DAD" w:rsidRDefault="00047553" w:rsidP="00ED7DAD">
                        <w:pPr>
                          <w:rPr>
                            <w:sz w:val="18"/>
                          </w:rPr>
                        </w:pPr>
                        <w:r w:rsidRPr="00ED7DAD">
                          <w:rPr>
                            <w:sz w:val="18"/>
                          </w:rPr>
                          <w:t>6.55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ED7DAD" w:rsidRDefault="00047553" w:rsidP="00ED7DAD">
                        <w:pPr>
                          <w:rPr>
                            <w:sz w:val="18"/>
                          </w:rPr>
                        </w:pPr>
                        <w:r w:rsidRPr="00ED7DAD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47553" w:rsidRPr="00ED7DAD" w:rsidRDefault="00047553" w:rsidP="00ED7DA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47553" w:rsidRPr="00ED7DA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47553" w:rsidRPr="00ED7DAD" w:rsidRDefault="00047553" w:rsidP="00ED7DAD">
                        <w:pPr>
                          <w:rPr>
                            <w:sz w:val="18"/>
                          </w:rPr>
                        </w:pPr>
                        <w:r w:rsidRPr="00ED7DAD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47553" w:rsidRPr="00ED7DAD" w:rsidRDefault="00047553" w:rsidP="00ED7DAD">
                        <w:pPr>
                          <w:rPr>
                            <w:sz w:val="18"/>
                          </w:rPr>
                        </w:pPr>
                        <w:r w:rsidRPr="00ED7DAD">
                          <w:rPr>
                            <w:sz w:val="18"/>
                          </w:rPr>
                          <w:t>-37.04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ED7DAD" w:rsidRDefault="00047553" w:rsidP="00ED7DAD">
                        <w:pPr>
                          <w:rPr>
                            <w:sz w:val="18"/>
                          </w:rPr>
                        </w:pPr>
                        <w:r w:rsidRPr="00ED7DAD">
                          <w:rPr>
                            <w:sz w:val="18"/>
                          </w:rPr>
                          <w:t>-10.82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ED7DAD" w:rsidRDefault="00047553" w:rsidP="00ED7DAD">
                        <w:pPr>
                          <w:rPr>
                            <w:sz w:val="18"/>
                          </w:rPr>
                        </w:pPr>
                        <w:r w:rsidRPr="00ED7DAD">
                          <w:rPr>
                            <w:sz w:val="18"/>
                          </w:rPr>
                          <w:t>-47.65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ED7DAD" w:rsidRDefault="00047553" w:rsidP="00ED7DAD">
                        <w:pPr>
                          <w:rPr>
                            <w:sz w:val="18"/>
                          </w:rPr>
                        </w:pPr>
                        <w:r w:rsidRPr="00ED7DAD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47553" w:rsidRPr="00ED7DAD" w:rsidRDefault="00047553" w:rsidP="00ED7DA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47553" w:rsidRPr="00ED7DA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47553" w:rsidRPr="00ED7DAD" w:rsidRDefault="00047553" w:rsidP="00ED7DAD">
                        <w:pPr>
                          <w:rPr>
                            <w:sz w:val="18"/>
                          </w:rPr>
                        </w:pPr>
                        <w:r w:rsidRPr="00ED7DAD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47553" w:rsidRPr="00ED7DAD" w:rsidRDefault="00047553" w:rsidP="00ED7DAD">
                        <w:pPr>
                          <w:rPr>
                            <w:sz w:val="18"/>
                          </w:rPr>
                        </w:pPr>
                        <w:r w:rsidRPr="00ED7DAD">
                          <w:rPr>
                            <w:sz w:val="18"/>
                          </w:rPr>
                          <w:t>-10.93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ED7DAD" w:rsidRDefault="00047553" w:rsidP="00ED7DAD">
                        <w:pPr>
                          <w:rPr>
                            <w:sz w:val="18"/>
                          </w:rPr>
                        </w:pPr>
                        <w:r w:rsidRPr="00ED7DAD">
                          <w:rPr>
                            <w:sz w:val="18"/>
                          </w:rPr>
                          <w:t>-3.04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ED7DAD" w:rsidRDefault="00047553" w:rsidP="00ED7DAD">
                        <w:pPr>
                          <w:rPr>
                            <w:sz w:val="18"/>
                          </w:rPr>
                        </w:pPr>
                        <w:r w:rsidRPr="00ED7DAD">
                          <w:rPr>
                            <w:sz w:val="18"/>
                          </w:rPr>
                          <w:t>-13.91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ED7DAD" w:rsidRDefault="00047553" w:rsidP="00ED7DAD">
                        <w:pPr>
                          <w:rPr>
                            <w:sz w:val="18"/>
                          </w:rPr>
                        </w:pPr>
                        <w:r w:rsidRPr="00ED7DAD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47553" w:rsidRPr="00ED7DAD" w:rsidRDefault="00047553" w:rsidP="00ED7DA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47553" w:rsidRPr="00ED7DA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47553" w:rsidRPr="00ED7DAD" w:rsidRDefault="00047553" w:rsidP="00ED7DAD">
                        <w:pPr>
                          <w:rPr>
                            <w:sz w:val="18"/>
                          </w:rPr>
                        </w:pPr>
                        <w:r w:rsidRPr="00ED7DAD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47553" w:rsidRPr="00ED7DAD" w:rsidRDefault="00047553" w:rsidP="00ED7DAD">
                        <w:pPr>
                          <w:rPr>
                            <w:sz w:val="18"/>
                          </w:rPr>
                        </w:pPr>
                        <w:r w:rsidRPr="00ED7DAD">
                          <w:rPr>
                            <w:sz w:val="18"/>
                          </w:rPr>
                          <w:t>92.09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ED7DAD" w:rsidRDefault="00047553" w:rsidP="00ED7DAD">
                        <w:pPr>
                          <w:rPr>
                            <w:sz w:val="18"/>
                          </w:rPr>
                        </w:pPr>
                        <w:r w:rsidRPr="00ED7DAD">
                          <w:rPr>
                            <w:sz w:val="18"/>
                          </w:rPr>
                          <w:t>93.95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47553" w:rsidRPr="00ED7DAD" w:rsidRDefault="00047553" w:rsidP="00ED7DA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047553" w:rsidRPr="00ED7DAD" w:rsidRDefault="00047553" w:rsidP="00ED7DA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047553" w:rsidRPr="00ED7DAD" w:rsidRDefault="00047553" w:rsidP="00ED7DA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4755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047553" w:rsidRPr="00ED7DAD" w:rsidRDefault="00047553" w:rsidP="00ED7DAD">
                        <w:pPr>
                          <w:rPr>
                            <w:sz w:val="18"/>
                          </w:rPr>
                        </w:pPr>
                        <w:r w:rsidRPr="00ED7DAD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047553" w:rsidRDefault="00047553" w:rsidP="00ED7DAD">
                        <w:pPr>
                          <w:rPr>
                            <w:sz w:val="18"/>
                          </w:rPr>
                        </w:pPr>
                        <w:r w:rsidRPr="00ED7DAD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47553" w:rsidRDefault="00047553" w:rsidP="00ED7DA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47553" w:rsidRDefault="00047553" w:rsidP="00ED7DA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47553" w:rsidRDefault="00047553" w:rsidP="00ED7DA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047553" w:rsidRDefault="00047553" w:rsidP="00ED7DA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047553" w:rsidRDefault="00047553">
                  <w:pPr>
                    <w:rPr>
                      <w:sz w:val="18"/>
                    </w:rPr>
                  </w:pPr>
                </w:p>
                <w:p w:rsidR="00047553" w:rsidRPr="00ED7DAD" w:rsidRDefault="00047553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9" type="#_x0000_t75" style="position:absolute;left:0;text-align:left;margin-left:309.55pt;margin-top:235.7pt;width:226.2pt;height:151.5pt;z-index:251668480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</w:rPr>
        <w:pict>
          <v:rect id="_x0000_s1050" style="position:absolute;left:0;text-align:left;margin-left:47.6pt;margin-top:8.4pt;width:238.15pt;height:67.35pt;z-index:251667456;mso-position-horizontal-relative:page;mso-position-vertical-relative:page">
            <v:textbox inset="5.85pt,.7pt,5.85pt,.7pt">
              <w:txbxContent>
                <w:p w:rsidR="00047553" w:rsidRDefault="0004755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20111013_Au07</w:t>
                  </w:r>
                </w:p>
                <w:p w:rsidR="00047553" w:rsidRDefault="0004755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047553" w:rsidRPr="00ED7DAD" w:rsidRDefault="0004755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2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51" type="#_x0000_t75" style="position:absolute;left:0;text-align:left;margin-left:309.55pt;margin-top:16.8pt;width:226.2pt;height:210.45pt;z-index:251666432;mso-position-horizontal-relative:page;mso-position-vertical-relative:page">
            <v:imagedata r:id="rId13" o:title=""/>
            <w10:wrap anchorx="page" anchory="page"/>
          </v:shape>
        </w:pict>
      </w:r>
    </w:p>
    <w:sectPr w:rsidR="00047553" w:rsidSect="00ED7DA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01CD1"/>
    <w:rsid w:val="00001D99"/>
    <w:rsid w:val="00007921"/>
    <w:rsid w:val="000128FF"/>
    <w:rsid w:val="00013112"/>
    <w:rsid w:val="00014C5A"/>
    <w:rsid w:val="0002439C"/>
    <w:rsid w:val="00037BE9"/>
    <w:rsid w:val="000452F9"/>
    <w:rsid w:val="000464EB"/>
    <w:rsid w:val="00047553"/>
    <w:rsid w:val="00047DEA"/>
    <w:rsid w:val="00050B91"/>
    <w:rsid w:val="00053A35"/>
    <w:rsid w:val="00064492"/>
    <w:rsid w:val="00070119"/>
    <w:rsid w:val="00073032"/>
    <w:rsid w:val="00073AE2"/>
    <w:rsid w:val="000814F3"/>
    <w:rsid w:val="00081988"/>
    <w:rsid w:val="000830B0"/>
    <w:rsid w:val="0009060E"/>
    <w:rsid w:val="00090CB5"/>
    <w:rsid w:val="0009292C"/>
    <w:rsid w:val="00093063"/>
    <w:rsid w:val="00097277"/>
    <w:rsid w:val="000A3102"/>
    <w:rsid w:val="000A4C12"/>
    <w:rsid w:val="000C53A5"/>
    <w:rsid w:val="000D2F82"/>
    <w:rsid w:val="000D38BB"/>
    <w:rsid w:val="000E2526"/>
    <w:rsid w:val="000E3A12"/>
    <w:rsid w:val="000E3DA1"/>
    <w:rsid w:val="000E571A"/>
    <w:rsid w:val="000E7D34"/>
    <w:rsid w:val="000F7333"/>
    <w:rsid w:val="001032E4"/>
    <w:rsid w:val="00107233"/>
    <w:rsid w:val="00107DCF"/>
    <w:rsid w:val="001142F2"/>
    <w:rsid w:val="00114FA3"/>
    <w:rsid w:val="001170DB"/>
    <w:rsid w:val="001170F4"/>
    <w:rsid w:val="00117852"/>
    <w:rsid w:val="00125133"/>
    <w:rsid w:val="00126322"/>
    <w:rsid w:val="0012687D"/>
    <w:rsid w:val="0013683F"/>
    <w:rsid w:val="00137F91"/>
    <w:rsid w:val="001406DF"/>
    <w:rsid w:val="001409C5"/>
    <w:rsid w:val="001411E8"/>
    <w:rsid w:val="00144EB1"/>
    <w:rsid w:val="00147616"/>
    <w:rsid w:val="001515A0"/>
    <w:rsid w:val="001566E2"/>
    <w:rsid w:val="00160BDF"/>
    <w:rsid w:val="00162840"/>
    <w:rsid w:val="00170A08"/>
    <w:rsid w:val="00172E3F"/>
    <w:rsid w:val="001736A5"/>
    <w:rsid w:val="00175DC3"/>
    <w:rsid w:val="001769D0"/>
    <w:rsid w:val="0018067A"/>
    <w:rsid w:val="00180E7E"/>
    <w:rsid w:val="001950E6"/>
    <w:rsid w:val="001963FB"/>
    <w:rsid w:val="001A0088"/>
    <w:rsid w:val="001A046C"/>
    <w:rsid w:val="001A5E03"/>
    <w:rsid w:val="001A6DF4"/>
    <w:rsid w:val="001B0813"/>
    <w:rsid w:val="001C174E"/>
    <w:rsid w:val="001C1BB2"/>
    <w:rsid w:val="001C3FD3"/>
    <w:rsid w:val="001C7855"/>
    <w:rsid w:val="001D0E22"/>
    <w:rsid w:val="001D4187"/>
    <w:rsid w:val="001D48EB"/>
    <w:rsid w:val="001E15C8"/>
    <w:rsid w:val="001E3D03"/>
    <w:rsid w:val="001E3FC4"/>
    <w:rsid w:val="001E438C"/>
    <w:rsid w:val="001E56DA"/>
    <w:rsid w:val="0020000C"/>
    <w:rsid w:val="002008C2"/>
    <w:rsid w:val="002036B6"/>
    <w:rsid w:val="00216FE1"/>
    <w:rsid w:val="0022055E"/>
    <w:rsid w:val="00220975"/>
    <w:rsid w:val="00221840"/>
    <w:rsid w:val="002223C8"/>
    <w:rsid w:val="00224688"/>
    <w:rsid w:val="0023362E"/>
    <w:rsid w:val="00233797"/>
    <w:rsid w:val="00234DF1"/>
    <w:rsid w:val="00241048"/>
    <w:rsid w:val="0024537D"/>
    <w:rsid w:val="00245835"/>
    <w:rsid w:val="00253B95"/>
    <w:rsid w:val="0025516D"/>
    <w:rsid w:val="002564B4"/>
    <w:rsid w:val="002575C7"/>
    <w:rsid w:val="00261A37"/>
    <w:rsid w:val="0026257C"/>
    <w:rsid w:val="00265B83"/>
    <w:rsid w:val="00266E81"/>
    <w:rsid w:val="0026739E"/>
    <w:rsid w:val="00271293"/>
    <w:rsid w:val="00275FDB"/>
    <w:rsid w:val="00276975"/>
    <w:rsid w:val="00277341"/>
    <w:rsid w:val="00280BC5"/>
    <w:rsid w:val="00281073"/>
    <w:rsid w:val="00282C2B"/>
    <w:rsid w:val="00284403"/>
    <w:rsid w:val="00292F96"/>
    <w:rsid w:val="00293BD2"/>
    <w:rsid w:val="00297C15"/>
    <w:rsid w:val="002A2CF2"/>
    <w:rsid w:val="002A3B0F"/>
    <w:rsid w:val="002A3E82"/>
    <w:rsid w:val="002A516C"/>
    <w:rsid w:val="002A5631"/>
    <w:rsid w:val="002A6E3B"/>
    <w:rsid w:val="002B67EF"/>
    <w:rsid w:val="002C3CD8"/>
    <w:rsid w:val="002C5D04"/>
    <w:rsid w:val="002D32B3"/>
    <w:rsid w:val="002F7968"/>
    <w:rsid w:val="003001C4"/>
    <w:rsid w:val="003059C6"/>
    <w:rsid w:val="00310827"/>
    <w:rsid w:val="00314833"/>
    <w:rsid w:val="00314C61"/>
    <w:rsid w:val="00317A87"/>
    <w:rsid w:val="003202B1"/>
    <w:rsid w:val="0032069A"/>
    <w:rsid w:val="0032250B"/>
    <w:rsid w:val="00333336"/>
    <w:rsid w:val="0033697E"/>
    <w:rsid w:val="00336D57"/>
    <w:rsid w:val="0034202E"/>
    <w:rsid w:val="00343402"/>
    <w:rsid w:val="00343C60"/>
    <w:rsid w:val="003506E3"/>
    <w:rsid w:val="003513FD"/>
    <w:rsid w:val="003527AD"/>
    <w:rsid w:val="00362608"/>
    <w:rsid w:val="00363933"/>
    <w:rsid w:val="003671B0"/>
    <w:rsid w:val="00376924"/>
    <w:rsid w:val="00380A04"/>
    <w:rsid w:val="003835C1"/>
    <w:rsid w:val="00391164"/>
    <w:rsid w:val="003954BD"/>
    <w:rsid w:val="00397B5E"/>
    <w:rsid w:val="003A05AD"/>
    <w:rsid w:val="003A131A"/>
    <w:rsid w:val="003A2523"/>
    <w:rsid w:val="003A2923"/>
    <w:rsid w:val="003A2C36"/>
    <w:rsid w:val="003A2D9D"/>
    <w:rsid w:val="003A7D52"/>
    <w:rsid w:val="003B3748"/>
    <w:rsid w:val="003B4C3A"/>
    <w:rsid w:val="003B58B0"/>
    <w:rsid w:val="003B627D"/>
    <w:rsid w:val="003B7E35"/>
    <w:rsid w:val="003C5851"/>
    <w:rsid w:val="003C735E"/>
    <w:rsid w:val="003E1AC2"/>
    <w:rsid w:val="003E2F59"/>
    <w:rsid w:val="003F2460"/>
    <w:rsid w:val="003F2D4E"/>
    <w:rsid w:val="003F4389"/>
    <w:rsid w:val="003F4B4C"/>
    <w:rsid w:val="003F53A0"/>
    <w:rsid w:val="003F65E2"/>
    <w:rsid w:val="003F6BBD"/>
    <w:rsid w:val="00402C1F"/>
    <w:rsid w:val="00404B2E"/>
    <w:rsid w:val="004062FA"/>
    <w:rsid w:val="00410780"/>
    <w:rsid w:val="00412B75"/>
    <w:rsid w:val="00412BFD"/>
    <w:rsid w:val="00414620"/>
    <w:rsid w:val="004213B6"/>
    <w:rsid w:val="00421DDA"/>
    <w:rsid w:val="0042219D"/>
    <w:rsid w:val="00424DFC"/>
    <w:rsid w:val="004344C6"/>
    <w:rsid w:val="004424D6"/>
    <w:rsid w:val="00443FBA"/>
    <w:rsid w:val="0044621D"/>
    <w:rsid w:val="004467F6"/>
    <w:rsid w:val="00446FA2"/>
    <w:rsid w:val="004728E6"/>
    <w:rsid w:val="00474E5B"/>
    <w:rsid w:val="00477D02"/>
    <w:rsid w:val="00490272"/>
    <w:rsid w:val="00491975"/>
    <w:rsid w:val="00492129"/>
    <w:rsid w:val="00492403"/>
    <w:rsid w:val="00497179"/>
    <w:rsid w:val="004A6645"/>
    <w:rsid w:val="004B0D49"/>
    <w:rsid w:val="004B1D35"/>
    <w:rsid w:val="004C4710"/>
    <w:rsid w:val="004C5CFD"/>
    <w:rsid w:val="004C7201"/>
    <w:rsid w:val="004D15B3"/>
    <w:rsid w:val="004D1BD4"/>
    <w:rsid w:val="004D280B"/>
    <w:rsid w:val="004D4090"/>
    <w:rsid w:val="004D4D3D"/>
    <w:rsid w:val="004E0319"/>
    <w:rsid w:val="004E16CF"/>
    <w:rsid w:val="004E21D0"/>
    <w:rsid w:val="004E5363"/>
    <w:rsid w:val="004E716C"/>
    <w:rsid w:val="004F1BF7"/>
    <w:rsid w:val="004F2F5F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4AB5"/>
    <w:rsid w:val="005450FC"/>
    <w:rsid w:val="00554A6E"/>
    <w:rsid w:val="00554CF0"/>
    <w:rsid w:val="00554FF2"/>
    <w:rsid w:val="00555ACD"/>
    <w:rsid w:val="00556459"/>
    <w:rsid w:val="00557713"/>
    <w:rsid w:val="00562D9B"/>
    <w:rsid w:val="00564857"/>
    <w:rsid w:val="005701CE"/>
    <w:rsid w:val="00571EB9"/>
    <w:rsid w:val="005759C2"/>
    <w:rsid w:val="005759CC"/>
    <w:rsid w:val="00584A95"/>
    <w:rsid w:val="005862EA"/>
    <w:rsid w:val="00592333"/>
    <w:rsid w:val="005A1701"/>
    <w:rsid w:val="005A2236"/>
    <w:rsid w:val="005A51E8"/>
    <w:rsid w:val="005B04F6"/>
    <w:rsid w:val="005B3BCD"/>
    <w:rsid w:val="005B48E2"/>
    <w:rsid w:val="005B4EE3"/>
    <w:rsid w:val="005C2CC5"/>
    <w:rsid w:val="005C67DC"/>
    <w:rsid w:val="005C757C"/>
    <w:rsid w:val="005D2C63"/>
    <w:rsid w:val="005D4335"/>
    <w:rsid w:val="005D684D"/>
    <w:rsid w:val="005E015B"/>
    <w:rsid w:val="005E1BFE"/>
    <w:rsid w:val="005E2071"/>
    <w:rsid w:val="005E78BC"/>
    <w:rsid w:val="005F4BDA"/>
    <w:rsid w:val="005F5B42"/>
    <w:rsid w:val="00602096"/>
    <w:rsid w:val="00602D7B"/>
    <w:rsid w:val="0060463E"/>
    <w:rsid w:val="00605E50"/>
    <w:rsid w:val="00605E69"/>
    <w:rsid w:val="00612FB3"/>
    <w:rsid w:val="00613E40"/>
    <w:rsid w:val="00614F90"/>
    <w:rsid w:val="00616D2E"/>
    <w:rsid w:val="00617087"/>
    <w:rsid w:val="006175E3"/>
    <w:rsid w:val="00617C05"/>
    <w:rsid w:val="00617F61"/>
    <w:rsid w:val="00620F9A"/>
    <w:rsid w:val="00621EAE"/>
    <w:rsid w:val="00623A91"/>
    <w:rsid w:val="006260B7"/>
    <w:rsid w:val="006279D8"/>
    <w:rsid w:val="00627EB7"/>
    <w:rsid w:val="00633830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7602E"/>
    <w:rsid w:val="0067707E"/>
    <w:rsid w:val="00682051"/>
    <w:rsid w:val="00682E38"/>
    <w:rsid w:val="00687FD5"/>
    <w:rsid w:val="00693E09"/>
    <w:rsid w:val="0069676B"/>
    <w:rsid w:val="006A1F0F"/>
    <w:rsid w:val="006A28E8"/>
    <w:rsid w:val="006A4C0D"/>
    <w:rsid w:val="006A6EAC"/>
    <w:rsid w:val="006B0E38"/>
    <w:rsid w:val="006B198A"/>
    <w:rsid w:val="006B4F6D"/>
    <w:rsid w:val="006B6319"/>
    <w:rsid w:val="006B7779"/>
    <w:rsid w:val="006C694B"/>
    <w:rsid w:val="006D07D3"/>
    <w:rsid w:val="006D3D3A"/>
    <w:rsid w:val="006D5887"/>
    <w:rsid w:val="006D60BD"/>
    <w:rsid w:val="006D6BF9"/>
    <w:rsid w:val="006E1AFC"/>
    <w:rsid w:val="006E308C"/>
    <w:rsid w:val="006E715C"/>
    <w:rsid w:val="006F0C69"/>
    <w:rsid w:val="006F3FC5"/>
    <w:rsid w:val="006F4E6C"/>
    <w:rsid w:val="006F5A9E"/>
    <w:rsid w:val="00705404"/>
    <w:rsid w:val="0070680D"/>
    <w:rsid w:val="00707173"/>
    <w:rsid w:val="00707D2D"/>
    <w:rsid w:val="00720B3B"/>
    <w:rsid w:val="007253C1"/>
    <w:rsid w:val="00731666"/>
    <w:rsid w:val="007408C0"/>
    <w:rsid w:val="00744C99"/>
    <w:rsid w:val="007520C5"/>
    <w:rsid w:val="007549E4"/>
    <w:rsid w:val="0076698B"/>
    <w:rsid w:val="00766E74"/>
    <w:rsid w:val="00772841"/>
    <w:rsid w:val="007763B4"/>
    <w:rsid w:val="00777357"/>
    <w:rsid w:val="0077744F"/>
    <w:rsid w:val="00784A72"/>
    <w:rsid w:val="00785989"/>
    <w:rsid w:val="007923C4"/>
    <w:rsid w:val="00794440"/>
    <w:rsid w:val="0079561C"/>
    <w:rsid w:val="00797265"/>
    <w:rsid w:val="007A282F"/>
    <w:rsid w:val="007A444C"/>
    <w:rsid w:val="007A5C57"/>
    <w:rsid w:val="007B24CC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E745D"/>
    <w:rsid w:val="007F11BA"/>
    <w:rsid w:val="007F3C60"/>
    <w:rsid w:val="007F4C9B"/>
    <w:rsid w:val="0080329A"/>
    <w:rsid w:val="0080339F"/>
    <w:rsid w:val="00803AF2"/>
    <w:rsid w:val="00806562"/>
    <w:rsid w:val="0080700D"/>
    <w:rsid w:val="008113D2"/>
    <w:rsid w:val="00814F4D"/>
    <w:rsid w:val="008156B8"/>
    <w:rsid w:val="00823983"/>
    <w:rsid w:val="00824B03"/>
    <w:rsid w:val="0082701F"/>
    <w:rsid w:val="00830815"/>
    <w:rsid w:val="00831F17"/>
    <w:rsid w:val="00832436"/>
    <w:rsid w:val="008355C0"/>
    <w:rsid w:val="00840DC9"/>
    <w:rsid w:val="00842B00"/>
    <w:rsid w:val="00842EE4"/>
    <w:rsid w:val="0085309C"/>
    <w:rsid w:val="008535EA"/>
    <w:rsid w:val="0085388F"/>
    <w:rsid w:val="0085680A"/>
    <w:rsid w:val="00857F4D"/>
    <w:rsid w:val="00863900"/>
    <w:rsid w:val="0086734E"/>
    <w:rsid w:val="00870477"/>
    <w:rsid w:val="0087342D"/>
    <w:rsid w:val="00885930"/>
    <w:rsid w:val="00886755"/>
    <w:rsid w:val="00890211"/>
    <w:rsid w:val="0089390B"/>
    <w:rsid w:val="00895C7B"/>
    <w:rsid w:val="008A4419"/>
    <w:rsid w:val="008B136A"/>
    <w:rsid w:val="008B1605"/>
    <w:rsid w:val="008B3F4D"/>
    <w:rsid w:val="008B4A71"/>
    <w:rsid w:val="008B79B7"/>
    <w:rsid w:val="008C2F21"/>
    <w:rsid w:val="008C3BC9"/>
    <w:rsid w:val="008C6009"/>
    <w:rsid w:val="008D28AB"/>
    <w:rsid w:val="008D4466"/>
    <w:rsid w:val="008D5C2C"/>
    <w:rsid w:val="008E305E"/>
    <w:rsid w:val="008E3EE0"/>
    <w:rsid w:val="008E6539"/>
    <w:rsid w:val="008F32DB"/>
    <w:rsid w:val="008F3AEA"/>
    <w:rsid w:val="00901B4A"/>
    <w:rsid w:val="00902289"/>
    <w:rsid w:val="009055F2"/>
    <w:rsid w:val="009069A2"/>
    <w:rsid w:val="00912B7A"/>
    <w:rsid w:val="00912FF8"/>
    <w:rsid w:val="00913246"/>
    <w:rsid w:val="0091346E"/>
    <w:rsid w:val="00913D8C"/>
    <w:rsid w:val="00920630"/>
    <w:rsid w:val="0092203F"/>
    <w:rsid w:val="009224B4"/>
    <w:rsid w:val="00925AAC"/>
    <w:rsid w:val="0092765A"/>
    <w:rsid w:val="00932B50"/>
    <w:rsid w:val="009431CE"/>
    <w:rsid w:val="00944AAE"/>
    <w:rsid w:val="00944C8A"/>
    <w:rsid w:val="0094535B"/>
    <w:rsid w:val="00945D59"/>
    <w:rsid w:val="00947B4E"/>
    <w:rsid w:val="00956813"/>
    <w:rsid w:val="00957744"/>
    <w:rsid w:val="00957B38"/>
    <w:rsid w:val="00957EF1"/>
    <w:rsid w:val="0096249C"/>
    <w:rsid w:val="00963EA2"/>
    <w:rsid w:val="00970084"/>
    <w:rsid w:val="0097073E"/>
    <w:rsid w:val="00972905"/>
    <w:rsid w:val="00972D64"/>
    <w:rsid w:val="00974080"/>
    <w:rsid w:val="0098092A"/>
    <w:rsid w:val="00982D21"/>
    <w:rsid w:val="00982FA9"/>
    <w:rsid w:val="00984320"/>
    <w:rsid w:val="00987B5C"/>
    <w:rsid w:val="00987F80"/>
    <w:rsid w:val="00992A9D"/>
    <w:rsid w:val="00993322"/>
    <w:rsid w:val="00995640"/>
    <w:rsid w:val="00997B73"/>
    <w:rsid w:val="009A039B"/>
    <w:rsid w:val="009A2F0E"/>
    <w:rsid w:val="009A57F5"/>
    <w:rsid w:val="009A65A9"/>
    <w:rsid w:val="009A663A"/>
    <w:rsid w:val="009A673E"/>
    <w:rsid w:val="009B4064"/>
    <w:rsid w:val="009B740E"/>
    <w:rsid w:val="009C034D"/>
    <w:rsid w:val="009C2F44"/>
    <w:rsid w:val="009C33AC"/>
    <w:rsid w:val="009C514D"/>
    <w:rsid w:val="009C6848"/>
    <w:rsid w:val="009D456B"/>
    <w:rsid w:val="009E3914"/>
    <w:rsid w:val="009F18B3"/>
    <w:rsid w:val="009F19BD"/>
    <w:rsid w:val="009F458F"/>
    <w:rsid w:val="009F64B6"/>
    <w:rsid w:val="00A021AB"/>
    <w:rsid w:val="00A04DEC"/>
    <w:rsid w:val="00A15626"/>
    <w:rsid w:val="00A16017"/>
    <w:rsid w:val="00A2544D"/>
    <w:rsid w:val="00A25F7A"/>
    <w:rsid w:val="00A27111"/>
    <w:rsid w:val="00A37C0F"/>
    <w:rsid w:val="00A41608"/>
    <w:rsid w:val="00A417CD"/>
    <w:rsid w:val="00A43C21"/>
    <w:rsid w:val="00A46E69"/>
    <w:rsid w:val="00A60BB2"/>
    <w:rsid w:val="00A6128A"/>
    <w:rsid w:val="00A64831"/>
    <w:rsid w:val="00A659EA"/>
    <w:rsid w:val="00A65C07"/>
    <w:rsid w:val="00A65D84"/>
    <w:rsid w:val="00A71862"/>
    <w:rsid w:val="00A73A1F"/>
    <w:rsid w:val="00A73E73"/>
    <w:rsid w:val="00A75920"/>
    <w:rsid w:val="00A75F47"/>
    <w:rsid w:val="00A764EF"/>
    <w:rsid w:val="00A81C00"/>
    <w:rsid w:val="00A86083"/>
    <w:rsid w:val="00A875F4"/>
    <w:rsid w:val="00A9036C"/>
    <w:rsid w:val="00A96B99"/>
    <w:rsid w:val="00AA0953"/>
    <w:rsid w:val="00AB2132"/>
    <w:rsid w:val="00AB2322"/>
    <w:rsid w:val="00AC021C"/>
    <w:rsid w:val="00AC05BB"/>
    <w:rsid w:val="00AC15D1"/>
    <w:rsid w:val="00AC4503"/>
    <w:rsid w:val="00AC67E3"/>
    <w:rsid w:val="00AC6E01"/>
    <w:rsid w:val="00AD1563"/>
    <w:rsid w:val="00AD4B73"/>
    <w:rsid w:val="00AD5DD5"/>
    <w:rsid w:val="00AE1A27"/>
    <w:rsid w:val="00AE212E"/>
    <w:rsid w:val="00AF3444"/>
    <w:rsid w:val="00AF793C"/>
    <w:rsid w:val="00B0316D"/>
    <w:rsid w:val="00B056CB"/>
    <w:rsid w:val="00B1018E"/>
    <w:rsid w:val="00B1558F"/>
    <w:rsid w:val="00B221A2"/>
    <w:rsid w:val="00B22F68"/>
    <w:rsid w:val="00B22FB9"/>
    <w:rsid w:val="00B26114"/>
    <w:rsid w:val="00B37DE6"/>
    <w:rsid w:val="00B421FD"/>
    <w:rsid w:val="00B424AF"/>
    <w:rsid w:val="00B4568B"/>
    <w:rsid w:val="00B47ABA"/>
    <w:rsid w:val="00B51A40"/>
    <w:rsid w:val="00B5447B"/>
    <w:rsid w:val="00B548E2"/>
    <w:rsid w:val="00B55357"/>
    <w:rsid w:val="00B5670B"/>
    <w:rsid w:val="00B70612"/>
    <w:rsid w:val="00B76EF8"/>
    <w:rsid w:val="00B835AA"/>
    <w:rsid w:val="00B84A1A"/>
    <w:rsid w:val="00B84CF6"/>
    <w:rsid w:val="00BA1EBE"/>
    <w:rsid w:val="00BA212A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4C6A"/>
    <w:rsid w:val="00BD5FA8"/>
    <w:rsid w:val="00BE013F"/>
    <w:rsid w:val="00BE0958"/>
    <w:rsid w:val="00BE260D"/>
    <w:rsid w:val="00BE2AC6"/>
    <w:rsid w:val="00BE433D"/>
    <w:rsid w:val="00BF3BDC"/>
    <w:rsid w:val="00BF63B9"/>
    <w:rsid w:val="00BF6E94"/>
    <w:rsid w:val="00BF714F"/>
    <w:rsid w:val="00BF7A30"/>
    <w:rsid w:val="00C00A86"/>
    <w:rsid w:val="00C01CD1"/>
    <w:rsid w:val="00C02DED"/>
    <w:rsid w:val="00C0493E"/>
    <w:rsid w:val="00C07132"/>
    <w:rsid w:val="00C10586"/>
    <w:rsid w:val="00C129F6"/>
    <w:rsid w:val="00C129FC"/>
    <w:rsid w:val="00C14FE3"/>
    <w:rsid w:val="00C226C2"/>
    <w:rsid w:val="00C406D9"/>
    <w:rsid w:val="00C4206D"/>
    <w:rsid w:val="00C443F6"/>
    <w:rsid w:val="00C46227"/>
    <w:rsid w:val="00C46805"/>
    <w:rsid w:val="00C545C3"/>
    <w:rsid w:val="00C579B3"/>
    <w:rsid w:val="00C60266"/>
    <w:rsid w:val="00C6090E"/>
    <w:rsid w:val="00C62DBC"/>
    <w:rsid w:val="00C656C9"/>
    <w:rsid w:val="00C71052"/>
    <w:rsid w:val="00C72FC8"/>
    <w:rsid w:val="00C80DEB"/>
    <w:rsid w:val="00C871B4"/>
    <w:rsid w:val="00C963CC"/>
    <w:rsid w:val="00C976DB"/>
    <w:rsid w:val="00CA1A8C"/>
    <w:rsid w:val="00CB15CD"/>
    <w:rsid w:val="00CB4921"/>
    <w:rsid w:val="00CC0EE3"/>
    <w:rsid w:val="00CC607C"/>
    <w:rsid w:val="00CC66D3"/>
    <w:rsid w:val="00CC7516"/>
    <w:rsid w:val="00CC7901"/>
    <w:rsid w:val="00CD4123"/>
    <w:rsid w:val="00CD42CB"/>
    <w:rsid w:val="00CD4F3F"/>
    <w:rsid w:val="00CD61F0"/>
    <w:rsid w:val="00CE1C53"/>
    <w:rsid w:val="00CE4307"/>
    <w:rsid w:val="00CE5CE6"/>
    <w:rsid w:val="00CF1438"/>
    <w:rsid w:val="00CF25C9"/>
    <w:rsid w:val="00D00878"/>
    <w:rsid w:val="00D0533E"/>
    <w:rsid w:val="00D05A8D"/>
    <w:rsid w:val="00D074FD"/>
    <w:rsid w:val="00D131CD"/>
    <w:rsid w:val="00D15407"/>
    <w:rsid w:val="00D22205"/>
    <w:rsid w:val="00D250EE"/>
    <w:rsid w:val="00D317F2"/>
    <w:rsid w:val="00D31F4C"/>
    <w:rsid w:val="00D3530A"/>
    <w:rsid w:val="00D4153D"/>
    <w:rsid w:val="00D41D6E"/>
    <w:rsid w:val="00D46C38"/>
    <w:rsid w:val="00D47EE8"/>
    <w:rsid w:val="00D5089C"/>
    <w:rsid w:val="00D50918"/>
    <w:rsid w:val="00D5217C"/>
    <w:rsid w:val="00D56DD2"/>
    <w:rsid w:val="00D57660"/>
    <w:rsid w:val="00D625E8"/>
    <w:rsid w:val="00D63DF0"/>
    <w:rsid w:val="00D641B2"/>
    <w:rsid w:val="00D66279"/>
    <w:rsid w:val="00D72A94"/>
    <w:rsid w:val="00D737AA"/>
    <w:rsid w:val="00D77FA9"/>
    <w:rsid w:val="00D8128E"/>
    <w:rsid w:val="00D83D5A"/>
    <w:rsid w:val="00D83DE9"/>
    <w:rsid w:val="00D84C3F"/>
    <w:rsid w:val="00D87006"/>
    <w:rsid w:val="00D87732"/>
    <w:rsid w:val="00D91527"/>
    <w:rsid w:val="00D9231F"/>
    <w:rsid w:val="00DA5F29"/>
    <w:rsid w:val="00DA6AAB"/>
    <w:rsid w:val="00DA7A76"/>
    <w:rsid w:val="00DB6FCF"/>
    <w:rsid w:val="00DB7223"/>
    <w:rsid w:val="00DB7716"/>
    <w:rsid w:val="00DC08C9"/>
    <w:rsid w:val="00DC1374"/>
    <w:rsid w:val="00DC259D"/>
    <w:rsid w:val="00DC66AF"/>
    <w:rsid w:val="00DC6B4C"/>
    <w:rsid w:val="00DC7262"/>
    <w:rsid w:val="00DD0330"/>
    <w:rsid w:val="00DD1F4A"/>
    <w:rsid w:val="00DD6B64"/>
    <w:rsid w:val="00DE290F"/>
    <w:rsid w:val="00DE3CE1"/>
    <w:rsid w:val="00DE55F1"/>
    <w:rsid w:val="00E02CC9"/>
    <w:rsid w:val="00E139A9"/>
    <w:rsid w:val="00E13D27"/>
    <w:rsid w:val="00E1557D"/>
    <w:rsid w:val="00E20732"/>
    <w:rsid w:val="00E236A5"/>
    <w:rsid w:val="00E25F90"/>
    <w:rsid w:val="00E34397"/>
    <w:rsid w:val="00E4339F"/>
    <w:rsid w:val="00E45D95"/>
    <w:rsid w:val="00E518E5"/>
    <w:rsid w:val="00E533D8"/>
    <w:rsid w:val="00E614A0"/>
    <w:rsid w:val="00E71591"/>
    <w:rsid w:val="00E77194"/>
    <w:rsid w:val="00E803A6"/>
    <w:rsid w:val="00E82EC8"/>
    <w:rsid w:val="00E86A62"/>
    <w:rsid w:val="00E940C4"/>
    <w:rsid w:val="00E97C86"/>
    <w:rsid w:val="00EA13FE"/>
    <w:rsid w:val="00EB02BF"/>
    <w:rsid w:val="00EC2BF8"/>
    <w:rsid w:val="00EC42E7"/>
    <w:rsid w:val="00EC5788"/>
    <w:rsid w:val="00EC5914"/>
    <w:rsid w:val="00EC6394"/>
    <w:rsid w:val="00ED11BF"/>
    <w:rsid w:val="00ED3EC0"/>
    <w:rsid w:val="00ED4269"/>
    <w:rsid w:val="00ED7DAD"/>
    <w:rsid w:val="00EE1379"/>
    <w:rsid w:val="00EE2292"/>
    <w:rsid w:val="00EE2EF4"/>
    <w:rsid w:val="00EE64EA"/>
    <w:rsid w:val="00EE73CA"/>
    <w:rsid w:val="00EE774F"/>
    <w:rsid w:val="00EF218B"/>
    <w:rsid w:val="00EF4F0C"/>
    <w:rsid w:val="00F014E6"/>
    <w:rsid w:val="00F01610"/>
    <w:rsid w:val="00F03243"/>
    <w:rsid w:val="00F149E0"/>
    <w:rsid w:val="00F2017D"/>
    <w:rsid w:val="00F24860"/>
    <w:rsid w:val="00F3686C"/>
    <w:rsid w:val="00F36A2F"/>
    <w:rsid w:val="00F379A8"/>
    <w:rsid w:val="00F410C4"/>
    <w:rsid w:val="00F47558"/>
    <w:rsid w:val="00F602AC"/>
    <w:rsid w:val="00F70A0F"/>
    <w:rsid w:val="00F714B7"/>
    <w:rsid w:val="00F733E0"/>
    <w:rsid w:val="00F739A1"/>
    <w:rsid w:val="00F80139"/>
    <w:rsid w:val="00F81CA5"/>
    <w:rsid w:val="00F825C4"/>
    <w:rsid w:val="00F8351D"/>
    <w:rsid w:val="00F8636B"/>
    <w:rsid w:val="00F92006"/>
    <w:rsid w:val="00F94BC6"/>
    <w:rsid w:val="00FA6634"/>
    <w:rsid w:val="00FA7734"/>
    <w:rsid w:val="00FB0C70"/>
    <w:rsid w:val="00FB1B39"/>
    <w:rsid w:val="00FC1B6B"/>
    <w:rsid w:val="00FC1CBE"/>
    <w:rsid w:val="00FC2A47"/>
    <w:rsid w:val="00FC4A28"/>
    <w:rsid w:val="00FC609E"/>
    <w:rsid w:val="00FD026E"/>
    <w:rsid w:val="00FD0377"/>
    <w:rsid w:val="00FD4017"/>
    <w:rsid w:val="00FD50BA"/>
    <w:rsid w:val="00FE15D4"/>
    <w:rsid w:val="00FE295E"/>
    <w:rsid w:val="00FE3FF1"/>
    <w:rsid w:val="00FE604D"/>
    <w:rsid w:val="00FE7330"/>
    <w:rsid w:val="00FF5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52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14</TotalTime>
  <Pages>1</Pages>
  <Words>4</Words>
  <Characters>28</Characters>
  <Application>Microsoft Office Outlook</Application>
  <DocSecurity>0</DocSecurity>
  <Lines>0</Lines>
  <Paragraphs>0</Paragraphs>
  <ScaleCrop>false</ScaleCrop>
  <Company>Hewlett-Packard Co.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 Customer</dc:creator>
  <cp:keywords/>
  <dc:description/>
  <cp:lastModifiedBy>HP Customer</cp:lastModifiedBy>
  <cp:revision>1</cp:revision>
  <dcterms:created xsi:type="dcterms:W3CDTF">2011-10-13T06:50:00Z</dcterms:created>
  <dcterms:modified xsi:type="dcterms:W3CDTF">2011-10-13T07:04:00Z</dcterms:modified>
</cp:coreProperties>
</file>