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186" w:rsidRDefault="00F71186">
      <w:pPr>
        <w:sectPr w:rsidR="00F71186" w:rsidSect="000F6E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6pt;margin-top:92.6pt;width:244.1pt;height:715.6pt;z-index:251653120;mso-wrap-style:tight;mso-position-horizontal-relative:page;mso-position-vertical-relative:page" stroked="f">
            <v:textbox style="mso-next-textbox:#_x0000_s1031" inset="5.85pt,.7pt,5.85pt,.7pt">
              <w:txbxContent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2.796 keV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71186" w:rsidRPr="000F6E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0F6E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F6E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F6E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0F6E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10.31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0F6E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-72.14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-10.03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-119.61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0F6E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-3.24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-6.12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0F6E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-96.03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-11.56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-205.45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0F6E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458.36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50.01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1050.25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0F6E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200.21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21.10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499.90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0F6E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-12.99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-1.12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-15.65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0F6E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-10.27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-0.87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-14.37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0F6E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42.65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62.34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0F6E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39.75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51.33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0F6E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-877.67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-53.11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-1129.10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0F6E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-65.88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-3.79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-83.84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0F6E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489.60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103.43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Pr="000F6EC1" w:rsidRDefault="00F7118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09.55pt;margin-top:235.7pt;width:226.2pt;height:151.5pt;z-index:25165209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8" style="position:absolute;left:0;text-align:left;margin-left:47.6pt;margin-top:8.4pt;width:238.15pt;height:67.35pt;z-index:251651072;mso-position-horizontal-relative:page;mso-position-vertical-relative:page">
            <v:textbox inset="5.85pt,.7pt,5.85pt,.7pt">
              <w:txbxContent>
                <w:p w:rsidR="00F71186" w:rsidRDefault="00F7118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71186" w:rsidRDefault="00F7118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71186" w:rsidRPr="000F6EC1" w:rsidRDefault="00F7118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29" type="#_x0000_t75" style="position:absolute;left:0;text-align:left;margin-left:309.55pt;margin-top:16.8pt;width:226.2pt;height:210.45pt;z-index:251650048;mso-position-horizontal-relative:page;mso-position-vertical-relative:page">
            <v:imagedata r:id="rId5" o:title=""/>
            <w10:wrap anchorx="page" anchory="page"/>
          </v:shape>
        </w:pict>
      </w:r>
    </w:p>
    <w:p w:rsidR="00F71186" w:rsidRDefault="00F71186">
      <w:pPr>
        <w:sectPr w:rsidR="00F71186" w:rsidSect="000F6E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303.6pt;margin-top:378.85pt;width:238.1pt;height:429.35pt;z-index:251655168;mso-wrap-style:tight;mso-position-horizontal-relative:page;mso-position-vertical-relative:page" stroked="f">
            <v:textbox inset="5.85pt,.7pt,5.85pt,.7pt">
              <w:txbxContent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188829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F71186" w:rsidRPr="000F6E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F6E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F6E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F6E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71186" w:rsidRPr="000F6E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F6E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51.94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  <w:r w:rsidRPr="000F6EC1">
                          <w:rPr>
                            <w:sz w:val="18"/>
                          </w:rPr>
                          <w:t>1196673</w:t>
                        </w:r>
                      </w:p>
                    </w:tc>
                  </w:tr>
                  <w:tr w:rsidR="00F711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71186" w:rsidRPr="000F6EC1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Pr="000F6EC1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47.6pt;margin-top:42.1pt;width:244.1pt;height:757.7pt;z-index:25165414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F71186" w:rsidRDefault="00F71186">
      <w:pPr>
        <w:sectPr w:rsidR="00F71186" w:rsidSect="001378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2" type="#_x0000_t202" style="position:absolute;left:0;text-align:left;margin-left:303.6pt;margin-top:378.85pt;width:238.1pt;height:429.35pt;z-index:251660288;mso-wrap-style:tight;mso-position-horizontal-relative:page;mso-position-vertical-relative:page" stroked="f">
            <v:textbox inset="5.85pt,.7pt,5.85pt,.7pt">
              <w:txbxContent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198401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3786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3786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3786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3786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51.93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1196234</w:t>
                        </w:r>
                      </w:p>
                    </w:tc>
                  </w:tr>
                  <w:tr w:rsidR="00F711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Pr="0013786F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left:0;text-align:left;margin-left:47.6pt;margin-top:92.6pt;width:244.1pt;height:715.6pt;z-index:251659264;mso-wrap-style:tight;mso-position-horizontal-relative:page;mso-position-vertical-relative:page" stroked="f">
            <v:textbox inset="5.85pt,.7pt,5.85pt,.7pt">
              <w:txbxContent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3786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3786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5.87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14.31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18.90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-38.69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-56.83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-88.64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12.42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17.63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31.02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6.17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7.60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104.02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84.75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133.82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-8.51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-10.83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11.12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31.61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Pr="0013786F" w:rsidRDefault="00F7118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4" type="#_x0000_t75" style="position:absolute;left:0;text-align:left;margin-left:309.55pt;margin-top:235.7pt;width:226.2pt;height:151.5pt;z-index:251658240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5" style="position:absolute;left:0;text-align:left;margin-left:47.6pt;margin-top:8.4pt;width:238.15pt;height:67.35pt;z-index:251657216;mso-position-horizontal-relative:page;mso-position-vertical-relative:page">
            <v:textbox inset="5.85pt,.7pt,5.85pt,.7pt">
              <w:txbxContent>
                <w:p w:rsidR="00F71186" w:rsidRDefault="00F7118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71186" w:rsidRDefault="00F7118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71186" w:rsidRPr="0013786F" w:rsidRDefault="00F7118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6" type="#_x0000_t75" style="position:absolute;left:0;text-align:left;margin-left:309.55pt;margin-top:16.8pt;width:226.2pt;height:210.45pt;z-index:251656192;mso-position-horizontal-relative:page;mso-position-vertical-relative:page">
            <v:imagedata r:id="rId7" o:title=""/>
            <w10:wrap anchorx="page" anchory="page"/>
          </v:shape>
        </w:pict>
      </w:r>
    </w:p>
    <w:p w:rsidR="00F71186" w:rsidRDefault="00F71186">
      <w:r>
        <w:rPr>
          <w:noProof/>
        </w:rPr>
        <w:pict>
          <v:shape id="_x0000_s1037" type="#_x0000_t202" style="position:absolute;left:0;text-align:left;margin-left:303.6pt;margin-top:378.85pt;width:238.1pt;height:429.35pt;z-index:251665408;mso-wrap-style:tight;mso-position-horizontal-relative:page;mso-position-vertical-relative:page" stroked="f">
            <v:textbox inset="5.85pt,.7pt,5.85pt,.7pt">
              <w:txbxContent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198376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3786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3786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3786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3786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51.97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1196449</w:t>
                        </w:r>
                      </w:p>
                    </w:tc>
                  </w:tr>
                  <w:tr w:rsidR="00F711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Pr="0013786F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left:0;text-align:left;margin-left:47.6pt;margin-top:92.6pt;width:244.1pt;height:715.6pt;z-index:251664384;mso-wrap-style:tight;mso-position-horizontal-relative:page;mso-position-vertical-relative:page" stroked="f">
            <v:textbox inset="5.85pt,.7pt,5.85pt,.7pt">
              <w:txbxContent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71186" w:rsidRDefault="00F7118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3786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3786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-59.27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-34.69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-98.28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-7.53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-160.01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-81.06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-342.31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168.74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77.51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386.65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126.30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56.05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315.37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-92.29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-32.76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-129.13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-12.65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-18.49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12.11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15.63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-40.02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-10.20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-51.48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24.60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5.96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31.31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 w:rsidRPr="001378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137.72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122.48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711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71186" w:rsidRPr="0013786F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  <w:r w:rsidRPr="0013786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71186" w:rsidRDefault="00F71186" w:rsidP="00F24D1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71186" w:rsidRDefault="00F71186">
                  <w:pPr>
                    <w:rPr>
                      <w:sz w:val="18"/>
                    </w:rPr>
                  </w:pPr>
                </w:p>
                <w:p w:rsidR="00F71186" w:rsidRPr="0013786F" w:rsidRDefault="00F7118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75" style="position:absolute;left:0;text-align:left;margin-left:309.55pt;margin-top:235.7pt;width:226.2pt;height:151.5pt;z-index:25166336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40" style="position:absolute;left:0;text-align:left;margin-left:47.6pt;margin-top:8.4pt;width:238.15pt;height:67.35pt;z-index:251662336;mso-position-horizontal-relative:page;mso-position-vertical-relative:page">
            <v:textbox inset="5.85pt,.7pt,5.85pt,.7pt">
              <w:txbxContent>
                <w:p w:rsidR="00F71186" w:rsidRDefault="00F7118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71186" w:rsidRDefault="00F7118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71186" w:rsidRPr="0013786F" w:rsidRDefault="00F7118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1" type="#_x0000_t75" style="position:absolute;left:0;text-align:left;margin-left:309.55pt;margin-top:16.8pt;width:226.2pt;height:210.45pt;z-index:251661312;mso-position-horizontal-relative:page;mso-position-vertical-relative:page">
            <v:imagedata r:id="rId9" o:title=""/>
            <w10:wrap anchorx="page" anchory="page"/>
          </v:shape>
        </w:pict>
      </w:r>
    </w:p>
    <w:sectPr w:rsidR="00F71186" w:rsidSect="0013786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6EC1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6EC1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86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24D1A"/>
    <w:rsid w:val="00F3686C"/>
    <w:rsid w:val="00F36A2F"/>
    <w:rsid w:val="00F379A8"/>
    <w:rsid w:val="00F410C4"/>
    <w:rsid w:val="00F47558"/>
    <w:rsid w:val="00F602AC"/>
    <w:rsid w:val="00F70A0F"/>
    <w:rsid w:val="00F71186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1</Pages>
  <Words>2</Words>
  <Characters>18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2</cp:revision>
  <dcterms:created xsi:type="dcterms:W3CDTF">2011-10-31T01:00:00Z</dcterms:created>
  <dcterms:modified xsi:type="dcterms:W3CDTF">2011-10-31T01:07:00Z</dcterms:modified>
</cp:coreProperties>
</file>