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09A" w:rsidRDefault="007E409A">
      <w:pPr>
        <w:sectPr w:rsidR="007E409A" w:rsidSect="004E5D9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7.6pt;margin-top:92.6pt;width:244.1pt;height:715.6pt;z-index:251655680;mso-wrap-style:tight;mso-position-horizontal-relative:page;mso-position-vertical-relative:page" stroked="f">
            <v:textbox style="mso-next-textbox:#_x0000_s1031" inset="5.85pt,.7pt,5.85pt,.7pt">
              <w:txbxContent>
                <w:p w:rsidR="007E409A" w:rsidRDefault="007E409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7E409A" w:rsidRDefault="007E409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7E409A" w:rsidRDefault="007E409A">
                  <w:pPr>
                    <w:rPr>
                      <w:sz w:val="18"/>
                    </w:rPr>
                  </w:pPr>
                </w:p>
                <w:p w:rsidR="007E409A" w:rsidRDefault="007E409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7E409A" w:rsidRDefault="007E409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7E409A" w:rsidRDefault="007E409A">
                  <w:pPr>
                    <w:rPr>
                      <w:sz w:val="18"/>
                    </w:rPr>
                  </w:pPr>
                </w:p>
                <w:p w:rsidR="007E409A" w:rsidRDefault="007E409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7E409A" w:rsidRDefault="007E409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7E409A" w:rsidRDefault="007E409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7E409A" w:rsidRDefault="007E409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7E409A" w:rsidRDefault="007E409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7E409A" w:rsidRDefault="007E409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7E409A" w:rsidRDefault="007E409A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7E409A" w:rsidRDefault="007E409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7E409A" w:rsidRDefault="007E409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7E409A" w:rsidRDefault="007E409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7E409A" w:rsidRDefault="007E409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7E409A" w:rsidRDefault="007E409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7E409A" w:rsidRDefault="007E409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7E409A" w:rsidRDefault="007E409A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7E409A" w:rsidRPr="004E5D9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E409A" w:rsidRPr="004E5D9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E5D9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E5D9B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E409A" w:rsidRPr="004E5D9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-2.04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-34.99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-2.75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E409A" w:rsidRPr="004E5D9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203.51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3297.77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337.44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E409A" w:rsidRPr="004E5D9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2.31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33.78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4.37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E409A" w:rsidRPr="004E5D9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163.14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2288.34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349.01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E409A" w:rsidRPr="004E5D9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-198.70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-2527.24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-455.29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E409A" w:rsidRPr="004E5D9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-143.80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-1766.76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-359.05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E409A" w:rsidRPr="004E5D9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1.77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17.84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2.13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E409A" w:rsidRPr="004E5D9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2.70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26.51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3.77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E409A" w:rsidRPr="004E5D9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3.61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27.39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5.28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E409A" w:rsidRPr="004E5D9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1.73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12.39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2.23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E409A" w:rsidRPr="004E5D9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188.73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1331.37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242.80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E409A" w:rsidRPr="004E5D9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-23.54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-157.98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-29.96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E409A" w:rsidRPr="004E5D9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-99.43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-2448.44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E40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E409A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E409A" w:rsidRDefault="007E409A" w:rsidP="00FC447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E409A" w:rsidRDefault="007E409A" w:rsidP="00FC447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E409A" w:rsidRDefault="007E409A" w:rsidP="00FC447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7E409A" w:rsidRDefault="007E409A" w:rsidP="00FC447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E409A" w:rsidRDefault="007E409A">
                  <w:pPr>
                    <w:rPr>
                      <w:sz w:val="18"/>
                    </w:rPr>
                  </w:pPr>
                </w:p>
                <w:p w:rsidR="007E409A" w:rsidRPr="004E5D9B" w:rsidRDefault="007E409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09.55pt;margin-top:235.7pt;width:226.2pt;height:151.5pt;z-index:251654656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8" style="position:absolute;left:0;text-align:left;margin-left:47.6pt;margin-top:8.4pt;width:238.15pt;height:67.35pt;z-index:251653632;mso-position-horizontal-relative:page;mso-position-vertical-relative:page">
            <v:textbox inset="5.85pt,.7pt,5.85pt,.7pt">
              <w:txbxContent>
                <w:p w:rsidR="007E409A" w:rsidRDefault="007E409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7E409A" w:rsidRDefault="007E409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7E409A" w:rsidRPr="004E5D9B" w:rsidRDefault="007E409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29" type="#_x0000_t75" style="position:absolute;left:0;text-align:left;margin-left:309.55pt;margin-top:16.8pt;width:226.2pt;height:210.45pt;z-index:251652608;mso-position-horizontal-relative:page;mso-position-vertical-relative:page">
            <v:imagedata r:id="rId5" o:title=""/>
            <w10:wrap anchorx="page" anchory="page"/>
          </v:shape>
        </w:pict>
      </w:r>
    </w:p>
    <w:p w:rsidR="007E409A" w:rsidRDefault="007E409A">
      <w:pPr>
        <w:sectPr w:rsidR="007E409A" w:rsidSect="004E5D9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0" type="#_x0000_t202" style="position:absolute;left:0;text-align:left;margin-left:303.6pt;margin-top:378.85pt;width:238.1pt;height:429.35pt;z-index:251657728;mso-wrap-style:tight;mso-position-horizontal-relative:page;mso-position-vertical-relative:page" stroked="f">
            <v:textbox inset="5.85pt,.7pt,5.85pt,.7pt">
              <w:txbxContent>
                <w:p w:rsidR="007E409A" w:rsidRDefault="007E409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7E409A" w:rsidRDefault="007E409A">
                  <w:pPr>
                    <w:rPr>
                      <w:sz w:val="18"/>
                    </w:rPr>
                  </w:pPr>
                </w:p>
                <w:p w:rsidR="007E409A" w:rsidRDefault="007E409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7E409A" w:rsidRDefault="007E409A">
                  <w:pPr>
                    <w:rPr>
                      <w:sz w:val="18"/>
                    </w:rPr>
                  </w:pPr>
                </w:p>
                <w:p w:rsidR="007E409A" w:rsidRDefault="007E409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7E409A" w:rsidRDefault="007E409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E409A" w:rsidRDefault="007E409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E409A" w:rsidRDefault="007E409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7E409A" w:rsidRDefault="007E409A">
                  <w:pPr>
                    <w:rPr>
                      <w:sz w:val="18"/>
                    </w:rPr>
                  </w:pPr>
                </w:p>
                <w:p w:rsidR="007E409A" w:rsidRDefault="007E409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7E409A" w:rsidRDefault="007E409A">
                  <w:pPr>
                    <w:rPr>
                      <w:sz w:val="18"/>
                    </w:rPr>
                  </w:pPr>
                </w:p>
                <w:p w:rsidR="007E409A" w:rsidRDefault="007E409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210963</w:t>
                  </w:r>
                </w:p>
                <w:p w:rsidR="007E409A" w:rsidRDefault="007E409A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7E409A" w:rsidRPr="004E5D9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4E5D9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E5D9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E5D9B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E409A" w:rsidRPr="004E5D9B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E5D9B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51.86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  <w:r w:rsidRPr="004E5D9B">
                          <w:rPr>
                            <w:sz w:val="18"/>
                          </w:rPr>
                          <w:t>1194282</w:t>
                        </w:r>
                      </w:p>
                    </w:tc>
                  </w:tr>
                  <w:tr w:rsidR="007E40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E409A" w:rsidRPr="004E5D9B" w:rsidRDefault="007E409A" w:rsidP="00FC447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E409A" w:rsidRDefault="007E409A" w:rsidP="00FC447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7E409A" w:rsidRDefault="007E409A" w:rsidP="00FC447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7E409A" w:rsidRDefault="007E409A" w:rsidP="00FC447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E409A" w:rsidRDefault="007E409A">
                  <w:pPr>
                    <w:rPr>
                      <w:sz w:val="18"/>
                    </w:rPr>
                  </w:pPr>
                </w:p>
                <w:p w:rsidR="007E409A" w:rsidRPr="004E5D9B" w:rsidRDefault="007E409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1" type="#_x0000_t202" style="position:absolute;left:0;text-align:left;margin-left:47.6pt;margin-top:42.1pt;width:244.1pt;height:757.7pt;z-index:251656704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7E409A" w:rsidRDefault="007E409A">
      <w:r>
        <w:rPr>
          <w:noProof/>
        </w:rPr>
        <w:pict>
          <v:shape id="_x0000_s1032" type="#_x0000_t202" style="position:absolute;left:0;text-align:left;margin-left:303.6pt;margin-top:378.85pt;width:238.1pt;height:429.35pt;z-index:251662848;mso-wrap-style:tight;mso-position-horizontal-relative:page;mso-position-vertical-relative:page" stroked="f">
            <v:textbox inset="5.85pt,.7pt,5.85pt,.7pt">
              <w:txbxContent>
                <w:p w:rsidR="007E409A" w:rsidRDefault="007E409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7E409A" w:rsidRDefault="007E409A">
                  <w:pPr>
                    <w:rPr>
                      <w:sz w:val="18"/>
                    </w:rPr>
                  </w:pPr>
                </w:p>
                <w:p w:rsidR="007E409A" w:rsidRDefault="007E409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7E409A" w:rsidRDefault="007E409A">
                  <w:pPr>
                    <w:rPr>
                      <w:sz w:val="18"/>
                    </w:rPr>
                  </w:pPr>
                </w:p>
                <w:p w:rsidR="007E409A" w:rsidRDefault="007E409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7E409A" w:rsidRDefault="007E409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E409A" w:rsidRDefault="007E409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7E409A" w:rsidRDefault="007E409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7E409A" w:rsidRDefault="007E409A">
                  <w:pPr>
                    <w:rPr>
                      <w:sz w:val="18"/>
                    </w:rPr>
                  </w:pPr>
                </w:p>
                <w:p w:rsidR="007E409A" w:rsidRDefault="007E409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7E409A" w:rsidRDefault="007E409A">
                  <w:pPr>
                    <w:rPr>
                      <w:sz w:val="18"/>
                    </w:rPr>
                  </w:pPr>
                </w:p>
                <w:p w:rsidR="007E409A" w:rsidRDefault="007E409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210628</w:t>
                  </w:r>
                </w:p>
                <w:p w:rsidR="007E409A" w:rsidRDefault="007E409A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7E409A" w:rsidRPr="002473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24733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24733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247334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7E409A" w:rsidRPr="002473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247334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51.96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1194332</w:t>
                        </w:r>
                      </w:p>
                    </w:tc>
                  </w:tr>
                  <w:tr w:rsidR="007E40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E409A" w:rsidRDefault="007E409A" w:rsidP="00FC447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7E409A" w:rsidRDefault="007E409A" w:rsidP="00FC447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7E409A" w:rsidRDefault="007E409A" w:rsidP="00FC447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E409A" w:rsidRDefault="007E409A">
                  <w:pPr>
                    <w:rPr>
                      <w:sz w:val="18"/>
                    </w:rPr>
                  </w:pPr>
                </w:p>
                <w:p w:rsidR="007E409A" w:rsidRPr="00247334" w:rsidRDefault="007E409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202" style="position:absolute;left:0;text-align:left;margin-left:47.6pt;margin-top:92.6pt;width:244.1pt;height:715.6pt;z-index:251661824;mso-wrap-style:tight;mso-position-horizontal-relative:page;mso-position-vertical-relative:page" stroked="f">
            <v:textbox inset="5.85pt,.7pt,5.85pt,.7pt">
              <w:txbxContent>
                <w:p w:rsidR="007E409A" w:rsidRDefault="007E409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7E409A" w:rsidRDefault="007E409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7E409A" w:rsidRDefault="007E409A">
                  <w:pPr>
                    <w:rPr>
                      <w:sz w:val="18"/>
                    </w:rPr>
                  </w:pPr>
                </w:p>
                <w:p w:rsidR="007E409A" w:rsidRDefault="007E409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7E409A" w:rsidRDefault="007E409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7E409A" w:rsidRDefault="007E409A">
                  <w:pPr>
                    <w:rPr>
                      <w:sz w:val="18"/>
                    </w:rPr>
                  </w:pPr>
                </w:p>
                <w:p w:rsidR="007E409A" w:rsidRDefault="007E409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7E409A" w:rsidRDefault="007E409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7E409A" w:rsidRDefault="007E409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7E409A" w:rsidRDefault="007E409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7E409A" w:rsidRDefault="007E409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7E409A" w:rsidRDefault="007E409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7E409A" w:rsidRDefault="007E409A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7E409A" w:rsidRDefault="007E409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7E409A" w:rsidRDefault="007E409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7E409A" w:rsidRDefault="007E409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7E409A" w:rsidRDefault="007E409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7E409A" w:rsidRDefault="007E409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7E409A" w:rsidRDefault="007E409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7E409A" w:rsidRDefault="007E409A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7E409A" w:rsidRPr="002473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E409A" w:rsidRPr="002473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4733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247334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E409A" w:rsidRPr="002473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-0.89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-3.39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-1.20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E409A" w:rsidRPr="002473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158.36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569.35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262.57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E409A" w:rsidRPr="002473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1.59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5.13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2.99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E409A" w:rsidRPr="002473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130.66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406.63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279.52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E409A" w:rsidRPr="002473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-142.06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-400.87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-325.50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E409A" w:rsidRPr="002473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-119.16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-324.83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-297.53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E409A" w:rsidRPr="002473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3.33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7.44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4.01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E409A" w:rsidRPr="002473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-2.63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-5.73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-3.68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E409A" w:rsidRPr="002473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4.05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6.80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5.92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E409A" w:rsidRPr="002473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-0.34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-0.53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-0.43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E409A" w:rsidRPr="002473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123.75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193.69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159.21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E409A" w:rsidRPr="002473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11.10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16.52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14.12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E409A" w:rsidRPr="00247334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-67.76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-370.20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7E409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7E409A" w:rsidRPr="00247334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7E409A" w:rsidRDefault="007E409A" w:rsidP="00FC447B">
                        <w:pPr>
                          <w:rPr>
                            <w:sz w:val="18"/>
                          </w:rPr>
                        </w:pPr>
                        <w:r w:rsidRPr="00247334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E409A" w:rsidRDefault="007E409A" w:rsidP="00FC447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E409A" w:rsidRDefault="007E409A" w:rsidP="00FC447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7E409A" w:rsidRDefault="007E409A" w:rsidP="00FC447B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7E409A" w:rsidRDefault="007E409A" w:rsidP="00FC447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7E409A" w:rsidRDefault="007E409A">
                  <w:pPr>
                    <w:rPr>
                      <w:sz w:val="18"/>
                    </w:rPr>
                  </w:pPr>
                </w:p>
                <w:p w:rsidR="007E409A" w:rsidRPr="00247334" w:rsidRDefault="007E409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4" type="#_x0000_t75" style="position:absolute;left:0;text-align:left;margin-left:309.55pt;margin-top:235.7pt;width:226.2pt;height:151.5pt;z-index:251660800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5" style="position:absolute;left:0;text-align:left;margin-left:47.6pt;margin-top:8.4pt;width:238.15pt;height:67.35pt;z-index:251659776;mso-position-horizontal-relative:page;mso-position-vertical-relative:page">
            <v:textbox inset="5.85pt,.7pt,5.85pt,.7pt">
              <w:txbxContent>
                <w:p w:rsidR="007E409A" w:rsidRDefault="007E409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7E409A" w:rsidRDefault="007E409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7E409A" w:rsidRPr="00247334" w:rsidRDefault="007E409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6" type="#_x0000_t75" style="position:absolute;left:0;text-align:left;margin-left:309.55pt;margin-top:16.8pt;width:226.2pt;height:210.45pt;z-index:251658752;mso-position-horizontal-relative:page;mso-position-vertical-relative:page">
            <v:imagedata r:id="rId7" o:title=""/>
            <w10:wrap anchorx="page" anchory="page"/>
          </v:shape>
        </w:pict>
      </w:r>
    </w:p>
    <w:sectPr w:rsidR="007E409A" w:rsidSect="0024733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E5D9B"/>
    <w:rsid w:val="00001D99"/>
    <w:rsid w:val="00007921"/>
    <w:rsid w:val="000128FF"/>
    <w:rsid w:val="00013112"/>
    <w:rsid w:val="00014C5A"/>
    <w:rsid w:val="0002439C"/>
    <w:rsid w:val="00037BE9"/>
    <w:rsid w:val="000452F9"/>
    <w:rsid w:val="000464EB"/>
    <w:rsid w:val="00047DEA"/>
    <w:rsid w:val="00050B91"/>
    <w:rsid w:val="00053A35"/>
    <w:rsid w:val="00064492"/>
    <w:rsid w:val="00070119"/>
    <w:rsid w:val="00073032"/>
    <w:rsid w:val="00073AE2"/>
    <w:rsid w:val="000814F3"/>
    <w:rsid w:val="00081988"/>
    <w:rsid w:val="000830B0"/>
    <w:rsid w:val="0009060E"/>
    <w:rsid w:val="00090CB5"/>
    <w:rsid w:val="0009292C"/>
    <w:rsid w:val="00093063"/>
    <w:rsid w:val="00097277"/>
    <w:rsid w:val="000A3102"/>
    <w:rsid w:val="000A4C12"/>
    <w:rsid w:val="000C53A5"/>
    <w:rsid w:val="000D2F82"/>
    <w:rsid w:val="000D38BB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87D"/>
    <w:rsid w:val="0013683F"/>
    <w:rsid w:val="00137F91"/>
    <w:rsid w:val="001406DF"/>
    <w:rsid w:val="001409C5"/>
    <w:rsid w:val="001411E8"/>
    <w:rsid w:val="00144EB1"/>
    <w:rsid w:val="00147616"/>
    <w:rsid w:val="001515A0"/>
    <w:rsid w:val="001566E2"/>
    <w:rsid w:val="00160BDF"/>
    <w:rsid w:val="00162840"/>
    <w:rsid w:val="00170A08"/>
    <w:rsid w:val="00172E3F"/>
    <w:rsid w:val="001736A5"/>
    <w:rsid w:val="00175DC3"/>
    <w:rsid w:val="001769D0"/>
    <w:rsid w:val="0018067A"/>
    <w:rsid w:val="00180E7E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47334"/>
    <w:rsid w:val="00253B95"/>
    <w:rsid w:val="0025516D"/>
    <w:rsid w:val="002564B4"/>
    <w:rsid w:val="002575C7"/>
    <w:rsid w:val="00261A37"/>
    <w:rsid w:val="0026257C"/>
    <w:rsid w:val="00265B83"/>
    <w:rsid w:val="00266E81"/>
    <w:rsid w:val="0026739E"/>
    <w:rsid w:val="00271293"/>
    <w:rsid w:val="00275FDB"/>
    <w:rsid w:val="00276975"/>
    <w:rsid w:val="00277341"/>
    <w:rsid w:val="00280BC5"/>
    <w:rsid w:val="00281073"/>
    <w:rsid w:val="00282C2B"/>
    <w:rsid w:val="00284403"/>
    <w:rsid w:val="00292F96"/>
    <w:rsid w:val="00293BD2"/>
    <w:rsid w:val="00297C15"/>
    <w:rsid w:val="002A2CF2"/>
    <w:rsid w:val="002A3B0F"/>
    <w:rsid w:val="002A3E82"/>
    <w:rsid w:val="002A516C"/>
    <w:rsid w:val="002A5631"/>
    <w:rsid w:val="002A6E3B"/>
    <w:rsid w:val="002B67EF"/>
    <w:rsid w:val="002C3CD8"/>
    <w:rsid w:val="002C5D04"/>
    <w:rsid w:val="002D32B3"/>
    <w:rsid w:val="002F7968"/>
    <w:rsid w:val="003001C4"/>
    <w:rsid w:val="003059C6"/>
    <w:rsid w:val="00310827"/>
    <w:rsid w:val="00314833"/>
    <w:rsid w:val="00314C61"/>
    <w:rsid w:val="00317A87"/>
    <w:rsid w:val="003202B1"/>
    <w:rsid w:val="0032069A"/>
    <w:rsid w:val="0032250B"/>
    <w:rsid w:val="00333336"/>
    <w:rsid w:val="0033697E"/>
    <w:rsid w:val="00336D57"/>
    <w:rsid w:val="0034202E"/>
    <w:rsid w:val="00343402"/>
    <w:rsid w:val="00343C60"/>
    <w:rsid w:val="003506E3"/>
    <w:rsid w:val="003513FD"/>
    <w:rsid w:val="003527AD"/>
    <w:rsid w:val="00362608"/>
    <w:rsid w:val="00363933"/>
    <w:rsid w:val="003671B0"/>
    <w:rsid w:val="00376924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3748"/>
    <w:rsid w:val="003B4C3A"/>
    <w:rsid w:val="003B58B0"/>
    <w:rsid w:val="003B627D"/>
    <w:rsid w:val="003B7E35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28E6"/>
    <w:rsid w:val="00474E5B"/>
    <w:rsid w:val="00477D02"/>
    <w:rsid w:val="00490272"/>
    <w:rsid w:val="00491975"/>
    <w:rsid w:val="00492129"/>
    <w:rsid w:val="00492403"/>
    <w:rsid w:val="00497179"/>
    <w:rsid w:val="004A6645"/>
    <w:rsid w:val="004B0D49"/>
    <w:rsid w:val="004B1D35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16CF"/>
    <w:rsid w:val="004E21D0"/>
    <w:rsid w:val="004E5363"/>
    <w:rsid w:val="004E5D9B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1EB9"/>
    <w:rsid w:val="005759C2"/>
    <w:rsid w:val="005759CC"/>
    <w:rsid w:val="00584A95"/>
    <w:rsid w:val="005862EA"/>
    <w:rsid w:val="00592333"/>
    <w:rsid w:val="005A1701"/>
    <w:rsid w:val="005A2236"/>
    <w:rsid w:val="005A51E8"/>
    <w:rsid w:val="005B04F6"/>
    <w:rsid w:val="005B3BCD"/>
    <w:rsid w:val="005B48E2"/>
    <w:rsid w:val="005B4EE3"/>
    <w:rsid w:val="005C2CC5"/>
    <w:rsid w:val="005C67DC"/>
    <w:rsid w:val="005C757C"/>
    <w:rsid w:val="005D2C63"/>
    <w:rsid w:val="005D4335"/>
    <w:rsid w:val="005D684D"/>
    <w:rsid w:val="005E015B"/>
    <w:rsid w:val="005E1BFE"/>
    <w:rsid w:val="005E2071"/>
    <w:rsid w:val="005E78BC"/>
    <w:rsid w:val="005F4BDA"/>
    <w:rsid w:val="005F5B42"/>
    <w:rsid w:val="00602096"/>
    <w:rsid w:val="00602D7B"/>
    <w:rsid w:val="0060463E"/>
    <w:rsid w:val="00605E50"/>
    <w:rsid w:val="00605E69"/>
    <w:rsid w:val="00612FB3"/>
    <w:rsid w:val="00613E40"/>
    <w:rsid w:val="00614F90"/>
    <w:rsid w:val="00616D2E"/>
    <w:rsid w:val="00617087"/>
    <w:rsid w:val="006175E3"/>
    <w:rsid w:val="00617C05"/>
    <w:rsid w:val="00617F61"/>
    <w:rsid w:val="00620F9A"/>
    <w:rsid w:val="00621EAE"/>
    <w:rsid w:val="00623A91"/>
    <w:rsid w:val="006260B7"/>
    <w:rsid w:val="006279D8"/>
    <w:rsid w:val="00627EB7"/>
    <w:rsid w:val="00633830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C0D"/>
    <w:rsid w:val="006A6EAC"/>
    <w:rsid w:val="006B0E38"/>
    <w:rsid w:val="006B198A"/>
    <w:rsid w:val="006B4F6D"/>
    <w:rsid w:val="006B6319"/>
    <w:rsid w:val="006B7779"/>
    <w:rsid w:val="006C694B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5404"/>
    <w:rsid w:val="0070680D"/>
    <w:rsid w:val="00707173"/>
    <w:rsid w:val="00707D2D"/>
    <w:rsid w:val="00720B3B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4A72"/>
    <w:rsid w:val="00785989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409A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B136A"/>
    <w:rsid w:val="008B1605"/>
    <w:rsid w:val="008B3F4D"/>
    <w:rsid w:val="008B4A71"/>
    <w:rsid w:val="008B79B7"/>
    <w:rsid w:val="008C2F21"/>
    <w:rsid w:val="008C3BC9"/>
    <w:rsid w:val="008C6009"/>
    <w:rsid w:val="008D28AB"/>
    <w:rsid w:val="008D4466"/>
    <w:rsid w:val="008D5C2C"/>
    <w:rsid w:val="008E305E"/>
    <w:rsid w:val="008E3EE0"/>
    <w:rsid w:val="008E6539"/>
    <w:rsid w:val="008F32DB"/>
    <w:rsid w:val="008F3AEA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C034D"/>
    <w:rsid w:val="009C2F44"/>
    <w:rsid w:val="009C33AC"/>
    <w:rsid w:val="009C514D"/>
    <w:rsid w:val="009C6848"/>
    <w:rsid w:val="009D456B"/>
    <w:rsid w:val="009E3914"/>
    <w:rsid w:val="009F18B3"/>
    <w:rsid w:val="009F19BD"/>
    <w:rsid w:val="009F458F"/>
    <w:rsid w:val="009F64B6"/>
    <w:rsid w:val="00A021AB"/>
    <w:rsid w:val="00A04DEC"/>
    <w:rsid w:val="00A15626"/>
    <w:rsid w:val="00A16017"/>
    <w:rsid w:val="00A2544D"/>
    <w:rsid w:val="00A25F7A"/>
    <w:rsid w:val="00A27111"/>
    <w:rsid w:val="00A37C0F"/>
    <w:rsid w:val="00A41608"/>
    <w:rsid w:val="00A417CD"/>
    <w:rsid w:val="00A43C21"/>
    <w:rsid w:val="00A46E69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C00"/>
    <w:rsid w:val="00A86083"/>
    <w:rsid w:val="00A875F4"/>
    <w:rsid w:val="00A9036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F3444"/>
    <w:rsid w:val="00AF793C"/>
    <w:rsid w:val="00B0316D"/>
    <w:rsid w:val="00B056CB"/>
    <w:rsid w:val="00B1018E"/>
    <w:rsid w:val="00B1558F"/>
    <w:rsid w:val="00B221A2"/>
    <w:rsid w:val="00B22F68"/>
    <w:rsid w:val="00B22FB9"/>
    <w:rsid w:val="00B26114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835AA"/>
    <w:rsid w:val="00B84A1A"/>
    <w:rsid w:val="00B84CF6"/>
    <w:rsid w:val="00BA1EBE"/>
    <w:rsid w:val="00BA212A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63CC"/>
    <w:rsid w:val="00C976DB"/>
    <w:rsid w:val="00CA1A8C"/>
    <w:rsid w:val="00CB15CD"/>
    <w:rsid w:val="00CB492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E9"/>
    <w:rsid w:val="00D84C3F"/>
    <w:rsid w:val="00D87006"/>
    <w:rsid w:val="00D87732"/>
    <w:rsid w:val="00D91527"/>
    <w:rsid w:val="00D9231F"/>
    <w:rsid w:val="00DA5F29"/>
    <w:rsid w:val="00DA6AAB"/>
    <w:rsid w:val="00DA7A76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20732"/>
    <w:rsid w:val="00E236A5"/>
    <w:rsid w:val="00E25F90"/>
    <w:rsid w:val="00E34397"/>
    <w:rsid w:val="00E4339F"/>
    <w:rsid w:val="00E43DB1"/>
    <w:rsid w:val="00E45D95"/>
    <w:rsid w:val="00E518E5"/>
    <w:rsid w:val="00E533D8"/>
    <w:rsid w:val="00E614A0"/>
    <w:rsid w:val="00E64571"/>
    <w:rsid w:val="00E71591"/>
    <w:rsid w:val="00E77194"/>
    <w:rsid w:val="00E803A6"/>
    <w:rsid w:val="00E82EC8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F014E6"/>
    <w:rsid w:val="00F01610"/>
    <w:rsid w:val="00F03243"/>
    <w:rsid w:val="00F149E0"/>
    <w:rsid w:val="00F2017D"/>
    <w:rsid w:val="00F24860"/>
    <w:rsid w:val="00F3686C"/>
    <w:rsid w:val="00F36A2F"/>
    <w:rsid w:val="00F379A8"/>
    <w:rsid w:val="00F410C4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6634"/>
    <w:rsid w:val="00FA7734"/>
    <w:rsid w:val="00FB0C70"/>
    <w:rsid w:val="00FB1B39"/>
    <w:rsid w:val="00FC1B6B"/>
    <w:rsid w:val="00FC1CBE"/>
    <w:rsid w:val="00FC2A47"/>
    <w:rsid w:val="00FC447B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3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</Pages>
  <Words>2</Words>
  <Characters>12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2</cp:revision>
  <dcterms:created xsi:type="dcterms:W3CDTF">2011-10-31T01:14:00Z</dcterms:created>
  <dcterms:modified xsi:type="dcterms:W3CDTF">2011-10-31T01:17:00Z</dcterms:modified>
</cp:coreProperties>
</file>