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F49" w:rsidRDefault="00B21F49">
      <w:pPr>
        <w:sectPr w:rsidR="00B21F49" w:rsidSect="00A734B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136238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B21F49" w:rsidRPr="00A734B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734B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734B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734B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21F49" w:rsidRPr="00A734B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734B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51.87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1200804</w:t>
                        </w:r>
                      </w:p>
                    </w:tc>
                  </w:tr>
                  <w:tr w:rsidR="00B21F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21F49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B21F49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B21F49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21F49" w:rsidRDefault="00B21F49">
                  <w:pPr>
                    <w:rPr>
                      <w:sz w:val="18"/>
                    </w:rPr>
                  </w:pPr>
                </w:p>
                <w:p w:rsidR="00B21F49" w:rsidRPr="00A734BB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21F49" w:rsidRPr="00A734B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A734B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734B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734B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A734B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-0.76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-0.67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-1.03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A734B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-2.74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-2.28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-4.54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A734B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-0.64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-0.48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-1.22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A734B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-4.93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-3.55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-10.54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A734B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26.37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17.21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60.43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A734B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22.81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14.37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56.95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A734B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-0.82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-0.99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A734B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-1.24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-0.62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-1.73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A734B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A734B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A734B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-4.86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-1.76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-6.26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A734B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4.10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5.22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A734B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59.98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75.76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21F49" w:rsidRPr="00A734BB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21F49" w:rsidRDefault="00B21F49" w:rsidP="000C4A6B">
                        <w:pPr>
                          <w:rPr>
                            <w:sz w:val="18"/>
                          </w:rPr>
                        </w:pPr>
                        <w:r w:rsidRPr="00A734BB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21F49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21F49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21F49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21F49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21F49" w:rsidRDefault="00B21F49">
                  <w:pPr>
                    <w:rPr>
                      <w:sz w:val="18"/>
                    </w:rPr>
                  </w:pPr>
                </w:p>
                <w:p w:rsidR="00B21F49" w:rsidRPr="00A734BB" w:rsidRDefault="00B21F4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004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B21F49" w:rsidRDefault="00B21F4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21F49" w:rsidRDefault="00B21F4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21F49" w:rsidRPr="00A734BB" w:rsidRDefault="00B21F4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8000;mso-position-horizontal-relative:page;mso-position-vertical-relative:page">
            <v:imagedata r:id="rId5" o:title=""/>
            <w10:wrap anchorx="page" anchory="page"/>
          </v:shape>
        </w:pict>
      </w:r>
    </w:p>
    <w:p w:rsidR="00B21F49" w:rsidRDefault="00B21F49">
      <w:pPr>
        <w:sectPr w:rsidR="00B21F49" w:rsidSect="000C4A6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132231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C4A6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C4A6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C4A6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C4A6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1200563</w:t>
                        </w:r>
                      </w:p>
                    </w:tc>
                  </w:tr>
                  <w:tr w:rsidR="00B21F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21F49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B21F49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B21F49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21F49" w:rsidRDefault="00B21F49">
                  <w:pPr>
                    <w:rPr>
                      <w:sz w:val="18"/>
                    </w:rPr>
                  </w:pPr>
                </w:p>
                <w:p w:rsidR="00B21F49" w:rsidRPr="000C4A6B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C4A6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C4A6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-4.08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-3.41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-7.29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30.36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18.29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69.57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24.96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14.52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62.31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-4.50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-5.81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-7.06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-2.24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-8.99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66.31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77.31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21F49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21F49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21F49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21F49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21F49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21F49" w:rsidRDefault="00B21F49">
                  <w:pPr>
                    <w:rPr>
                      <w:sz w:val="18"/>
                    </w:rPr>
                  </w:pPr>
                </w:p>
                <w:p w:rsidR="00B21F49" w:rsidRPr="000C4A6B" w:rsidRDefault="00B21F4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516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B21F49" w:rsidRDefault="00B21F4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21F49" w:rsidRDefault="00B21F4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21F49" w:rsidRPr="000C4A6B" w:rsidRDefault="00B21F4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3120;mso-position-horizontal-relative:page;mso-position-vertical-relative:page">
            <v:imagedata r:id="rId7" o:title=""/>
            <w10:wrap anchorx="page" anchory="page"/>
          </v:shape>
        </w:pict>
      </w:r>
    </w:p>
    <w:p w:rsidR="00B21F49" w:rsidRDefault="00B21F49">
      <w:pPr>
        <w:sectPr w:rsidR="00B21F49" w:rsidSect="000C4A6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162374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C4A6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C4A6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C4A6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C4A6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1197988</w:t>
                        </w:r>
                      </w:p>
                    </w:tc>
                  </w:tr>
                  <w:tr w:rsidR="00B21F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21F49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B21F49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B21F49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21F49" w:rsidRDefault="00B21F49">
                  <w:pPr>
                    <w:rPr>
                      <w:sz w:val="18"/>
                    </w:rPr>
                  </w:pPr>
                </w:p>
                <w:p w:rsidR="00B21F49" w:rsidRPr="000C4A6B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2.793 keV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C4A6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C4A6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21.96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14.42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50.33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18.78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11.91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46.90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-2.00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-2.58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-2.58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3.82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4.86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57.45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73.03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21F49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21F49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21F49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21F49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21F49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21F49" w:rsidRDefault="00B21F49">
                  <w:pPr>
                    <w:rPr>
                      <w:sz w:val="18"/>
                    </w:rPr>
                  </w:pPr>
                </w:p>
                <w:p w:rsidR="00B21F49" w:rsidRPr="000C4A6B" w:rsidRDefault="00B21F4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028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B21F49" w:rsidRDefault="00B21F4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21F49" w:rsidRDefault="00B21F4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21F49" w:rsidRPr="000C4A6B" w:rsidRDefault="00B21F4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8240;mso-position-horizontal-relative:page;mso-position-vertical-relative:page">
            <v:imagedata r:id="rId9" o:title=""/>
            <w10:wrap anchorx="page" anchory="page"/>
          </v:shape>
        </w:pict>
      </w:r>
    </w:p>
    <w:p w:rsidR="00B21F49" w:rsidRDefault="00B21F49"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137402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C4A6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C4A6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C4A6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C4A6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1200061</w:t>
                        </w:r>
                      </w:p>
                    </w:tc>
                  </w:tr>
                  <w:tr w:rsidR="00B21F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21F49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B21F49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B21F49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21F49" w:rsidRDefault="00B21F49">
                  <w:pPr>
                    <w:rPr>
                      <w:sz w:val="18"/>
                    </w:rPr>
                  </w:pPr>
                </w:p>
                <w:p w:rsidR="00B21F49" w:rsidRPr="000C4A6B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21F49" w:rsidRDefault="00B21F4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C4A6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C4A6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-2.69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-1.99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-5.76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23.81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15.96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54.55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19.70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12.76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49.20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-3.24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2.80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3.61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3.46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4.41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 w:rsidRPr="000C4A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56.71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73.63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21F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21F49" w:rsidRPr="000C4A6B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21F49" w:rsidRDefault="00B21F49" w:rsidP="000C4A6B">
                        <w:pPr>
                          <w:rPr>
                            <w:sz w:val="18"/>
                          </w:rPr>
                        </w:pPr>
                        <w:r w:rsidRPr="000C4A6B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21F49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21F49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21F49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21F49" w:rsidRDefault="00B21F49" w:rsidP="000C4A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21F49" w:rsidRDefault="00B21F49">
                  <w:pPr>
                    <w:rPr>
                      <w:sz w:val="18"/>
                    </w:rPr>
                  </w:pPr>
                </w:p>
                <w:p w:rsidR="00B21F49" w:rsidRPr="000C4A6B" w:rsidRDefault="00B21F4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540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B21F49" w:rsidRDefault="00B21F4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21F49" w:rsidRDefault="00B21F4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21F49" w:rsidRPr="000C4A6B" w:rsidRDefault="00B21F4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3360;mso-position-horizontal-relative:page;mso-position-vertical-relative:page">
            <v:imagedata r:id="rId11" o:title=""/>
            <w10:wrap anchorx="page" anchory="page"/>
          </v:shape>
        </w:pict>
      </w:r>
    </w:p>
    <w:sectPr w:rsidR="00B21F49" w:rsidSect="000C4A6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34BB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4A6B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60BB2"/>
    <w:rsid w:val="00A6128A"/>
    <w:rsid w:val="00A64831"/>
    <w:rsid w:val="00A659EA"/>
    <w:rsid w:val="00A65C07"/>
    <w:rsid w:val="00A65D84"/>
    <w:rsid w:val="00A71862"/>
    <w:rsid w:val="00A734BB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1F49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20732"/>
    <w:rsid w:val="00E236A5"/>
    <w:rsid w:val="00E25F90"/>
    <w:rsid w:val="00E34397"/>
    <w:rsid w:val="00E4339F"/>
    <w:rsid w:val="00E43DB1"/>
    <w:rsid w:val="00E45D95"/>
    <w:rsid w:val="00E518E5"/>
    <w:rsid w:val="00E533D8"/>
    <w:rsid w:val="00E614A0"/>
    <w:rsid w:val="00E64571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4860"/>
    <w:rsid w:val="00F3686C"/>
    <w:rsid w:val="00F36A2F"/>
    <w:rsid w:val="00F379A8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4</Pages>
  <Words>3</Words>
  <Characters>21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2</cp:revision>
  <dcterms:created xsi:type="dcterms:W3CDTF">2011-11-02T06:39:00Z</dcterms:created>
  <dcterms:modified xsi:type="dcterms:W3CDTF">2011-11-02T06:47:00Z</dcterms:modified>
</cp:coreProperties>
</file>