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1DC" w:rsidRDefault="009B71DC">
      <w:pPr>
        <w:sectPr w:rsidR="009B71DC" w:rsidSect="005C0C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024;mso-wrap-style:tight;mso-position-horizontal-relative:page;mso-position-vertical-relative:page" stroked="f">
            <v:textbox inset="5.85pt,.7pt,5.85pt,.7pt">
              <w:txbxContent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203369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C0C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C0C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C0C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C0C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51.94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1196065</w:t>
                        </w:r>
                      </w:p>
                    </w:tc>
                  </w:tr>
                  <w:tr w:rsidR="009B71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Pr="005C0CC6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000;mso-wrap-style:tight;mso-position-horizontal-relative:page;mso-position-vertical-relative:page" stroked="f">
            <v:textbox inset="5.85pt,.7pt,5.85pt,.7pt">
              <w:txbxContent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C0CC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C0CC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-47.98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-31.52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-79.55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-59.61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-33.90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-127.52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87.34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45.04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200.12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73.01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36.37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182.30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-13.22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-18.49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-74.07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-21.18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-95.29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36.29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9.87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46.18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5C0C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103.38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103.21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B71DC" w:rsidRPr="005C0CC6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  <w:r w:rsidRPr="005C0CC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Pr="005C0CC6" w:rsidRDefault="009B71D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697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5952;mso-position-horizontal-relative:page;mso-position-vertical-relative:page">
            <v:textbox inset="5.85pt,.7pt,5.85pt,.7pt">
              <w:txbxContent>
                <w:p w:rsidR="009B71DC" w:rsidRDefault="009B71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B71DC" w:rsidRDefault="009B71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B71DC" w:rsidRPr="005C0CC6" w:rsidRDefault="009B71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4928;mso-position-horizontal-relative:page;mso-position-vertical-relative:page">
            <v:imagedata r:id="rId5" o:title=""/>
            <w10:wrap anchorx="page" anchory="page"/>
          </v:shape>
        </w:pict>
      </w:r>
    </w:p>
    <w:p w:rsidR="009B71DC" w:rsidRDefault="009B71DC">
      <w:pPr>
        <w:sectPr w:rsidR="009B71DC" w:rsidSect="000964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144;mso-wrap-style:tight;mso-position-horizontal-relative:page;mso-position-vertical-relative:page" stroked="f">
            <v:textbox inset="5.85pt,.7pt,5.85pt,.7pt">
              <w:txbxContent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210227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9648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9648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9648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9648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51.90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1195554</w:t>
                        </w:r>
                      </w:p>
                    </w:tc>
                  </w:tr>
                  <w:tr w:rsidR="009B71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Pr="0009648D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inset="5.85pt,.7pt,5.85pt,.7pt">
              <w:txbxContent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64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64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188.38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-327.53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312.34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171.18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-257.64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366.21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-216.30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295.20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-495.62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-172.12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226.91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-429.76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-8.80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23.88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270.15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-204.48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347.55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-23.58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-139.80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369.36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Pr="0009648D" w:rsidRDefault="009B71D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09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9B71DC" w:rsidRDefault="009B71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B71DC" w:rsidRDefault="009B71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B71DC" w:rsidRPr="0009648D" w:rsidRDefault="009B71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048;mso-position-horizontal-relative:page;mso-position-vertical-relative:page">
            <v:imagedata r:id="rId7" o:title=""/>
            <w10:wrap anchorx="page" anchory="page"/>
          </v:shape>
        </w:pict>
      </w:r>
    </w:p>
    <w:p w:rsidR="009B71DC" w:rsidRDefault="009B71DC">
      <w:pPr>
        <w:sectPr w:rsidR="009B71DC" w:rsidSect="000964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264;mso-wrap-style:tight;mso-position-horizontal-relative:page;mso-position-vertical-relative:page" stroked="f">
            <v:textbox inset="5.85pt,.7pt,5.85pt,.7pt">
              <w:txbxContent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210643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9648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9648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9648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9648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51.94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1196316</w:t>
                        </w:r>
                      </w:p>
                    </w:tc>
                  </w:tr>
                  <w:tr w:rsidR="009B71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Pr="0009648D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240;mso-wrap-style:tight;mso-position-horizontal-relative:page;mso-position-vertical-relative:page" stroked="f">
            <v:textbox inset="5.85pt,.7pt,5.85pt,.7pt">
              <w:txbxContent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64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64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-61.01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-82.23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-71.45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-20.11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-118.47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54.53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124.96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382.49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81.62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955.04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-647.09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-110.46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-905.39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-49.25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-63.35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168.90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19.68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214.93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338.00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144.55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Pr="0009648D" w:rsidRDefault="009B71D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21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192;mso-position-horizontal-relative:page;mso-position-vertical-relative:page">
            <v:textbox inset="5.85pt,.7pt,5.85pt,.7pt">
              <w:txbxContent>
                <w:p w:rsidR="009B71DC" w:rsidRDefault="009B71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B71DC" w:rsidRDefault="009B71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B71DC" w:rsidRPr="0009648D" w:rsidRDefault="009B71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168;mso-position-horizontal-relative:page;mso-position-vertical-relative:page">
            <v:imagedata r:id="rId9" o:title=""/>
            <w10:wrap anchorx="page" anchory="page"/>
          </v:shape>
        </w:pict>
      </w:r>
    </w:p>
    <w:p w:rsidR="009B71DC" w:rsidRDefault="009B71DC">
      <w:pPr>
        <w:sectPr w:rsidR="009B71DC" w:rsidSect="000964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384;mso-wrap-style:tight;mso-position-horizontal-relative:page;mso-position-vertical-relative:page" stroked="f">
            <v:textbox inset="5.85pt,.7pt,5.85pt,.7pt">
              <w:txbxContent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206556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9648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9648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9648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9648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51.89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1196180</w:t>
                        </w:r>
                      </w:p>
                    </w:tc>
                  </w:tr>
                  <w:tr w:rsidR="009B71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Pr="0009648D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360;mso-wrap-style:tight;mso-position-horizontal-relative:page;mso-position-vertical-relative:page" stroked="f">
            <v:textbox inset="5.85pt,.7pt,5.85pt,.7pt">
              <w:txbxContent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64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64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-35.01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-63.50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-49.51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-135.84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66.19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46.79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151.66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54.66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136.48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27.86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70.62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96.65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Pr="0009648D" w:rsidRDefault="009B71D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336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312;mso-position-horizontal-relative:page;mso-position-vertical-relative:page">
            <v:textbox inset="5.85pt,.7pt,5.85pt,.7pt">
              <w:txbxContent>
                <w:p w:rsidR="009B71DC" w:rsidRDefault="009B71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B71DC" w:rsidRDefault="009B71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B71DC" w:rsidRPr="0009648D" w:rsidRDefault="009B71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288;mso-position-horizontal-relative:page;mso-position-vertical-relative:page">
            <v:imagedata r:id="rId11" o:title=""/>
            <w10:wrap anchorx="page" anchory="page"/>
          </v:shape>
        </w:pict>
      </w:r>
    </w:p>
    <w:p w:rsidR="009B71DC" w:rsidRDefault="009B71DC">
      <w:pPr>
        <w:sectPr w:rsidR="009B71DC" w:rsidSect="000964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47.6pt;margin-top:92.6pt;width:244.1pt;height:715.6pt;z-index:251668480;mso-wrap-style:tight;mso-position-horizontal-relative:page;mso-position-vertical-relative:page" stroked="f">
            <v:textbox style="mso-next-textbox:#_x0000_s1051" inset="5.85pt,.7pt,5.85pt,.7pt">
              <w:txbxContent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2.780 keV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64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64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-27.06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-36.47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-259.28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-29.58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-429.90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-184.95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-395.67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437.89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1003.35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738.79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63.90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1844.70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21.35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25.72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-961.38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-66.53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-1345.15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28.23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-303.68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-390.68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-174.31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-8.23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-221.81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776.87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134.67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B71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Pr="0009648D" w:rsidRDefault="009B71D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75" style="position:absolute;left:0;text-align:left;margin-left:309.55pt;margin-top:235.7pt;width:226.2pt;height:151.5pt;z-index:251667456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8" style="position:absolute;left:0;text-align:left;margin-left:47.6pt;margin-top:8.4pt;width:238.15pt;height:67.35pt;z-index:251666432;mso-position-horizontal-relative:page;mso-position-vertical-relative:page">
            <v:textbox inset="5.85pt,.7pt,5.85pt,.7pt">
              <w:txbxContent>
                <w:p w:rsidR="009B71DC" w:rsidRDefault="009B71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B71DC" w:rsidRDefault="009B71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B71DC" w:rsidRPr="0009648D" w:rsidRDefault="009B71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9" type="#_x0000_t75" style="position:absolute;left:0;text-align:left;margin-left:309.55pt;margin-top:16.8pt;width:226.2pt;height:210.45pt;z-index:251665408;mso-position-horizontal-relative:page;mso-position-vertical-relative:page">
            <v:imagedata r:id="rId13" o:title=""/>
            <w10:wrap anchorx="page" anchory="page"/>
          </v:shape>
        </w:pict>
      </w:r>
    </w:p>
    <w:p w:rsidR="009B71DC" w:rsidRDefault="009B71DC">
      <w:r>
        <w:rPr>
          <w:noProof/>
        </w:rPr>
        <w:pict>
          <v:shape id="_x0000_s1050" type="#_x0000_t202" style="position:absolute;left:0;text-align:left;margin-left:303.6pt;margin-top:378.85pt;width:238.1pt;height:429.35pt;z-index:251670528;mso-wrap-style:tight;mso-position-horizontal-relative:page;mso-position-vertical-relative:page" stroked="f">
            <v:textbox inset="5.85pt,.7pt,5.85pt,.7pt">
              <w:txbxContent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9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Default="009B71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193914</w:t>
                  </w:r>
                </w:p>
                <w:p w:rsidR="009B71DC" w:rsidRDefault="009B71D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9648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9648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9648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B71DC" w:rsidRPr="000964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9648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51.93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  <w:r w:rsidRPr="0009648D">
                          <w:rPr>
                            <w:sz w:val="18"/>
                          </w:rPr>
                          <w:t>1197101</w:t>
                        </w:r>
                      </w:p>
                    </w:tc>
                  </w:tr>
                  <w:tr w:rsidR="009B71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B71DC" w:rsidRPr="0009648D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B71DC" w:rsidRDefault="009B71DC" w:rsidP="000964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B71DC" w:rsidRDefault="009B71DC">
                  <w:pPr>
                    <w:rPr>
                      <w:sz w:val="18"/>
                    </w:rPr>
                  </w:pPr>
                </w:p>
                <w:p w:rsidR="009B71DC" w:rsidRPr="0009648D" w:rsidRDefault="009B71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1" type="#_x0000_t202" style="position:absolute;left:0;text-align:left;margin-left:47.6pt;margin-top:42.1pt;width:244.1pt;height:757.7pt;z-index:25166950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sectPr w:rsidR="009B71DC" w:rsidSect="0009648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0CC6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648D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0CC6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1DC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6</Pages>
  <Words>4</Words>
  <Characters>28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2011-11-08T01:11:00Z</dcterms:created>
  <dcterms:modified xsi:type="dcterms:W3CDTF">2011-11-08T01:25:00Z</dcterms:modified>
</cp:coreProperties>
</file>