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C2" w:rsidRDefault="00FB7FC2">
      <w:pPr>
        <w:sectPr w:rsidR="00FB7FC2" w:rsidSect="007011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style="mso-next-textbox:#_x0000_s1031" inset="5.85pt,.7pt,5.85pt,.7pt">
              <w:txbxContent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011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011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207.48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-1452.10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279.67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291.85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-1931.56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483.91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363.59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-2168.26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686.99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1283.75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-7354.60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2746.32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-1046.69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5437.36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-2398.31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-797.15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4000.27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-1990.41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-88.39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63.66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-255.55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89.07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-47.51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147.04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-69.44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59.87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-175.34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77.30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231.87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-668.05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298.29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-101.57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278.38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-129.25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-430.62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4330.81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Pr="007011A0" w:rsidRDefault="00FB7F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5158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FB7FC2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7FC2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7FC2" w:rsidRPr="007011A0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49536;mso-position-horizontal-relative:page;mso-position-vertical-relative:page">
            <v:imagedata r:id="rId5" o:title=""/>
            <w10:wrap anchorx="page" anchory="page"/>
          </v:shape>
        </w:pict>
      </w:r>
    </w:p>
    <w:p w:rsidR="00FB7FC2" w:rsidRDefault="00FB7FC2">
      <w:pPr>
        <w:sectPr w:rsidR="00FB7FC2" w:rsidSect="007011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205111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011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011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011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7FC2" w:rsidRPr="007011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011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  <w:r w:rsidRPr="007011A0">
                          <w:rPr>
                            <w:sz w:val="18"/>
                          </w:rPr>
                          <w:t>1193906</w:t>
                        </w:r>
                      </w:p>
                    </w:tc>
                  </w:tr>
                  <w:tr w:rsidR="00FB7F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7FC2" w:rsidRPr="007011A0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Pr="007011A0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363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B7FC2" w:rsidRDefault="00FB7FC2">
      <w:pPr>
        <w:sectPr w:rsidR="00FB7FC2" w:rsidSect="00F052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style="mso-next-textbox:#_x0000_s1037" inset="5.85pt,.7pt,5.85pt,.7pt">
              <w:txbxContent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52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52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6994.43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-1073.62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11597.26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89.59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169.28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10693.56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-1420.87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22876.60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-8805.99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1060.97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-20177.39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-6554.22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762.82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-16365.32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-22.15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-26.68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175.64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245.75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-272.17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-397.78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4894.92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-327.09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6297.21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-3249.48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206.55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-4134.99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-3856.42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899.52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Pr="00F0527E" w:rsidRDefault="00FB7F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FB7FC2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7FC2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7FC2" w:rsidRPr="00F0527E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FB7FC2" w:rsidRDefault="00FB7FC2">
      <w:pPr>
        <w:sectPr w:rsidR="00FB7FC2" w:rsidSect="00F052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0800;mso-wrap-style:tight;mso-position-horizontal-relative:page;mso-position-vertical-relative:page" stroked="f">
            <v:textbox inset="5.85pt,.7pt,5.85pt,.7pt">
              <w:txbxContent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206480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052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052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052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052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1193906</w:t>
                        </w:r>
                      </w:p>
                    </w:tc>
                  </w:tr>
                  <w:tr w:rsidR="00FB7F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Pr="00F0527E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42.1pt;width:244.1pt;height:757.7pt;z-index:25165977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B7FC2" w:rsidRDefault="00FB7FC2">
      <w:r>
        <w:rPr>
          <w:noProof/>
        </w:rPr>
        <w:pict>
          <v:shape id="_x0000_s1038" type="#_x0000_t202" style="position:absolute;left:0;text-align:left;margin-left:303.6pt;margin-top:378.85pt;width:238.1pt;height:429.35pt;z-index:251665920;mso-wrap-style:tight;mso-position-horizontal-relative:page;mso-position-vertical-relative:page" stroked="f">
            <v:textbox inset="5.85pt,.7pt,5.85pt,.7pt">
              <w:txbxContent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202236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052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052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052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052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1195156</w:t>
                        </w:r>
                      </w:p>
                    </w:tc>
                  </w:tr>
                  <w:tr w:rsidR="00FB7F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Pr="00F0527E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left:0;text-align:left;margin-left:47.6pt;margin-top:92.6pt;width:244.1pt;height:715.6pt;z-index:251664896;mso-wrap-style:tight;mso-position-horizontal-relative:page;mso-position-vertical-relative:page" stroked="f">
            <v:textbox inset="5.85pt,.7pt,5.85pt,.7pt">
              <w:txbxContent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7FC2" w:rsidRDefault="00FB7F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52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52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127.58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109.91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272.94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-85.45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-66.75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-195.80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-63.20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-47.69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-157.80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 w:rsidRPr="00F052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7F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7FC2" w:rsidRPr="00F0527E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  <w:r w:rsidRPr="00F0527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7FC2" w:rsidRDefault="00FB7FC2" w:rsidP="006B41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7FC2" w:rsidRDefault="00FB7FC2">
                  <w:pPr>
                    <w:rPr>
                      <w:sz w:val="18"/>
                    </w:rPr>
                  </w:pPr>
                </w:p>
                <w:p w:rsidR="00FB7FC2" w:rsidRPr="00F0527E" w:rsidRDefault="00FB7F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75" style="position:absolute;left:0;text-align:left;margin-left:309.55pt;margin-top:235.7pt;width:226.2pt;height:151.5pt;z-index:251663872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1" style="position:absolute;left:0;text-align:left;margin-left:47.6pt;margin-top:8.4pt;width:238.15pt;height:67.35pt;z-index:251662848;mso-position-horizontal-relative:page;mso-position-vertical-relative:page">
            <v:textbox inset="5.85pt,.7pt,5.85pt,.7pt">
              <w:txbxContent>
                <w:p w:rsidR="00FB7FC2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7FC2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7FC2" w:rsidRPr="00F0527E" w:rsidRDefault="00FB7F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2" type="#_x0000_t75" style="position:absolute;left:0;text-align:left;margin-left:309.55pt;margin-top:16.8pt;width:226.2pt;height:210.45pt;z-index:251661824;mso-position-horizontal-relative:page;mso-position-vertical-relative:page">
            <v:imagedata r:id="rId9" o:title=""/>
            <w10:wrap anchorx="page" anchory="page"/>
          </v:shape>
        </w:pict>
      </w:r>
    </w:p>
    <w:sectPr w:rsidR="00FB7FC2" w:rsidSect="00F052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1A0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1AE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11A0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0527E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B7FC2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3</Words>
  <Characters>19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2011-11-08T01:55:00Z</dcterms:created>
  <dcterms:modified xsi:type="dcterms:W3CDTF">2011-11-08T02:01:00Z</dcterms:modified>
</cp:coreProperties>
</file>