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EBA" w:rsidRDefault="00406EBA">
      <w:pPr>
        <w:sectPr w:rsidR="00406EBA" w:rsidSect="00D761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144;mso-wrap-style:tight;mso-position-horizontal-relative:page;mso-position-vertical-relative:page" stroked="f">
            <v:textbox inset="5.85pt,.7pt,5.85pt,.7pt">
              <w:txbxContent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208185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761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761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7618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7618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51.90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1194834</w:t>
                        </w:r>
                      </w:p>
                    </w:tc>
                  </w:tr>
                  <w:tr w:rsidR="00406E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Pr="00D7618E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inset="5.85pt,.7pt,5.85pt,.7pt">
              <w:txbxContent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761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7618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114.78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168.90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190.31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96.65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123.11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206.76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-94.34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-108.97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-216.17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-76.09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-84.90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-190.00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97.46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62.43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125.38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-22.63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-13.79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-28.80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D7618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-24.20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-54.12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06EBA" w:rsidRPr="00D7618E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  <w:r w:rsidRPr="00D7618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Pr="00D7618E" w:rsidRDefault="00406EB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09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406EBA" w:rsidRDefault="00406EB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06EBA" w:rsidRDefault="00406EB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06EBA" w:rsidRPr="00D7618E" w:rsidRDefault="00406EB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048;mso-position-horizontal-relative:page;mso-position-vertical-relative:page">
            <v:imagedata r:id="rId5" o:title=""/>
            <w10:wrap anchorx="page" anchory="page"/>
          </v:shape>
        </w:pict>
      </w:r>
    </w:p>
    <w:p w:rsidR="00406EBA" w:rsidRDefault="00406EBA">
      <w:pPr>
        <w:sectPr w:rsidR="00406EBA" w:rsidSect="003524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264;mso-wrap-style:tight;mso-position-horizontal-relative:page;mso-position-vertical-relative:page" stroked="f">
            <v:textbox inset="5.85pt,.7pt,5.85pt,.7pt">
              <w:txbxContent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164551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524E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524E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524E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524E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1197064</w:t>
                        </w:r>
                      </w:p>
                    </w:tc>
                  </w:tr>
                  <w:tr w:rsidR="00406E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Pr="003524E7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240;mso-wrap-style:tight;mso-position-horizontal-relative:page;mso-position-vertical-relative:page" stroked="f">
            <v:textbox inset="5.85pt,.7pt,5.85pt,.7pt">
              <w:txbxContent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524E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524E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-8.41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38.67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20.52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88.61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32.48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16.65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81.09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-44.92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-13.22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-57.79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11.04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78.62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80.77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Pr="003524E7" w:rsidRDefault="00406EB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21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192;mso-position-horizontal-relative:page;mso-position-vertical-relative:page">
            <v:textbox inset="5.85pt,.7pt,5.85pt,.7pt">
              <w:txbxContent>
                <w:p w:rsidR="00406EBA" w:rsidRDefault="00406EB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06EBA" w:rsidRDefault="00406EB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06EBA" w:rsidRPr="003524E7" w:rsidRDefault="00406EB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168;mso-position-horizontal-relative:page;mso-position-vertical-relative:page">
            <v:imagedata r:id="rId7" o:title=""/>
            <w10:wrap anchorx="page" anchory="page"/>
          </v:shape>
        </w:pict>
      </w:r>
    </w:p>
    <w:p w:rsidR="00406EBA" w:rsidRDefault="00406EBA">
      <w:pPr>
        <w:sectPr w:rsidR="00406EBA" w:rsidSect="003524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47.6pt;margin-top:92.6pt;width:244.1pt;height:715.6pt;z-index:251663360;mso-wrap-style:tight;mso-position-horizontal-relative:page;mso-position-vertical-relative:page" stroked="f">
            <v:textbox style="mso-next-textbox:#_x0000_s1041" inset="5.85pt,.7pt,5.85pt,.7pt">
              <w:txbxContent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524E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524E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-11.26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511.61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-232.34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848.28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419.48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-164.90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897.38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-554.57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197.68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-1270.70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-410.29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141.28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-1024.47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-13.76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-19.25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25.31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37.00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-15.88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-20.50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515.04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-101.82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662.58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-368.58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254.36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06E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Pr="003524E7" w:rsidRDefault="00406EB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75" style="position:absolute;left:0;text-align:left;margin-left:309.55pt;margin-top:235.7pt;width:226.2pt;height:151.5pt;z-index:25166233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8" style="position:absolute;left:0;text-align:left;margin-left:47.6pt;margin-top:8.4pt;width:238.15pt;height:67.35pt;z-index:251661312;mso-position-horizontal-relative:page;mso-position-vertical-relative:page">
            <v:textbox inset="5.85pt,.7pt,5.85pt,.7pt">
              <w:txbxContent>
                <w:p w:rsidR="00406EBA" w:rsidRDefault="00406EB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06EBA" w:rsidRDefault="00406EB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06EBA" w:rsidRPr="003524E7" w:rsidRDefault="00406EB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9" type="#_x0000_t75" style="position:absolute;left:0;text-align:left;margin-left:309.55pt;margin-top:16.8pt;width:226.2pt;height:210.45pt;z-index:251660288;mso-position-horizontal-relative:page;mso-position-vertical-relative:page">
            <v:imagedata r:id="rId9" o:title=""/>
            <w10:wrap anchorx="page" anchory="page"/>
          </v:shape>
        </w:pict>
      </w:r>
    </w:p>
    <w:p w:rsidR="00406EBA" w:rsidRDefault="00406EBA">
      <w:r>
        <w:rPr>
          <w:noProof/>
        </w:rPr>
        <w:pict>
          <v:shape id="_x0000_s1040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Default="00406EB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214420</w:t>
                  </w:r>
                </w:p>
                <w:p w:rsidR="00406EBA" w:rsidRDefault="00406EB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524E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524E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524E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06EBA" w:rsidRPr="003524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524E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51.92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  <w:r w:rsidRPr="003524E7">
                          <w:rPr>
                            <w:sz w:val="18"/>
                          </w:rPr>
                          <w:t>1194091</w:t>
                        </w:r>
                      </w:p>
                    </w:tc>
                  </w:tr>
                  <w:tr w:rsidR="00406E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06EBA" w:rsidRPr="003524E7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06EBA" w:rsidRDefault="00406EBA" w:rsidP="00FF00E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06EBA" w:rsidRDefault="00406EBA">
                  <w:pPr>
                    <w:rPr>
                      <w:sz w:val="18"/>
                    </w:rPr>
                  </w:pPr>
                </w:p>
                <w:p w:rsidR="00406EBA" w:rsidRPr="003524E7" w:rsidRDefault="00406EB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47.6pt;margin-top:42.1pt;width:244.1pt;height:757.7pt;z-index:25166438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sectPr w:rsidR="00406EBA" w:rsidSect="003524E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618E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4E7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06EB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618E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00E3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2</Words>
  <Characters>18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2011-11-08T02:25:00Z</dcterms:created>
  <dcterms:modified xsi:type="dcterms:W3CDTF">2011-11-08T02:31:00Z</dcterms:modified>
</cp:coreProperties>
</file>