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950" w:rsidRDefault="000F4950">
      <w:pPr>
        <w:sectPr w:rsidR="000F4950" w:rsidSect="0063193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9536;mso-wrap-style:tight;mso-position-horizontal-relative:page;mso-position-vertical-relative:page" stroked="f">
            <v:textbox inset="5.85pt,.7pt,5.85pt,.7pt">
              <w:txbxContent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125845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0F4950" w:rsidRPr="006319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3193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3193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3193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F4950" w:rsidRPr="006319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3193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51.86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1201126</w:t>
                        </w:r>
                      </w:p>
                    </w:tc>
                  </w:tr>
                  <w:tr w:rsidR="000F495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F4950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0F4950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0F4950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F4950" w:rsidRDefault="000F4950">
                  <w:pPr>
                    <w:rPr>
                      <w:sz w:val="18"/>
                    </w:rPr>
                  </w:pPr>
                </w:p>
                <w:p w:rsidR="000F4950" w:rsidRPr="0063193D" w:rsidRDefault="000F495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8512;mso-wrap-style:tight;mso-position-horizontal-relative:page;mso-position-vertical-relative:page" stroked="f">
            <v:textbox inset="5.85pt,.7pt,5.85pt,.7pt">
              <w:txbxContent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0F4950" w:rsidRPr="006319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6319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3193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3193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6319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6319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-9.88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-8.59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-16.38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6319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6319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-19.40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-14.60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-41.50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6319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34.88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23.80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79.92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6319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27.94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18.42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69.76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6319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6319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-0.31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-0.16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-0.43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6319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-2.78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-1.13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-4.06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6319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1.22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1.58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6319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-14.37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-5.44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-18.48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6319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22.49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8.10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28.62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63193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59.54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78.65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F4950" w:rsidRPr="0063193D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F4950" w:rsidRDefault="000F4950" w:rsidP="00831E77">
                        <w:pPr>
                          <w:rPr>
                            <w:sz w:val="18"/>
                          </w:rPr>
                        </w:pPr>
                        <w:r w:rsidRPr="0063193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F4950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F4950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F4950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0F4950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F4950" w:rsidRDefault="000F4950">
                  <w:pPr>
                    <w:rPr>
                      <w:sz w:val="18"/>
                    </w:rPr>
                  </w:pPr>
                </w:p>
                <w:p w:rsidR="000F4950" w:rsidRPr="0063193D" w:rsidRDefault="000F495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4748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6464;mso-position-horizontal-relative:page;mso-position-vertical-relative:page">
            <v:textbox inset="5.85pt,.7pt,5.85pt,.7pt">
              <w:txbxContent>
                <w:p w:rsidR="000F4950" w:rsidRDefault="000F495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0F4950" w:rsidRDefault="000F495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0F4950" w:rsidRPr="0063193D" w:rsidRDefault="000F495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45440;mso-position-horizontal-relative:page;mso-position-vertical-relative:page">
            <v:imagedata r:id="rId5" o:title=""/>
            <w10:wrap anchorx="page" anchory="page"/>
          </v:shape>
        </w:pict>
      </w:r>
    </w:p>
    <w:p w:rsidR="000F4950" w:rsidRDefault="000F4950">
      <w:pPr>
        <w:sectPr w:rsidR="000F4950" w:rsidSect="00C9370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134698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0F4950" w:rsidRPr="00C9370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9370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9370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9370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F4950" w:rsidRPr="00C9370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9370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51.96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1200474</w:t>
                        </w:r>
                      </w:p>
                    </w:tc>
                  </w:tr>
                  <w:tr w:rsidR="000F495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F4950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0F4950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0F4950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F4950" w:rsidRDefault="000F4950">
                  <w:pPr>
                    <w:rPr>
                      <w:sz w:val="18"/>
                    </w:rPr>
                  </w:pPr>
                </w:p>
                <w:p w:rsidR="000F4950" w:rsidRPr="00C9370F" w:rsidRDefault="000F495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0F4950" w:rsidRPr="00C9370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C9370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9370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9370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C9370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-0.98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-1.47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-1.32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C9370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1.69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2.40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2.81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C9370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1.67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C9370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1.82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2.23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3.89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C9370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-24.05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-26.73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-55.11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C9370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21.28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22.85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53.14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C9370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C9370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-0.88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-0.75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-1.22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C9370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-2.15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-1.43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-3.15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C9370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2.86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1.79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3.69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C9370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70.28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43.32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90.41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C9370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3.46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2.03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4.41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C9370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25.13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54.06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F4950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F4950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F4950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F4950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0F4950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F4950" w:rsidRDefault="000F4950">
                  <w:pPr>
                    <w:rPr>
                      <w:sz w:val="18"/>
                    </w:rPr>
                  </w:pPr>
                </w:p>
                <w:p w:rsidR="000F4950" w:rsidRPr="00C9370F" w:rsidRDefault="000F495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260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0F4950" w:rsidRDefault="000F495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0F4950" w:rsidRDefault="000F495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0F4950" w:rsidRPr="00C9370F" w:rsidRDefault="000F495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0560;mso-position-horizontal-relative:page;mso-position-vertical-relative:page">
            <v:imagedata r:id="rId7" o:title=""/>
            <w10:wrap anchorx="page" anchory="page"/>
          </v:shape>
        </w:pict>
      </w:r>
    </w:p>
    <w:p w:rsidR="000F4950" w:rsidRDefault="000F4950">
      <w:pPr>
        <w:sectPr w:rsidR="000F4950" w:rsidSect="00C9370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123507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0F4950" w:rsidRPr="00C9370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9370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9370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9370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F4950" w:rsidRPr="00C9370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9370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51.92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1201779</w:t>
                        </w:r>
                      </w:p>
                    </w:tc>
                  </w:tr>
                  <w:tr w:rsidR="000F495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F4950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0F4950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0F4950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F4950" w:rsidRDefault="000F4950">
                  <w:pPr>
                    <w:rPr>
                      <w:sz w:val="18"/>
                    </w:rPr>
                  </w:pPr>
                </w:p>
                <w:p w:rsidR="000F4950" w:rsidRPr="00C9370F" w:rsidRDefault="000F495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0F4950" w:rsidRPr="00C9370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C9370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9370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9370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C9370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C9370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-9.53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-3.72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-15.80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C9370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-0.68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-0.24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-1.28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C9370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-1.26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-0.43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-2.69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C9370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82.96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25.45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190.09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C9370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71.54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21.20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178.62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C9370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-0.31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-0.38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C9370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-0.49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-0.12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-0.68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C9370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-0.18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-0.26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C9370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6.82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8.81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C9370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-109.01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-18.54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-140.24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C9370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-92.01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-14.89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-117.08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C9370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151.48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89.95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F4950" w:rsidRPr="00C9370F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F4950" w:rsidRDefault="000F4950" w:rsidP="00831E77">
                        <w:pPr>
                          <w:rPr>
                            <w:sz w:val="18"/>
                          </w:rPr>
                        </w:pPr>
                        <w:r w:rsidRPr="00C9370F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F4950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F4950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F4950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0F4950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F4950" w:rsidRDefault="000F4950">
                  <w:pPr>
                    <w:rPr>
                      <w:sz w:val="18"/>
                    </w:rPr>
                  </w:pPr>
                </w:p>
                <w:p w:rsidR="000F4950" w:rsidRPr="00C9370F" w:rsidRDefault="000F495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5772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0F4950" w:rsidRDefault="000F495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0F4950" w:rsidRDefault="000F495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0F4950" w:rsidRPr="00C9370F" w:rsidRDefault="000F495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55680;mso-position-horizontal-relative:page;mso-position-vertical-relative:page">
            <v:imagedata r:id="rId9" o:title=""/>
            <w10:wrap anchorx="page" anchory="page"/>
          </v:shape>
        </w:pict>
      </w:r>
    </w:p>
    <w:p w:rsidR="000F4950" w:rsidRDefault="000F4950">
      <w:pPr>
        <w:sectPr w:rsidR="000F4950" w:rsidSect="00831E7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140105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0F4950" w:rsidRPr="00831E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831E77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831E77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831E77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F4950" w:rsidRPr="00831E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831E77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51.94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1198973</w:t>
                        </w:r>
                      </w:p>
                    </w:tc>
                  </w:tr>
                  <w:tr w:rsidR="000F495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F4950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0F4950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0F4950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F4950" w:rsidRDefault="000F4950">
                  <w:pPr>
                    <w:rPr>
                      <w:sz w:val="18"/>
                    </w:rPr>
                  </w:pPr>
                </w:p>
                <w:p w:rsidR="000F4950" w:rsidRPr="00831E77" w:rsidRDefault="000F495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0F4950" w:rsidRPr="00831E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831E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31E7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31E7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831E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1.99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3.40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2.68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831E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62.22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100.73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103.17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831E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2.91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4.25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5.50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831E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79.46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111.35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169.98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831E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-69.20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-87.94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-158.57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831E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-54.84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-67.32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-136.94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831E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1.65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1.66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1.99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831E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2.32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2.28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3.25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831E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4.62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3.50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6.75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831E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-2.16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-1.55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-2.79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831E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46.67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32.89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60.03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831E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35.32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23.68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44.94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831E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-10.95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-26.93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F4950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F4950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F4950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F4950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0F4950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F4950" w:rsidRDefault="000F4950">
                  <w:pPr>
                    <w:rPr>
                      <w:sz w:val="18"/>
                    </w:rPr>
                  </w:pPr>
                </w:p>
                <w:p w:rsidR="000F4950" w:rsidRPr="00831E77" w:rsidRDefault="000F495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6284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0F4950" w:rsidRDefault="000F495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0F4950" w:rsidRDefault="000F495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0F4950" w:rsidRPr="00831E77" w:rsidRDefault="000F495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60800;mso-position-horizontal-relative:page;mso-position-vertical-relative:page">
            <v:imagedata r:id="rId11" o:title=""/>
            <w10:wrap anchorx="page" anchory="page"/>
          </v:shape>
        </w:pict>
      </w:r>
    </w:p>
    <w:p w:rsidR="000F4950" w:rsidRDefault="000F4950">
      <w:r>
        <w:rPr>
          <w:noProof/>
        </w:rPr>
        <w:pict>
          <v:shape id="_x0000_s1046" type="#_x0000_t202" style="position:absolute;left:0;text-align:left;margin-left:303.6pt;margin-top:378.85pt;width:238.1pt;height:429.35pt;z-index:251670016;mso-wrap-style:tight;mso-position-horizontal-relative:page;mso-position-vertical-relative:page" stroked="f">
            <v:textbox inset="5.85pt,.7pt,5.85pt,.7pt">
              <w:txbxContent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123790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0F4950" w:rsidRPr="00831E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831E77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831E77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831E77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F4950" w:rsidRPr="00831E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831E77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51.91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1201917</w:t>
                        </w:r>
                      </w:p>
                    </w:tc>
                  </w:tr>
                  <w:tr w:rsidR="000F495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F4950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0F4950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0F4950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F4950" w:rsidRDefault="000F4950">
                  <w:pPr>
                    <w:rPr>
                      <w:sz w:val="18"/>
                    </w:rPr>
                  </w:pPr>
                </w:p>
                <w:p w:rsidR="000F4950" w:rsidRPr="00831E77" w:rsidRDefault="000F495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left:0;text-align:left;margin-left:47.6pt;margin-top:92.6pt;width:244.1pt;height:715.6pt;z-index:251668992;mso-wrap-style:tight;mso-position-horizontal-relative:page;mso-position-vertical-relative:page" stroked="f">
            <v:textbox inset="5.85pt,.7pt,5.85pt,.7pt">
              <w:txbxContent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0F4950" w:rsidRDefault="000F4950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0F4950" w:rsidRPr="00831E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831E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31E7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31E7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831E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831E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-4.93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-4.00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-8.17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831E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-1.06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-0.78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-2.01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831E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-9.09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-6.40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-19.45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831E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31.35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20.00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71.84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831E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25.71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15.85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64.20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831E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-0.71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-0.36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-0.86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831E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-0.76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-0.37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-1.06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831E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-0.21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-0.31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831E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5.35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1.92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6.90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831E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-27.68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-9.79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-35.60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831E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19.26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6.48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24.51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 w:rsidRPr="00831E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62.76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77.52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F495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F4950" w:rsidRPr="00831E77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F4950" w:rsidRDefault="000F4950" w:rsidP="00831E77">
                        <w:pPr>
                          <w:rPr>
                            <w:sz w:val="18"/>
                          </w:rPr>
                        </w:pPr>
                        <w:r w:rsidRPr="00831E77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F4950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F4950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F4950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0F4950" w:rsidRDefault="000F4950" w:rsidP="00831E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F4950" w:rsidRDefault="000F4950">
                  <w:pPr>
                    <w:rPr>
                      <w:sz w:val="18"/>
                    </w:rPr>
                  </w:pPr>
                </w:p>
                <w:p w:rsidR="000F4950" w:rsidRPr="00831E77" w:rsidRDefault="000F495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75" style="position:absolute;left:0;text-align:left;margin-left:309.55pt;margin-top:235.7pt;width:226.2pt;height:151.5pt;z-index:251667968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9" style="position:absolute;left:0;text-align:left;margin-left:47.6pt;margin-top:8.4pt;width:238.15pt;height:67.35pt;z-index:251666944;mso-position-horizontal-relative:page;mso-position-vertical-relative:page">
            <v:textbox inset="5.85pt,.7pt,5.85pt,.7pt">
              <w:txbxContent>
                <w:p w:rsidR="000F4950" w:rsidRDefault="000F495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0F4950" w:rsidRDefault="000F495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0F4950" w:rsidRPr="00831E77" w:rsidRDefault="000F495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0" type="#_x0000_t75" style="position:absolute;left:0;text-align:left;margin-left:309.55pt;margin-top:16.8pt;width:226.2pt;height:210.45pt;z-index:251665920;mso-position-horizontal-relative:page;mso-position-vertical-relative:page">
            <v:imagedata r:id="rId13" o:title=""/>
            <w10:wrap anchorx="page" anchory="page"/>
          </v:shape>
        </w:pict>
      </w:r>
    </w:p>
    <w:sectPr w:rsidR="000F4950" w:rsidSect="00831E7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3193D"/>
    <w:rsid w:val="00001D99"/>
    <w:rsid w:val="00007921"/>
    <w:rsid w:val="000128FF"/>
    <w:rsid w:val="00013112"/>
    <w:rsid w:val="00014C5A"/>
    <w:rsid w:val="0002439C"/>
    <w:rsid w:val="00037BE9"/>
    <w:rsid w:val="000452F9"/>
    <w:rsid w:val="000464EB"/>
    <w:rsid w:val="00047DEA"/>
    <w:rsid w:val="00050B91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A4C12"/>
    <w:rsid w:val="000C53A5"/>
    <w:rsid w:val="000D2F82"/>
    <w:rsid w:val="000D38BB"/>
    <w:rsid w:val="000E2526"/>
    <w:rsid w:val="000E3A12"/>
    <w:rsid w:val="000E3DA1"/>
    <w:rsid w:val="000E571A"/>
    <w:rsid w:val="000E7D34"/>
    <w:rsid w:val="000F4950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4403"/>
    <w:rsid w:val="00292F96"/>
    <w:rsid w:val="00293BD2"/>
    <w:rsid w:val="0029465C"/>
    <w:rsid w:val="00297C15"/>
    <w:rsid w:val="002A2CF2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24613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76924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3748"/>
    <w:rsid w:val="003B4C3A"/>
    <w:rsid w:val="003B58B0"/>
    <w:rsid w:val="003B627D"/>
    <w:rsid w:val="003B7E35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84A95"/>
    <w:rsid w:val="005862EA"/>
    <w:rsid w:val="00592333"/>
    <w:rsid w:val="005A1701"/>
    <w:rsid w:val="005A2236"/>
    <w:rsid w:val="005A51E8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C05"/>
    <w:rsid w:val="00617F61"/>
    <w:rsid w:val="00620F9A"/>
    <w:rsid w:val="00621EAE"/>
    <w:rsid w:val="00623A91"/>
    <w:rsid w:val="006260B7"/>
    <w:rsid w:val="006279D8"/>
    <w:rsid w:val="00627EB7"/>
    <w:rsid w:val="0063193D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E77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3F4D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8F52B2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3C21"/>
    <w:rsid w:val="00A46E69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E7619"/>
    <w:rsid w:val="00AF3444"/>
    <w:rsid w:val="00AF793C"/>
    <w:rsid w:val="00B0316D"/>
    <w:rsid w:val="00B056CB"/>
    <w:rsid w:val="00B1018E"/>
    <w:rsid w:val="00B1558F"/>
    <w:rsid w:val="00B221A2"/>
    <w:rsid w:val="00B22F68"/>
    <w:rsid w:val="00B22FB9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771E1"/>
    <w:rsid w:val="00B835AA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2861"/>
    <w:rsid w:val="00C9370F"/>
    <w:rsid w:val="00C963CC"/>
    <w:rsid w:val="00C976DB"/>
    <w:rsid w:val="00CA1A8C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A5F2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5F90"/>
    <w:rsid w:val="00E34397"/>
    <w:rsid w:val="00E4339F"/>
    <w:rsid w:val="00E43DB1"/>
    <w:rsid w:val="00E45D95"/>
    <w:rsid w:val="00E518E5"/>
    <w:rsid w:val="00E533D8"/>
    <w:rsid w:val="00E614A0"/>
    <w:rsid w:val="00E64571"/>
    <w:rsid w:val="00E71591"/>
    <w:rsid w:val="00E72B0D"/>
    <w:rsid w:val="00E77194"/>
    <w:rsid w:val="00E803A6"/>
    <w:rsid w:val="00E82EC8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23776"/>
    <w:rsid w:val="00F24860"/>
    <w:rsid w:val="00F3686C"/>
    <w:rsid w:val="00F36A2F"/>
    <w:rsid w:val="00F379A8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5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</TotalTime>
  <Pages>5</Pages>
  <Words>4</Words>
  <Characters>26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Customer</dc:creator>
  <cp:keywords/>
  <dc:description/>
  <cp:lastModifiedBy>HP Customer</cp:lastModifiedBy>
  <cp:revision>2</cp:revision>
  <dcterms:created xsi:type="dcterms:W3CDTF">2012-01-24T02:38:00Z</dcterms:created>
  <dcterms:modified xsi:type="dcterms:W3CDTF">2012-01-24T02:52:00Z</dcterms:modified>
</cp:coreProperties>
</file>