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D8" w:rsidRDefault="009217D8">
      <w:pPr>
        <w:sectPr w:rsidR="009217D8" w:rsidSect="00795D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140285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95D9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95D9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95D9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95D9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51.95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1200444</w:t>
                        </w: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795D9C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95D9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95D9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72.18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85.65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43.53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52.65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93.13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-41.39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-45.39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-94.83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-31.18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-33.04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-77.86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-2.20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44.26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26.92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56.94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27.40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34.87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795D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795D9C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  <w:r w:rsidRPr="00795D9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795D9C" w:rsidRDefault="009217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953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217D8" w:rsidRPr="00795D9C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7488;mso-position-horizontal-relative:page;mso-position-vertical-relative:page">
            <v:imagedata r:id="rId5" o:title=""/>
            <w10:wrap anchorx="page" anchory="page"/>
          </v:shape>
        </w:pict>
      </w:r>
    </w:p>
    <w:p w:rsidR="009217D8" w:rsidRDefault="009217D8">
      <w:pPr>
        <w:sectPr w:rsidR="009217D8" w:rsidSect="000B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137710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1199247</w:t>
                        </w: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0B1452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-27.75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-35.93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-63.59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72.06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92.71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44.38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0B1452" w:rsidRDefault="009217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465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217D8" w:rsidRPr="000B1452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2608;mso-position-horizontal-relative:page;mso-position-vertical-relative:page">
            <v:imagedata r:id="rId7" o:title=""/>
            <w10:wrap anchorx="page" anchory="page"/>
          </v:shape>
        </w:pict>
      </w:r>
    </w:p>
    <w:p w:rsidR="009217D8" w:rsidRDefault="009217D8">
      <w:pPr>
        <w:sectPr w:rsidR="009217D8" w:rsidSect="000B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1824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124624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51.99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1201269</w:t>
                        </w: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0B1452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-20.72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-34.36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-39.61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-84.75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100.32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229.87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75.66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188.91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-152.30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-29.95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-195.93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137.22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94.18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0B1452" w:rsidRDefault="009217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977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217D8" w:rsidRPr="000B1452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7728;mso-position-horizontal-relative:page;mso-position-vertical-relative:page">
            <v:imagedata r:id="rId9" o:title=""/>
            <w10:wrap anchorx="page" anchory="page"/>
          </v:shape>
        </w:pict>
      </w:r>
    </w:p>
    <w:p w:rsidR="009217D8" w:rsidRDefault="009217D8">
      <w:pPr>
        <w:sectPr w:rsidR="009217D8" w:rsidSect="000B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65920;mso-wrap-style:tight;mso-position-horizontal-relative:page;mso-position-vertical-relative:page" stroked="f">
            <v:textbox style="mso-next-textbox:#_x0000_s1046"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512.14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-715.10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849.16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793.23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-958.75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1696.95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-673.19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737.80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-1542.50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-526.14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557.03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-1313.72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-86.61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-111.84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201.10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-122.24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258.71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164.81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-95.29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209.72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-322.63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684.55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0B1452" w:rsidRDefault="009217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75" style="position:absolute;left:0;text-align:left;margin-left:309.55pt;margin-top:235.7pt;width:226.2pt;height:151.5pt;z-index:25166489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63872;mso-position-horizontal-relative:page;mso-position-vertical-relative:page">
            <v:textbox inset="5.85pt,.7pt,5.85pt,.7pt">
              <w:txbxContent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217D8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217D8" w:rsidRPr="000B1452" w:rsidRDefault="009217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4" type="#_x0000_t75" style="position:absolute;left:0;text-align:left;margin-left:309.55pt;margin-top:16.8pt;width:226.2pt;height:210.45pt;z-index:251662848;mso-position-horizontal-relative:page;mso-position-vertical-relative:page">
            <v:imagedata r:id="rId11" o:title=""/>
            <w10:wrap anchorx="page" anchory="page"/>
          </v:shape>
        </w:pict>
      </w:r>
    </w:p>
    <w:p w:rsidR="009217D8" w:rsidRDefault="009217D8">
      <w:r>
        <w:rPr>
          <w:noProof/>
        </w:rPr>
        <w:pict>
          <v:shape id="_x0000_s1045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Default="009217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136983</w:t>
                  </w:r>
                </w:p>
                <w:p w:rsidR="009217D8" w:rsidRDefault="009217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217D8" w:rsidRPr="000B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51.99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  <w:r w:rsidRPr="000B1452">
                          <w:rPr>
                            <w:sz w:val="18"/>
                          </w:rPr>
                          <w:t>1199755</w:t>
                        </w:r>
                      </w:p>
                    </w:tc>
                  </w:tr>
                  <w:tr w:rsidR="009217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217D8" w:rsidRPr="000B1452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217D8" w:rsidRDefault="009217D8" w:rsidP="000B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217D8" w:rsidRDefault="009217D8">
                  <w:pPr>
                    <w:rPr>
                      <w:sz w:val="18"/>
                    </w:rPr>
                  </w:pPr>
                </w:p>
                <w:p w:rsidR="009217D8" w:rsidRPr="000B1452" w:rsidRDefault="009217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669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9217D8" w:rsidSect="000B145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5D9C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B145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5D9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17D8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5</Pages>
  <Words>3</Words>
  <Characters>23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2012-01-24T01:56:00Z</dcterms:created>
  <dcterms:modified xsi:type="dcterms:W3CDTF">2012-01-24T02:05:00Z</dcterms:modified>
</cp:coreProperties>
</file>