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B2" w:rsidRDefault="009623B2" w:rsidP="00AB4AA5">
      <w:pPr>
        <w:sectPr w:rsidR="009623B2" w:rsidSect="00997EA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9536;mso-wrap-style:tight;mso-position-horizontal-relative:page;mso-position-vertical-relative:page" stroked="f">
            <v:textbox inset="5.85pt,.7pt,5.85pt,.7pt">
              <w:txbxContent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110771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1205043</w:t>
                        </w: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Pr="003257A4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8512;mso-wrap-style:tight;mso-position-horizontal-relative:page;mso-position-vertical-relative:page" stroked="f">
            <v:textbox inset="5.85pt,.7pt,5.85pt,.7pt">
              <w:txbxContent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19.09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9.95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997E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AB4AA5">
                  <w:pPr>
                    <w:rPr>
                      <w:sz w:val="18"/>
                    </w:rPr>
                  </w:pPr>
                </w:p>
                <w:p w:rsidR="009623B2" w:rsidRPr="003257A4" w:rsidRDefault="009623B2" w:rsidP="00AB4AA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9" style="position:absolute;left:0;text-align:left;margin-left:309.55pt;margin-top:235.7pt;width:226.2pt;height:151.5pt;z-index:25164748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6464;mso-position-horizontal-relative:page;mso-position-vertical-relative:page">
            <v:textbox inset="5.85pt,.7pt,5.85pt,.7pt">
              <w:txbxContent>
                <w:p w:rsidR="009623B2" w:rsidRDefault="009623B2" w:rsidP="00AB4AA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623B2" w:rsidRDefault="009623B2" w:rsidP="00AB4AA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623B2" w:rsidRPr="003257A4" w:rsidRDefault="009623B2" w:rsidP="00AB4AA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8" style="position:absolute;left:0;text-align:left;margin-left:309.55pt;margin-top:16.8pt;width:226.2pt;height:210.45pt;z-index:25164544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9623B2" w:rsidRDefault="009623B2" w:rsidP="008C313D">
      <w:pPr>
        <w:sectPr w:rsidR="009623B2" w:rsidSect="00851B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7.3 s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6250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4544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208"/>
                    <w:gridCol w:w="1209"/>
                    <w:gridCol w:w="1209"/>
                    <w:gridCol w:w="918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18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51.67</w:t>
                        </w:r>
                      </w:p>
                    </w:tc>
                    <w:tc>
                      <w:tcPr>
                        <w:tcW w:w="91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74069</w:t>
                        </w: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20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18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112.20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260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623B2" w:rsidRPr="003257A4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0560;mso-position-horizontal-relative:page;mso-position-vertical-relative:page">
            <v:imagedata r:id="rId9" o:title=""/>
            <w10:wrap anchorx="page" anchory="page"/>
          </v:shape>
        </w:pict>
      </w:r>
    </w:p>
    <w:p w:rsidR="009623B2" w:rsidRDefault="009623B2" w:rsidP="008C313D">
      <w:pPr>
        <w:sectPr w:rsidR="009623B2" w:rsidSect="00851B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109040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1204315</w:t>
                        </w: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772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623B2" w:rsidRPr="003257A4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5680;mso-position-horizontal-relative:page;mso-position-vertical-relative:page">
            <v:imagedata r:id="rId11" o:title=""/>
            <w10:wrap anchorx="page" anchory="page"/>
          </v:shape>
        </w:pict>
      </w:r>
    </w:p>
    <w:p w:rsidR="009623B2" w:rsidRDefault="009623B2" w:rsidP="008C313D">
      <w:pPr>
        <w:sectPr w:rsidR="009623B2" w:rsidSect="00851B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113459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1203369</w:t>
                        </w: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24.58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-8.25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49.74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284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623B2" w:rsidRPr="003257A4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0800;mso-position-horizontal-relative:page;mso-position-vertical-relative:page">
            <v:imagedata r:id="rId13" o:title=""/>
            <w10:wrap anchorx="page" anchory="page"/>
          </v:shape>
        </w:pict>
      </w:r>
    </w:p>
    <w:p w:rsidR="009623B2" w:rsidRDefault="009623B2" w:rsidP="008C313D">
      <w:pPr>
        <w:sectPr w:rsidR="009623B2" w:rsidSect="00851B4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70016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109099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3257A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3257A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1205400</w:t>
                        </w: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8992;mso-wrap-style:tight;mso-position-horizontal-relative:page;mso-position-vertical-relative:page" stroked="f">
            <v:textbox inset="5.85pt,.7pt,5.85pt,.7pt">
              <w:txbxContent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3257A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36.96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79.08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 w:rsidRPr="003257A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53.08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69.06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623B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623B2" w:rsidRPr="003257A4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  <w:r w:rsidRPr="003257A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623B2" w:rsidRDefault="009623B2" w:rsidP="00851B4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623B2" w:rsidRDefault="009623B2" w:rsidP="008C313D">
                  <w:pPr>
                    <w:rPr>
                      <w:sz w:val="18"/>
                    </w:rPr>
                  </w:pPr>
                </w:p>
                <w:p w:rsidR="009623B2" w:rsidRPr="003257A4" w:rsidRDefault="009623B2" w:rsidP="008C313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796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6944;mso-position-horizontal-relative:page;mso-position-vertical-relative:page">
            <v:textbox inset="5.85pt,.7pt,5.85pt,.7pt">
              <w:txbxContent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9623B2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623B2" w:rsidRPr="003257A4" w:rsidRDefault="009623B2" w:rsidP="008C313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5920;mso-position-horizontal-relative:page;mso-position-vertical-relative:page">
            <v:imagedata r:id="rId15" o:title=""/>
            <w10:wrap anchorx="page" anchory="page"/>
          </v:shape>
        </w:pict>
      </w:r>
    </w:p>
    <w:p w:rsidR="009623B2" w:rsidRDefault="009623B2"/>
    <w:sectPr w:rsidR="009623B2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3B2" w:rsidRDefault="009623B2">
      <w:r>
        <w:separator/>
      </w:r>
    </w:p>
  </w:endnote>
  <w:endnote w:type="continuationSeparator" w:id="0">
    <w:p w:rsidR="009623B2" w:rsidRDefault="009623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3B2" w:rsidRDefault="009623B2">
      <w:r>
        <w:separator/>
      </w:r>
    </w:p>
  </w:footnote>
  <w:footnote w:type="continuationSeparator" w:id="0">
    <w:p w:rsidR="009623B2" w:rsidRDefault="009623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4AA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5A8C"/>
    <w:rsid w:val="002A4934"/>
    <w:rsid w:val="002C0FEF"/>
    <w:rsid w:val="002D3B96"/>
    <w:rsid w:val="002E489C"/>
    <w:rsid w:val="002F5FD1"/>
    <w:rsid w:val="002F62E1"/>
    <w:rsid w:val="00300AC5"/>
    <w:rsid w:val="003257A4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51B4A"/>
    <w:rsid w:val="0086217F"/>
    <w:rsid w:val="00867595"/>
    <w:rsid w:val="0087288B"/>
    <w:rsid w:val="0087358D"/>
    <w:rsid w:val="008813A7"/>
    <w:rsid w:val="008A220D"/>
    <w:rsid w:val="008B2A31"/>
    <w:rsid w:val="008C313D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623B2"/>
    <w:rsid w:val="0097073B"/>
    <w:rsid w:val="009724AB"/>
    <w:rsid w:val="00980900"/>
    <w:rsid w:val="00984C11"/>
    <w:rsid w:val="00986908"/>
    <w:rsid w:val="00996104"/>
    <w:rsid w:val="00997EA8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B4AA5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5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AA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C313D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C313D"/>
    <w:rPr>
      <w:rFonts w:cs="Times New Roman"/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313D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313D"/>
    <w:rPr>
      <w:rFonts w:cs="Times New Roman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4</Words>
  <Characters>27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2</cp:revision>
  <dcterms:created xsi:type="dcterms:W3CDTF">2011-07-25T07:44:00Z</dcterms:created>
  <dcterms:modified xsi:type="dcterms:W3CDTF">2011-07-25T07:45:00Z</dcterms:modified>
</cp:coreProperties>
</file>