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43A" w:rsidRDefault="0042543A">
      <w:pPr>
        <w:sectPr w:rsidR="0042543A" w:rsidSect="00371F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42543A" w:rsidRPr="00962E14" w:rsidTr="00371F1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15.13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17.69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58.78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Pr="00371F14" w:rsidRDefault="004254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39406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42543A" w:rsidRPr="00962E14" w:rsidTr="00371F1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29.71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600511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62E14">
                          <w:rPr>
                            <w:sz w:val="18"/>
                          </w:rPr>
                          <w:t xml:space="preserve"> : 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62E14">
                          <w:rPr>
                            <w:sz w:val="18"/>
                          </w:rPr>
                          <w:t xml:space="preserve"> K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42543A" w:rsidRPr="00371F14" w:rsidRDefault="0042543A" w:rsidP="00371F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42543A" w:rsidRDefault="0042543A">
      <w:pPr>
        <w:sectPr w:rsidR="0042543A" w:rsidSect="00371F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42543A" w:rsidRPr="00962E14" w:rsidTr="00371F1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18.44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11.94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11.95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55.87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Pr="00371F14" w:rsidRDefault="004254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40094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42543A" w:rsidRPr="00962E14" w:rsidTr="00371F1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29.76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600682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62E14">
                          <w:rPr>
                            <w:sz w:val="18"/>
                          </w:rPr>
                          <w:t xml:space="preserve"> : 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62E14">
                          <w:rPr>
                            <w:sz w:val="18"/>
                          </w:rPr>
                          <w:t xml:space="preserve"> K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42543A" w:rsidRPr="00371F14" w:rsidRDefault="0042543A" w:rsidP="00371F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42543A" w:rsidRDefault="0042543A">
      <w:pPr>
        <w:sectPr w:rsidR="0042543A" w:rsidSect="00371F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42543A" w:rsidRPr="00962E14" w:rsidTr="00371F1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27.76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62.13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Pr="00371F14" w:rsidRDefault="004254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37384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42543A" w:rsidRPr="00962E14" w:rsidTr="00371F1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29.72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600581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62E14">
                          <w:rPr>
                            <w:sz w:val="18"/>
                          </w:rPr>
                          <w:t xml:space="preserve"> : 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62E14">
                          <w:rPr>
                            <w:sz w:val="18"/>
                          </w:rPr>
                          <w:t xml:space="preserve"> K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42543A" w:rsidRPr="00371F14" w:rsidRDefault="0042543A" w:rsidP="00371F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42543A" w:rsidRDefault="0042543A">
      <w:pPr>
        <w:sectPr w:rsidR="0042543A" w:rsidSect="00371F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1.488 keV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42543A" w:rsidRPr="00962E14" w:rsidTr="00371F1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14.35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19.48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5.80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59.57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.21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Pr="00371F14" w:rsidRDefault="004254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38872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42543A" w:rsidRPr="00962E14" w:rsidTr="00371F1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29.72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600780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62E14">
                          <w:rPr>
                            <w:sz w:val="18"/>
                          </w:rPr>
                          <w:t xml:space="preserve"> : 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62E14">
                          <w:rPr>
                            <w:sz w:val="18"/>
                          </w:rPr>
                          <w:t xml:space="preserve"> K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42543A" w:rsidRPr="00371F14" w:rsidRDefault="0042543A" w:rsidP="00371F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42543A" w:rsidRDefault="0042543A">
      <w:pPr>
        <w:sectPr w:rsidR="0042543A" w:rsidSect="00371F1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42543A" w:rsidRPr="00962E14" w:rsidTr="00371F1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17.96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14.19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9.63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56.99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Pr="00371F14" w:rsidRDefault="004254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38665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42543A" w:rsidRPr="00962E14" w:rsidTr="00371F1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29.76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601058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62E14">
                          <w:rPr>
                            <w:sz w:val="18"/>
                          </w:rPr>
                          <w:t xml:space="preserve"> : 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62E14">
                          <w:rPr>
                            <w:sz w:val="18"/>
                          </w:rPr>
                          <w:t xml:space="preserve"> K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42543A" w:rsidRPr="00962E14" w:rsidTr="00371F1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371F14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42543A" w:rsidRPr="00371F14" w:rsidRDefault="0042543A" w:rsidP="00371F1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42543A" w:rsidRDefault="0042543A"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42543A" w:rsidRPr="00962E14" w:rsidTr="00F7758B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62E1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19.76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15.35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57.53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.17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Pr="00F7758B" w:rsidRDefault="0042543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p w:rsidR="0042543A" w:rsidRDefault="0042543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35238</w:t>
                  </w:r>
                </w:p>
                <w:p w:rsidR="0042543A" w:rsidRDefault="0042543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42543A" w:rsidRPr="00962E14" w:rsidTr="00F7758B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F7758B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29.71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600770</w:t>
                        </w:r>
                      </w:p>
                    </w:tc>
                  </w:tr>
                  <w:tr w:rsidR="0042543A" w:rsidRPr="00962E14" w:rsidTr="00F7758B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62E14">
                          <w:rPr>
                            <w:sz w:val="18"/>
                          </w:rPr>
                          <w:t xml:space="preserve"> : 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62E14">
                          <w:rPr>
                            <w:sz w:val="18"/>
                          </w:rPr>
                          <w:t xml:space="preserve"> K</w:t>
                        </w:r>
                        <w:r w:rsidRPr="00962E14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2543A" w:rsidRPr="00962E14" w:rsidTr="00F7758B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62E1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2543A" w:rsidRPr="00962E14" w:rsidTr="00F7758B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42543A" w:rsidRPr="00962E14" w:rsidTr="00F7758B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62E1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42543A" w:rsidRPr="00962E14" w:rsidRDefault="0042543A" w:rsidP="005541A2">
                        <w:pPr>
                          <w:rPr>
                            <w:sz w:val="18"/>
                          </w:rPr>
                        </w:pPr>
                        <w:r w:rsidRPr="00962E14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42543A" w:rsidRPr="00F7758B" w:rsidRDefault="0042543A" w:rsidP="00F7758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sectPr w:rsidR="0042543A" w:rsidSect="00F775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1F14"/>
    <w:rsid w:val="000A4962"/>
    <w:rsid w:val="00371F14"/>
    <w:rsid w:val="0042543A"/>
    <w:rsid w:val="005541A2"/>
    <w:rsid w:val="00962E14"/>
    <w:rsid w:val="00F7758B"/>
    <w:rsid w:val="00FA3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26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2012-10-10T08:18:00Z</dcterms:created>
  <dcterms:modified xsi:type="dcterms:W3CDTF">2012-10-10T08:18:00Z</dcterms:modified>
</cp:coreProperties>
</file>