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1.488 keV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16.93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15.94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8.36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57.78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+awQIAAGg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36859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600117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3673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3571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gNxAIAAGk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a+fIDcQCAABpBQAADgAAAAAAAAAAAAAAAAAuAgAAZHJzL2Uyb0RvYy54bWxQSwECLQAU&#10;AAYACAAAACEALcYtct8AAAAIAQAADwAAAAAAAAAAAAAAAAAeBQAAZHJzL2Rvd25yZXYueG1sUEsF&#10;BgAAAAAEAAQA8wAAACo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18.13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12.43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12.03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56.21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.32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kfik+sICAABo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37139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600164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4083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3980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mdxQIAAGs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HGKmZ3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19.68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12.55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10.98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56.18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.28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/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XkvjVGUPYFcrgA6CTM3HBe6eMGOvmcYL&#10;gRGv3l5hyUsFpNVWomSm9Mc/2V08IIGXkiVeXErNhznTgpLyrcRIYwBipLVeiXtHXSh63zPd98h5&#10;da6AAqYW1XnRxduyFXOtqjt8DiN3K1xMctydUtuK53bzD+Bz4WI08kF4lDWzE3lTc5e6xfy2uWO6&#10;3g6hBZqXqn2bbPBiFjex7qRUo7lVeeEH1eG8QRVMOAUP2nOy/Xzcj7Gv+6inL3L4Cw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Pplzn/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36954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600852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4492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4390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BWxQIAAGs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2C0FbFAgAAaw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18.83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14.11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9.01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57.05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x5wwIAAGo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LGhfHnDAgAAag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36087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600191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4902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4800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EQoN5scCAABr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18.87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14.01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9.57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57.00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.30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0WFjbsICAABqBQAADgAAAAAAAAAAAAAAAAAuAgAAZHJzL2Uyb0RvYy54bWxQSwECLQAU&#10;AAYACAAAACEAAMh6LOEAAAAJAQAADwAAAAAAAAAAAAAAAAAcBQAAZHJzL2Rvd25yZXYueG1sUEsF&#10;BgAAAAAEAAQA8wAAACo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38383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600610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5312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5209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usxQIAAGw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Gd9y6z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19.23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11.79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12.50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55.69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.33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1H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EAP3Uf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38072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29.79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600278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5721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5619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p w:rsidR="00725C9D" w:rsidRDefault="00725C9D">
      <w:pPr>
        <w:sectPr w:rsidR="00725C9D" w:rsidSect="002E033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8" o:spid="_x0000_s1050" type="#_x0000_t202" style="position:absolute;left:0;text-align:left;margin-left:5.95pt;margin-top:0;width:249.75pt;height:842.25pt;z-index: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CQ4IoM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2E0334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18.80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56.59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.25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2E0334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7" o:spid="_x0000_s1051" type="#_x0000_t202" style="position:absolute;left:0;text-align:left;margin-left:256pt;margin-top:0;width:339pt;height:387pt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S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3B9j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o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BcB5S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36624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2E0334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600185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2E0334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2E0334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2E0334" w:rsidRDefault="00725C9D" w:rsidP="002E03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6" o:spid="_x0000_s1052" type="#_x0000_t75" style="position:absolute;left:0;text-align:left;margin-left:256pt;margin-top:623pt;width:339pt;height:219pt;z-index:251661312;visibility:visible;mso-position-horizontal-relative:page;mso-position-vertical-relative:page;mso-width-relative:margin;mso-height-relative:margin">
            <v:imagedata r:id="rId16" o:title=""/>
            <w10:wrap anchorx="page" anchory="page"/>
          </v:shape>
        </w:pict>
      </w:r>
      <w:r>
        <w:rPr>
          <w:noProof/>
        </w:rPr>
        <w:pict>
          <v:shape id="図 25" o:spid="_x0000_s1053" type="#_x0000_t75" style="position:absolute;left:0;text-align:left;margin-left:256pt;margin-top:387.25pt;width:339pt;height:235.5pt;z-index:251660288;visibility:visible;mso-position-horizontal-relative:page;mso-position-vertical-relative:page;mso-width-relative:margin;mso-height-relative:margin">
            <v:imagedata r:id="rId17" o:title=""/>
            <w10:wrap anchorx="page" anchory="page"/>
          </v:shape>
        </w:pict>
      </w:r>
    </w:p>
    <w:p w:rsidR="00725C9D" w:rsidRDefault="00725C9D">
      <w:pPr>
        <w:sectPr w:rsidR="00725C9D" w:rsidSect="00CD21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2" o:spid="_x0000_s1054" type="#_x0000_t202" style="position:absolute;left:0;text-align:left;margin-left:5.95pt;margin-top:0;width:249.75pt;height:842.25pt;z-index:25166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f/K3tscCAABsBQAADgAAAAAAAAAAAAAAAAAuAgAAZHJzL2Uyb0RvYy54bWxQSwEC&#10;LQAUAAYACAAAACEALcYtct8AAAAIAQAADwAAAAAAAAAAAAAAAAAhBQAAZHJzL2Rvd25yZXYueG1s&#10;UEsFBgAAAAAEAAQA8wAAAC0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CD21B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17.73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12.27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11.64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56.11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CD21B1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1" o:spid="_x0000_s1055" type="#_x0000_t202" style="position:absolute;left:0;text-align:left;margin-left:256pt;margin-top:0;width:339pt;height:387pt;z-index:25166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MHxQ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I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37938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CD21B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600680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CD21B1" w:rsidRDefault="00725C9D" w:rsidP="00CD21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0" o:spid="_x0000_s1056" type="#_x0000_t75" style="position:absolute;left:0;text-align:left;margin-left:256pt;margin-top:623pt;width:339pt;height:219pt;z-index:251665408;visibility:visible;mso-position-horizontal-relative:page;mso-position-vertical-relative:page;mso-width-relative:margin;mso-height-relative:margin">
            <v:imagedata r:id="rId18" o:title=""/>
            <w10:wrap anchorx="page" anchory="page"/>
          </v:shape>
        </w:pict>
      </w:r>
      <w:r>
        <w:rPr>
          <w:noProof/>
        </w:rPr>
        <w:pict>
          <v:shape id="図 29" o:spid="_x0000_s1057" type="#_x0000_t75" style="position:absolute;left:0;text-align:left;margin-left:256pt;margin-top:387.25pt;width:339pt;height:235.5pt;z-index:251664384;visibility:visible;mso-position-horizontal-relative:page;mso-position-vertical-relative:page;mso-width-relative:margin;mso-height-relative:margin">
            <v:imagedata r:id="rId19" o:title=""/>
            <w10:wrap anchorx="page" anchory="page"/>
          </v:shape>
        </w:pict>
      </w:r>
    </w:p>
    <w:p w:rsidR="00725C9D" w:rsidRDefault="00725C9D">
      <w:pPr>
        <w:sectPr w:rsidR="00725C9D" w:rsidSect="00CD21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36" o:spid="_x0000_s1058" type="#_x0000_t202" style="position:absolute;left:0;text-align:left;margin-left:5.95pt;margin-top:0;width:249.75pt;height:842.2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yIxgIAAGw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4xTyI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CD21B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19.66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13.21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8.57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56.37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.22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CD21B1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5" o:spid="_x0000_s1059" type="#_x0000_t202" style="position:absolute;left:0;text-align:left;margin-left:256pt;margin-top:0;width:339pt;height:387pt;z-index:25167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36315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CD21B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600324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CD21B1" w:rsidRDefault="00725C9D" w:rsidP="00CD21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4" o:spid="_x0000_s1060" type="#_x0000_t75" style="position:absolute;left:0;text-align:left;margin-left:256pt;margin-top:623pt;width:339pt;height:219pt;z-index:251669504;visibility:visible;mso-position-horizontal-relative:page;mso-position-vertical-relative:page;mso-width-relative:margin;mso-height-relative:margin">
            <v:imagedata r:id="rId20" o:title=""/>
            <w10:wrap anchorx="page" anchory="page"/>
          </v:shape>
        </w:pict>
      </w:r>
      <w:r>
        <w:rPr>
          <w:noProof/>
        </w:rPr>
        <w:pict>
          <v:shape id="図 33" o:spid="_x0000_s1061" type="#_x0000_t75" style="position:absolute;left:0;text-align:left;margin-left:256pt;margin-top:387.25pt;width:339pt;height:235.5pt;z-index:251668480;visibility:visible;mso-position-horizontal-relative:page;mso-position-vertical-relative:page;mso-width-relative:margin;mso-height-relative:margin">
            <v:imagedata r:id="rId21" o:title=""/>
            <w10:wrap anchorx="page" anchory="page"/>
          </v:shape>
        </w:pict>
      </w:r>
    </w:p>
    <w:p w:rsidR="00725C9D" w:rsidRDefault="00725C9D">
      <w:pPr>
        <w:sectPr w:rsidR="00725C9D" w:rsidSect="00CD21B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40" o:spid="_x0000_s1062" type="#_x0000_t202" style="position:absolute;left:0;text-align:left;margin-left:5.95pt;margin-top:0;width:249.75pt;height:842.25pt;z-index:25167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DsFLUuxgIAAGwFAAAOAAAAAAAAAAAAAAAAAC4CAABkcnMvZTJvRG9jLnhtbFBLAQIt&#10;ABQABgAIAAAAIQAtxi1y3wAAAAgBAAAPAAAAAAAAAAAAAAAAACAFAABkcnMvZG93bnJldi54bWxQ&#10;SwUGAAAAAAQABADzAAAALAYAAAAA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CD21B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19.36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14.83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8.40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57.41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.13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CD21B1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9" o:spid="_x0000_s1063" type="#_x0000_t202" style="position:absolute;left:0;text-align:left;margin-left:256pt;margin-top:0;width:339pt;height:387pt;z-index:25167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W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PEg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C053chs0egV0tAHRgyis5KuHxOjL0hGp4I&#10;GOHZ22tYci4BarmTMCqk/vgnu4sHTMCLUQ1PLsXmw5JohhF/K2CmYQJiSGu9Eg+P+6DoQ8/i0COW&#10;1YUEGCJfnRddvOWdmGtZ3cPvMHW3gosICnen2HbihW0/AvhdKJtOfRC8SkXsXNwq6lJ3oN8190Sr&#10;3RRagPNKdo+TjF8MYxvrTgo5XVqZl35SHdAtqkCFU+BFe1J2v4/7Mg51H/X0R05+A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MUzGFb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33363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CD21B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602053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CD21B1" w:rsidRDefault="00725C9D" w:rsidP="00CD21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38" o:spid="_x0000_s1064" type="#_x0000_t75" style="position:absolute;left:0;text-align:left;margin-left:256pt;margin-top:623pt;width:339pt;height:219pt;z-index:251673600;visibility:visible;mso-position-horizontal-relative:page;mso-position-vertical-relative:page;mso-width-relative:margin;mso-height-relative:margin">
            <v:imagedata r:id="rId22" o:title=""/>
            <w10:wrap anchorx="page" anchory="page"/>
          </v:shape>
        </w:pict>
      </w:r>
      <w:r>
        <w:rPr>
          <w:noProof/>
        </w:rPr>
        <w:pict>
          <v:shape id="図 37" o:spid="_x0000_s1065" type="#_x0000_t75" style="position:absolute;left:0;text-align:left;margin-left:256pt;margin-top:387.25pt;width:339pt;height:235.5pt;z-index:251672576;visibility:visible;mso-position-horizontal-relative:page;mso-position-vertical-relative:page;mso-width-relative:margin;mso-height-relative:margin">
            <v:imagedata r:id="rId23" o:title=""/>
            <w10:wrap anchorx="page" anchory="page"/>
          </v:shape>
        </w:pict>
      </w:r>
    </w:p>
    <w:p w:rsidR="00725C9D" w:rsidRDefault="00725C9D">
      <w:r>
        <w:rPr>
          <w:noProof/>
        </w:rPr>
        <w:pict>
          <v:shape id="テキスト ボックス 44" o:spid="_x0000_s1066" type="#_x0000_t202" style="position:absolute;left:0;text-align:left;margin-left:5.95pt;margin-top:0;width:249.75pt;height:842.25pt;z-index:25167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725C9D" w:rsidRPr="007A69AA" w:rsidTr="00CD21B1"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69A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8.65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3.80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22.54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57.10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Pr="00CD21B1" w:rsidRDefault="00725C9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43" o:spid="_x0000_s1067" type="#_x0000_t202" style="position:absolute;left:0;text-align:left;margin-left:256pt;margin-top:0;width:339pt;height:38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STyrTDAgAAawUAAA4AAAAAAAAAAAAAAAAALgIAAGRycy9lMm9Eb2MueG1sUEsBAi0A&#10;FAAGAAgAAAAhAADIeizhAAAACQEAAA8AAAAAAAAAAAAAAAAAHQUAAGRycy9kb3ducmV2LnhtbFBL&#10;BQYAAAAABAAEAPMAAAArBgAAAAA=&#10;" filled="f" stroked="f" strokeweight=".5pt">
            <v:textbox>
              <w:txbxContent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12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p w:rsidR="00725C9D" w:rsidRDefault="00725C9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36026</w:t>
                  </w:r>
                </w:p>
                <w:p w:rsidR="00725C9D" w:rsidRDefault="00725C9D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80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725C9D" w:rsidRPr="007A69AA" w:rsidTr="00CD21B1"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29.87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599795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7A69AA">
                          <w:rPr>
                            <w:sz w:val="18"/>
                          </w:rPr>
                          <w:t xml:space="preserve"> : 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7A69AA">
                          <w:rPr>
                            <w:sz w:val="18"/>
                          </w:rPr>
                          <w:t xml:space="preserve"> K</w:t>
                        </w:r>
                        <w:r w:rsidRPr="007A69AA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69A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725C9D" w:rsidRPr="007A69AA" w:rsidTr="00CD21B1"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7A69A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25C9D" w:rsidRPr="007A69AA" w:rsidRDefault="00725C9D" w:rsidP="004A2901">
                        <w:pPr>
                          <w:rPr>
                            <w:sz w:val="18"/>
                          </w:rPr>
                        </w:pPr>
                        <w:r w:rsidRPr="007A69AA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725C9D" w:rsidRPr="00CD21B1" w:rsidRDefault="00725C9D" w:rsidP="00CD21B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42" o:spid="_x0000_s1068" type="#_x0000_t75" style="position:absolute;left:0;text-align:left;margin-left:256pt;margin-top:623pt;width:339pt;height:219pt;z-index:251677696;visibility:visible;mso-position-horizontal-relative:page;mso-position-vertical-relative:page;mso-width-relative:margin;mso-height-relative:margin">
            <v:imagedata r:id="rId24" o:title=""/>
            <w10:wrap anchorx="page" anchory="page"/>
          </v:shape>
        </w:pict>
      </w:r>
      <w:r>
        <w:rPr>
          <w:noProof/>
        </w:rPr>
        <w:pict>
          <v:shape id="図 41" o:spid="_x0000_s1069" type="#_x0000_t75" style="position:absolute;left:0;text-align:left;margin-left:256pt;margin-top:387.25pt;width:339pt;height:235.5pt;z-index:251676672;visibility:visible;mso-position-horizontal-relative:page;mso-position-vertical-relative:page;mso-width-relative:margin;mso-height-relative:margin">
            <v:imagedata r:id="rId25" o:title=""/>
            <w10:wrap anchorx="page" anchory="page"/>
          </v:shape>
        </w:pict>
      </w:r>
    </w:p>
    <w:sectPr w:rsidR="00725C9D" w:rsidSect="00CD21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0334"/>
    <w:rsid w:val="002E0334"/>
    <w:rsid w:val="004A2901"/>
    <w:rsid w:val="00725C9D"/>
    <w:rsid w:val="007A69AA"/>
    <w:rsid w:val="007D60BA"/>
    <w:rsid w:val="00847FC3"/>
    <w:rsid w:val="00CD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11</Pages>
  <Words>8</Words>
  <Characters>47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2012-10-10T09:49:00Z</dcterms:created>
  <dcterms:modified xsi:type="dcterms:W3CDTF">2012-10-10T09:49:00Z</dcterms:modified>
</cp:coreProperties>
</file>