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6163" w:rsidRDefault="00FB6163">
      <w:pPr>
        <w:sectPr w:rsidR="00FB6163" w:rsidSect="00873E63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テキスト ボックス 4" o:spid="_x0000_s1026" type="#_x0000_t202" style="position:absolute;left:0;text-align:left;margin-left:5.95pt;margin-top:0;width:249.75pt;height:842.25pt;z-index:25164697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" filled="f" stroked="f" strokeweight=".5pt">
            <v:textbox>
              <w:txbxContent>
                <w:p w:rsidR="00FB6163" w:rsidRDefault="00FB616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FB6163" w:rsidRDefault="00FB616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定量計算に使用されていないﾋﾟｰｸ</w:t>
                  </w:r>
                  <w:r>
                    <w:rPr>
                      <w:sz w:val="18"/>
                    </w:rPr>
                    <w:t xml:space="preserve"> : 1.489 keV</w:t>
                  </w:r>
                </w:p>
                <w:p w:rsidR="00FB6163" w:rsidRDefault="00FB6163">
                  <w:pPr>
                    <w:rPr>
                      <w:sz w:val="18"/>
                    </w:rPr>
                  </w:pPr>
                </w:p>
                <w:p w:rsidR="00FB6163" w:rsidRDefault="00FB616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</w:p>
                <w:p w:rsidR="00FB6163" w:rsidRDefault="00FB616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1</w:t>
                  </w:r>
                </w:p>
                <w:p w:rsidR="00FB6163" w:rsidRDefault="00FB6163">
                  <w:pPr>
                    <w:rPr>
                      <w:sz w:val="18"/>
                    </w:rPr>
                  </w:pPr>
                </w:p>
                <w:p w:rsidR="00FB6163" w:rsidRDefault="00FB616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FB6163" w:rsidRDefault="00FB616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FB6163" w:rsidRDefault="00FB616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FB6163" w:rsidRDefault="00FB616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FB6163" w:rsidRDefault="00FB616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    FeS2   1999/06/01</w:t>
                  </w:r>
                </w:p>
                <w:p w:rsidR="00FB6163" w:rsidRDefault="00FB616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FB6163" w:rsidRDefault="00FB616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FB6163" w:rsidRDefault="00FB616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FB6163" w:rsidRDefault="00FB616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FB6163" w:rsidRDefault="00FB616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FB6163" w:rsidRDefault="00FB616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FB6163" w:rsidRDefault="00FB6163">
                  <w:pPr>
                    <w:rPr>
                      <w:sz w:val="18"/>
                    </w:rPr>
                  </w:pPr>
                </w:p>
                <w:tbl>
                  <w:tblPr>
                    <w:tblW w:w="4711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80"/>
                  </w:tblPr>
                  <w:tblGrid>
                    <w:gridCol w:w="835"/>
                    <w:gridCol w:w="874"/>
                    <w:gridCol w:w="874"/>
                    <w:gridCol w:w="874"/>
                    <w:gridCol w:w="876"/>
                    <w:gridCol w:w="378"/>
                  </w:tblGrid>
                  <w:tr w:rsidR="00FB6163" w:rsidRPr="003D4A0F" w:rsidTr="00873E63">
                    <w:tc>
                      <w:tcPr>
                        <w:tcW w:w="835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FB6163" w:rsidRPr="003D4A0F" w:rsidRDefault="00FB6163" w:rsidP="00373640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74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FB6163" w:rsidRPr="003D4A0F" w:rsidRDefault="00FB6163" w:rsidP="00373640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74" w:type="dxa"/>
                        <w:tcBorders>
                          <w:top w:val="single" w:sz="12" w:space="0" w:color="000000"/>
                        </w:tcBorders>
                      </w:tcPr>
                      <w:p w:rsidR="00FB6163" w:rsidRPr="003D4A0F" w:rsidRDefault="00FB6163" w:rsidP="00373640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74" w:type="dxa"/>
                        <w:tcBorders>
                          <w:top w:val="single" w:sz="12" w:space="0" w:color="000000"/>
                        </w:tcBorders>
                      </w:tcPr>
                      <w:p w:rsidR="00FB6163" w:rsidRPr="003D4A0F" w:rsidRDefault="00FB6163" w:rsidP="00373640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76" w:type="dxa"/>
                        <w:tcBorders>
                          <w:top w:val="single" w:sz="12" w:space="0" w:color="000000"/>
                        </w:tcBorders>
                      </w:tcPr>
                      <w:p w:rsidR="00FB6163" w:rsidRPr="003D4A0F" w:rsidRDefault="00FB6163" w:rsidP="00373640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FB6163" w:rsidRPr="003D4A0F" w:rsidRDefault="00FB6163" w:rsidP="0037364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B6163" w:rsidRPr="003D4A0F" w:rsidTr="00873E63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FB6163" w:rsidRPr="003D4A0F" w:rsidRDefault="00FB6163" w:rsidP="00373640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FB6163" w:rsidRPr="003D4A0F" w:rsidRDefault="00FB6163" w:rsidP="00373640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74" w:type="dxa"/>
                      </w:tcPr>
                      <w:p w:rsidR="00FB6163" w:rsidRPr="003D4A0F" w:rsidRDefault="00FB6163" w:rsidP="00373640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3D4A0F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74" w:type="dxa"/>
                      </w:tcPr>
                      <w:p w:rsidR="00FB6163" w:rsidRPr="003D4A0F" w:rsidRDefault="00FB6163" w:rsidP="00373640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3D4A0F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76" w:type="dxa"/>
                      </w:tcPr>
                      <w:p w:rsidR="00FB6163" w:rsidRPr="003D4A0F" w:rsidRDefault="00FB6163" w:rsidP="00373640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B6163" w:rsidRPr="003D4A0F" w:rsidRDefault="00FB6163" w:rsidP="0037364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B6163" w:rsidRPr="003D4A0F" w:rsidTr="00873E63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FB6163" w:rsidRPr="003D4A0F" w:rsidRDefault="00FB6163" w:rsidP="00373640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FB6163" w:rsidRPr="003D4A0F" w:rsidRDefault="00FB6163" w:rsidP="00373640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FB6163" w:rsidRPr="003D4A0F" w:rsidRDefault="00FB6163" w:rsidP="00373640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FB6163" w:rsidRPr="003D4A0F" w:rsidRDefault="00FB6163" w:rsidP="00373640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FB6163" w:rsidRPr="003D4A0F" w:rsidRDefault="00FB6163" w:rsidP="00373640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B6163" w:rsidRPr="003D4A0F" w:rsidRDefault="00FB6163" w:rsidP="0037364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B6163" w:rsidRPr="003D4A0F" w:rsidTr="00873E63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FB6163" w:rsidRPr="003D4A0F" w:rsidRDefault="00FB6163" w:rsidP="00373640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FB6163" w:rsidRPr="003D4A0F" w:rsidRDefault="00FB6163" w:rsidP="00373640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sz w:val="18"/>
                          </w:rPr>
                          <w:t>0.04</w:t>
                        </w:r>
                      </w:p>
                    </w:tc>
                    <w:tc>
                      <w:tcPr>
                        <w:tcW w:w="874" w:type="dxa"/>
                      </w:tcPr>
                      <w:p w:rsidR="00FB6163" w:rsidRPr="003D4A0F" w:rsidRDefault="00FB6163" w:rsidP="00373640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sz w:val="18"/>
                          </w:rPr>
                          <w:t>21.20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FB6163" w:rsidRPr="003D4A0F" w:rsidRDefault="00FB6163" w:rsidP="00373640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sz w:val="18"/>
                          </w:rPr>
                          <w:t>0.06</w:t>
                        </w:r>
                      </w:p>
                    </w:tc>
                    <w:tc>
                      <w:tcPr>
                        <w:tcW w:w="876" w:type="dxa"/>
                      </w:tcPr>
                      <w:p w:rsidR="00FB6163" w:rsidRPr="003D4A0F" w:rsidRDefault="00FB6163" w:rsidP="00373640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B6163" w:rsidRPr="003D4A0F" w:rsidRDefault="00FB6163" w:rsidP="0037364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B6163" w:rsidRPr="003D4A0F" w:rsidTr="00873E63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FB6163" w:rsidRPr="003D4A0F" w:rsidRDefault="00FB6163" w:rsidP="00373640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FB6163" w:rsidRPr="003D4A0F" w:rsidRDefault="00FB6163" w:rsidP="00373640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sz w:val="18"/>
                          </w:rPr>
                          <w:t>0.03</w:t>
                        </w:r>
                      </w:p>
                    </w:tc>
                    <w:tc>
                      <w:tcPr>
                        <w:tcW w:w="874" w:type="dxa"/>
                      </w:tcPr>
                      <w:p w:rsidR="00FB6163" w:rsidRPr="003D4A0F" w:rsidRDefault="00FB6163" w:rsidP="00373640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sz w:val="18"/>
                          </w:rPr>
                          <w:t>13.69</w:t>
                        </w:r>
                      </w:p>
                    </w:tc>
                    <w:tc>
                      <w:tcPr>
                        <w:tcW w:w="874" w:type="dxa"/>
                      </w:tcPr>
                      <w:p w:rsidR="00FB6163" w:rsidRPr="003D4A0F" w:rsidRDefault="00FB6163" w:rsidP="00373640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sz w:val="18"/>
                          </w:rPr>
                          <w:t>0.06</w:t>
                        </w:r>
                      </w:p>
                    </w:tc>
                    <w:tc>
                      <w:tcPr>
                        <w:tcW w:w="876" w:type="dxa"/>
                      </w:tcPr>
                      <w:p w:rsidR="00FB6163" w:rsidRPr="003D4A0F" w:rsidRDefault="00FB6163" w:rsidP="00373640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B6163" w:rsidRPr="003D4A0F" w:rsidRDefault="00FB6163" w:rsidP="0037364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B6163" w:rsidRPr="003D4A0F" w:rsidTr="00873E63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FB6163" w:rsidRPr="003D4A0F" w:rsidRDefault="00FB6163" w:rsidP="00373640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FB6163" w:rsidRPr="003D4A0F" w:rsidRDefault="00FB6163" w:rsidP="00373640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FB6163" w:rsidRPr="003D4A0F" w:rsidRDefault="00FB6163" w:rsidP="00373640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FB6163" w:rsidRPr="003D4A0F" w:rsidRDefault="00FB6163" w:rsidP="00373640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FB6163" w:rsidRPr="003D4A0F" w:rsidRDefault="00FB6163" w:rsidP="00373640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B6163" w:rsidRPr="003D4A0F" w:rsidRDefault="00FB6163" w:rsidP="0037364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B6163" w:rsidRPr="003D4A0F" w:rsidTr="00873E63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FB6163" w:rsidRPr="003D4A0F" w:rsidRDefault="00FB6163" w:rsidP="00373640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FB6163" w:rsidRPr="003D4A0F" w:rsidRDefault="00FB6163" w:rsidP="00373640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FB6163" w:rsidRPr="003D4A0F" w:rsidRDefault="00FB6163" w:rsidP="00373640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sz w:val="18"/>
                          </w:rPr>
                          <w:t>0.13</w:t>
                        </w:r>
                      </w:p>
                    </w:tc>
                    <w:tc>
                      <w:tcPr>
                        <w:tcW w:w="874" w:type="dxa"/>
                      </w:tcPr>
                      <w:p w:rsidR="00FB6163" w:rsidRPr="003D4A0F" w:rsidRDefault="00FB6163" w:rsidP="00373640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FB6163" w:rsidRPr="003D4A0F" w:rsidRDefault="00FB6163" w:rsidP="00373640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B6163" w:rsidRPr="003D4A0F" w:rsidRDefault="00FB6163" w:rsidP="0037364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B6163" w:rsidRPr="003D4A0F" w:rsidTr="00873E63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FB6163" w:rsidRPr="003D4A0F" w:rsidRDefault="00FB6163" w:rsidP="00373640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FB6163" w:rsidRPr="003D4A0F" w:rsidRDefault="00FB6163" w:rsidP="00373640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FB6163" w:rsidRPr="003D4A0F" w:rsidRDefault="00FB6163" w:rsidP="00373640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sz w:val="18"/>
                          </w:rPr>
                          <w:t>0.22</w:t>
                        </w:r>
                      </w:p>
                    </w:tc>
                    <w:tc>
                      <w:tcPr>
                        <w:tcW w:w="874" w:type="dxa"/>
                      </w:tcPr>
                      <w:p w:rsidR="00FB6163" w:rsidRPr="003D4A0F" w:rsidRDefault="00FB6163" w:rsidP="00373640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FB6163" w:rsidRPr="003D4A0F" w:rsidRDefault="00FB6163" w:rsidP="00373640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B6163" w:rsidRPr="003D4A0F" w:rsidRDefault="00FB6163" w:rsidP="0037364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B6163" w:rsidRPr="003D4A0F" w:rsidTr="00873E63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FB6163" w:rsidRPr="003D4A0F" w:rsidRDefault="00FB6163" w:rsidP="00373640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sz w:val="18"/>
                          </w:rPr>
                          <w:t>Cr L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FB6163" w:rsidRPr="003D4A0F" w:rsidRDefault="00FB6163" w:rsidP="00373640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FB6163" w:rsidRPr="003D4A0F" w:rsidRDefault="00FB6163" w:rsidP="00373640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FB6163" w:rsidRPr="003D4A0F" w:rsidRDefault="00FB6163" w:rsidP="00373640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FB6163" w:rsidRPr="003D4A0F" w:rsidRDefault="00FB6163" w:rsidP="00373640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B6163" w:rsidRPr="003D4A0F" w:rsidRDefault="00FB6163" w:rsidP="0037364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B6163" w:rsidRPr="003D4A0F" w:rsidTr="00873E63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FB6163" w:rsidRPr="003D4A0F" w:rsidRDefault="00FB6163" w:rsidP="00373640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sz w:val="18"/>
                          </w:rPr>
                          <w:t>Mn L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FB6163" w:rsidRPr="003D4A0F" w:rsidRDefault="00FB6163" w:rsidP="00373640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FB6163" w:rsidRPr="003D4A0F" w:rsidRDefault="00FB6163" w:rsidP="00373640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FB6163" w:rsidRPr="003D4A0F" w:rsidRDefault="00FB6163" w:rsidP="00373640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FB6163" w:rsidRPr="003D4A0F" w:rsidRDefault="00FB6163" w:rsidP="00373640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B6163" w:rsidRPr="003D4A0F" w:rsidRDefault="00FB6163" w:rsidP="0037364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B6163" w:rsidRPr="003D4A0F" w:rsidTr="00873E63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FB6163" w:rsidRPr="003D4A0F" w:rsidRDefault="00FB6163" w:rsidP="00373640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sz w:val="18"/>
                          </w:rPr>
                          <w:t>Fe L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FB6163" w:rsidRPr="003D4A0F" w:rsidRDefault="00FB6163" w:rsidP="00373640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sz w:val="18"/>
                          </w:rPr>
                          <w:t>0.03</w:t>
                        </w:r>
                      </w:p>
                    </w:tc>
                    <w:tc>
                      <w:tcPr>
                        <w:tcW w:w="874" w:type="dxa"/>
                      </w:tcPr>
                      <w:p w:rsidR="00FB6163" w:rsidRPr="003D4A0F" w:rsidRDefault="00FB6163" w:rsidP="00373640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sz w:val="18"/>
                          </w:rPr>
                          <w:t>7.96</w:t>
                        </w:r>
                      </w:p>
                    </w:tc>
                    <w:tc>
                      <w:tcPr>
                        <w:tcW w:w="874" w:type="dxa"/>
                      </w:tcPr>
                      <w:p w:rsidR="00FB6163" w:rsidRPr="003D4A0F" w:rsidRDefault="00FB6163" w:rsidP="00373640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sz w:val="18"/>
                          </w:rPr>
                          <w:t>0.04</w:t>
                        </w:r>
                      </w:p>
                    </w:tc>
                    <w:tc>
                      <w:tcPr>
                        <w:tcW w:w="876" w:type="dxa"/>
                      </w:tcPr>
                      <w:p w:rsidR="00FB6163" w:rsidRPr="003D4A0F" w:rsidRDefault="00FB6163" w:rsidP="00373640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B6163" w:rsidRPr="003D4A0F" w:rsidRDefault="00FB6163" w:rsidP="0037364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B6163" w:rsidRPr="003D4A0F" w:rsidTr="00873E63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FB6163" w:rsidRPr="003D4A0F" w:rsidRDefault="00FB6163" w:rsidP="00373640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sz w:val="18"/>
                          </w:rPr>
                          <w:t>Ni L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FB6163" w:rsidRPr="003D4A0F" w:rsidRDefault="00FB6163" w:rsidP="00373640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FB6163" w:rsidRPr="003D4A0F" w:rsidRDefault="00FB6163" w:rsidP="00373640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FB6163" w:rsidRPr="003D4A0F" w:rsidRDefault="00FB6163" w:rsidP="00373640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FB6163" w:rsidRPr="003D4A0F" w:rsidRDefault="00FB6163" w:rsidP="00373640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B6163" w:rsidRPr="003D4A0F" w:rsidRDefault="00FB6163" w:rsidP="0037364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B6163" w:rsidRPr="003D4A0F" w:rsidTr="00873E63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FB6163" w:rsidRPr="003D4A0F" w:rsidRDefault="00FB6163" w:rsidP="00373640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FB6163" w:rsidRPr="003D4A0F" w:rsidRDefault="00FB6163" w:rsidP="00373640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sz w:val="18"/>
                          </w:rPr>
                          <w:t>0.07</w:t>
                        </w:r>
                      </w:p>
                    </w:tc>
                    <w:tc>
                      <w:tcPr>
                        <w:tcW w:w="874" w:type="dxa"/>
                      </w:tcPr>
                      <w:p w:rsidR="00FB6163" w:rsidRPr="003D4A0F" w:rsidRDefault="00FB6163" w:rsidP="00373640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sz w:val="18"/>
                          </w:rPr>
                          <w:t>56.81</w:t>
                        </w:r>
                      </w:p>
                    </w:tc>
                    <w:tc>
                      <w:tcPr>
                        <w:tcW w:w="874" w:type="dxa"/>
                      </w:tcPr>
                      <w:p w:rsidR="00FB6163" w:rsidRPr="003D4A0F" w:rsidRDefault="00FB6163" w:rsidP="0037364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76" w:type="dxa"/>
                      </w:tcPr>
                      <w:p w:rsidR="00FB6163" w:rsidRPr="003D4A0F" w:rsidRDefault="00FB6163" w:rsidP="0037364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FB6163" w:rsidRPr="003D4A0F" w:rsidRDefault="00FB6163" w:rsidP="0037364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B6163" w:rsidRPr="003D4A0F" w:rsidTr="00873E63">
                    <w:tc>
                      <w:tcPr>
                        <w:tcW w:w="835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FB6163" w:rsidRPr="003D4A0F" w:rsidRDefault="00FB6163" w:rsidP="00373640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FB6163" w:rsidRPr="003D4A0F" w:rsidRDefault="00FB6163" w:rsidP="00373640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sz w:val="18"/>
                          </w:rPr>
                          <w:t>.17</w:t>
                        </w:r>
                      </w:p>
                    </w:tc>
                    <w:tc>
                      <w:tcPr>
                        <w:tcW w:w="874" w:type="dxa"/>
                        <w:tcBorders>
                          <w:bottom w:val="single" w:sz="12" w:space="0" w:color="000000"/>
                        </w:tcBorders>
                      </w:tcPr>
                      <w:p w:rsidR="00FB6163" w:rsidRPr="003D4A0F" w:rsidRDefault="00FB6163" w:rsidP="0037364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74" w:type="dxa"/>
                        <w:tcBorders>
                          <w:bottom w:val="single" w:sz="12" w:space="0" w:color="000000"/>
                        </w:tcBorders>
                      </w:tcPr>
                      <w:p w:rsidR="00FB6163" w:rsidRPr="003D4A0F" w:rsidRDefault="00FB6163" w:rsidP="0037364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76" w:type="dxa"/>
                        <w:tcBorders>
                          <w:bottom w:val="single" w:sz="12" w:space="0" w:color="000000"/>
                        </w:tcBorders>
                      </w:tcPr>
                      <w:p w:rsidR="00FB6163" w:rsidRPr="003D4A0F" w:rsidRDefault="00FB6163" w:rsidP="0037364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FB6163" w:rsidRPr="003D4A0F" w:rsidRDefault="00FB6163" w:rsidP="0037364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FB6163" w:rsidRDefault="00FB6163">
                  <w:pPr>
                    <w:rPr>
                      <w:sz w:val="18"/>
                    </w:rPr>
                  </w:pPr>
                </w:p>
                <w:p w:rsidR="00FB6163" w:rsidRPr="00873E63" w:rsidRDefault="00FB6163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テキスト ボックス 3" o:spid="_x0000_s1027" type="#_x0000_t202" style="position:absolute;left:0;text-align:left;margin-left:256pt;margin-top:0;width:339pt;height:387pt;z-index:25164595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" filled="f" stroked="f" strokeweight=".5pt">
            <v:textbox>
              <w:txbxContent>
                <w:p w:rsidR="00FB6163" w:rsidRDefault="00FB616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1</w:t>
                  </w:r>
                </w:p>
                <w:p w:rsidR="00FB6163" w:rsidRDefault="00FB6163">
                  <w:pPr>
                    <w:rPr>
                      <w:sz w:val="18"/>
                    </w:rPr>
                  </w:pPr>
                </w:p>
                <w:p w:rsidR="00FB6163" w:rsidRDefault="00FB616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60.0 s</w:t>
                  </w:r>
                </w:p>
                <w:p w:rsidR="00FB6163" w:rsidRDefault="00FB6163">
                  <w:pPr>
                    <w:rPr>
                      <w:sz w:val="18"/>
                    </w:rPr>
                  </w:pPr>
                </w:p>
                <w:p w:rsidR="00FB6163" w:rsidRDefault="00FB616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FB6163" w:rsidRDefault="00FB616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15.0</w:t>
                  </w:r>
                </w:p>
                <w:p w:rsidR="00FB6163" w:rsidRDefault="00FB616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FB6163" w:rsidRDefault="00FB616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FB6163" w:rsidRDefault="00FB6163">
                  <w:pPr>
                    <w:rPr>
                      <w:sz w:val="18"/>
                    </w:rPr>
                  </w:pPr>
                </w:p>
                <w:p w:rsidR="00FB6163" w:rsidRDefault="00FB616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FB6163" w:rsidRDefault="00FB6163">
                  <w:pPr>
                    <w:rPr>
                      <w:sz w:val="18"/>
                    </w:rPr>
                  </w:pPr>
                </w:p>
                <w:p w:rsidR="00FB6163" w:rsidRDefault="00FB616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35985</w:t>
                  </w:r>
                </w:p>
                <w:p w:rsidR="00FB6163" w:rsidRDefault="00FB6163">
                  <w:pPr>
                    <w:rPr>
                      <w:sz w:val="18"/>
                    </w:rPr>
                  </w:pPr>
                </w:p>
                <w:tbl>
                  <w:tblPr>
                    <w:tblW w:w="5909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80"/>
                  </w:tblPr>
                  <w:tblGrid>
                    <w:gridCol w:w="2414"/>
                    <w:gridCol w:w="1258"/>
                    <w:gridCol w:w="1258"/>
                    <w:gridCol w:w="979"/>
                  </w:tblGrid>
                  <w:tr w:rsidR="00FB6163" w:rsidRPr="003D4A0F" w:rsidTr="00873E63">
                    <w:tc>
                      <w:tcPr>
                        <w:tcW w:w="2414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FB6163" w:rsidRPr="003D4A0F" w:rsidRDefault="00FB6163" w:rsidP="00373640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3D4A0F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2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FB6163" w:rsidRPr="003D4A0F" w:rsidRDefault="00FB6163" w:rsidP="00373640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3D4A0F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258" w:type="dxa"/>
                        <w:tcBorders>
                          <w:top w:val="single" w:sz="12" w:space="0" w:color="000000"/>
                        </w:tcBorders>
                      </w:tcPr>
                      <w:p w:rsidR="00FB6163" w:rsidRPr="003D4A0F" w:rsidRDefault="00FB6163" w:rsidP="00373640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3D4A0F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979" w:type="dxa"/>
                        <w:tcBorders>
                          <w:top w:val="single" w:sz="12" w:space="0" w:color="000000"/>
                        </w:tcBorders>
                      </w:tcPr>
                      <w:p w:rsidR="00FB6163" w:rsidRPr="003D4A0F" w:rsidRDefault="00FB6163" w:rsidP="00373640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FB6163" w:rsidRPr="003D4A0F" w:rsidTr="00873E63"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FB6163" w:rsidRPr="003D4A0F" w:rsidRDefault="00FB6163" w:rsidP="00373640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3D4A0F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FB6163" w:rsidRPr="003D4A0F" w:rsidRDefault="00FB6163" w:rsidP="00373640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sz w:val="18"/>
                          </w:rPr>
                          <w:t>7.5</w:t>
                        </w:r>
                      </w:p>
                    </w:tc>
                    <w:tc>
                      <w:tcPr>
                        <w:tcW w:w="1258" w:type="dxa"/>
                      </w:tcPr>
                      <w:p w:rsidR="00FB6163" w:rsidRPr="003D4A0F" w:rsidRDefault="00FB6163" w:rsidP="00373640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sz w:val="18"/>
                          </w:rPr>
                          <w:t>29.91</w:t>
                        </w:r>
                      </w:p>
                    </w:tc>
                    <w:tc>
                      <w:tcPr>
                        <w:tcW w:w="979" w:type="dxa"/>
                      </w:tcPr>
                      <w:p w:rsidR="00FB6163" w:rsidRPr="003D4A0F" w:rsidRDefault="00FB6163" w:rsidP="00373640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sz w:val="18"/>
                          </w:rPr>
                          <w:t>600386</w:t>
                        </w:r>
                      </w:p>
                    </w:tc>
                  </w:tr>
                  <w:tr w:rsidR="00FB6163" w:rsidRPr="003D4A0F" w:rsidTr="00873E63"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FB6163" w:rsidRPr="003D4A0F" w:rsidRDefault="00FB6163" w:rsidP="0037364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FB6163" w:rsidRPr="003D4A0F" w:rsidRDefault="00FB6163" w:rsidP="0037364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58" w:type="dxa"/>
                      </w:tcPr>
                      <w:p w:rsidR="00FB6163" w:rsidRPr="003D4A0F" w:rsidRDefault="00FB6163" w:rsidP="0037364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79" w:type="dxa"/>
                      </w:tcPr>
                      <w:p w:rsidR="00FB6163" w:rsidRPr="003D4A0F" w:rsidRDefault="00FB6163" w:rsidP="0037364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B6163" w:rsidRPr="003D4A0F" w:rsidTr="00873E63"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FB6163" w:rsidRPr="003D4A0F" w:rsidRDefault="00FB6163" w:rsidP="00373640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rFonts w:hint="eastAsia"/>
                            <w:sz w:val="18"/>
                          </w:rPr>
                          <w:t>最適化ﾃﾞｰﾀ</w:t>
                        </w:r>
                        <w:r w:rsidRPr="003D4A0F">
                          <w:rPr>
                            <w:sz w:val="18"/>
                          </w:rPr>
                          <w:t xml:space="preserve"> : </w:t>
                        </w:r>
                        <w:r w:rsidRPr="003D4A0F">
                          <w:rPr>
                            <w:rFonts w:hint="eastAsia"/>
                            <w:sz w:val="18"/>
                          </w:rPr>
                          <w:t>ｺﾊﾞﾙﾄ</w:t>
                        </w:r>
                        <w:r w:rsidRPr="003D4A0F">
                          <w:rPr>
                            <w:sz w:val="18"/>
                          </w:rPr>
                          <w:t xml:space="preserve"> K</w:t>
                        </w:r>
                        <w:r w:rsidRPr="003D4A0F">
                          <w:rPr>
                            <w:rFonts w:hint="eastAsia"/>
                            <w:sz w:val="18"/>
                          </w:rPr>
                          <w:t>線</w:t>
                        </w: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FB6163" w:rsidRPr="003D4A0F" w:rsidRDefault="00FB6163" w:rsidP="0037364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58" w:type="dxa"/>
                      </w:tcPr>
                      <w:p w:rsidR="00FB6163" w:rsidRPr="003D4A0F" w:rsidRDefault="00FB6163" w:rsidP="0037364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79" w:type="dxa"/>
                      </w:tcPr>
                      <w:p w:rsidR="00FB6163" w:rsidRPr="003D4A0F" w:rsidRDefault="00FB6163" w:rsidP="0037364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B6163" w:rsidRPr="003D4A0F" w:rsidTr="00873E63"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FB6163" w:rsidRPr="003D4A0F" w:rsidRDefault="00FB6163" w:rsidP="0037364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FB6163" w:rsidRPr="003D4A0F" w:rsidRDefault="00FB6163" w:rsidP="00373640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3D4A0F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258" w:type="dxa"/>
                      </w:tcPr>
                      <w:p w:rsidR="00FB6163" w:rsidRPr="003D4A0F" w:rsidRDefault="00FB6163" w:rsidP="00373640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3D4A0F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979" w:type="dxa"/>
                      </w:tcPr>
                      <w:p w:rsidR="00FB6163" w:rsidRPr="003D4A0F" w:rsidRDefault="00FB6163" w:rsidP="00373640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FB6163" w:rsidRPr="003D4A0F" w:rsidTr="00873E63"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FB6163" w:rsidRPr="003D4A0F" w:rsidRDefault="00FB6163" w:rsidP="00373640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3D4A0F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FB6163" w:rsidRPr="003D4A0F" w:rsidRDefault="00FB6163" w:rsidP="00373640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sz w:val="18"/>
                          </w:rPr>
                          <w:t>.0</w:t>
                        </w:r>
                      </w:p>
                    </w:tc>
                    <w:tc>
                      <w:tcPr>
                        <w:tcW w:w="1258" w:type="dxa"/>
                      </w:tcPr>
                      <w:p w:rsidR="00FB6163" w:rsidRPr="003D4A0F" w:rsidRDefault="00FB6163" w:rsidP="00373640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sz w:val="18"/>
                          </w:rPr>
                          <w:t>33.07</w:t>
                        </w:r>
                      </w:p>
                    </w:tc>
                    <w:tc>
                      <w:tcPr>
                        <w:tcW w:w="979" w:type="dxa"/>
                      </w:tcPr>
                      <w:p w:rsidR="00FB6163" w:rsidRPr="003D4A0F" w:rsidRDefault="00FB6163" w:rsidP="00373640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sz w:val="18"/>
                          </w:rPr>
                          <w:t>594689</w:t>
                        </w:r>
                      </w:p>
                    </w:tc>
                  </w:tr>
                  <w:tr w:rsidR="00FB6163" w:rsidRPr="003D4A0F" w:rsidTr="00873E63">
                    <w:tc>
                      <w:tcPr>
                        <w:tcW w:w="2414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FB6163" w:rsidRPr="003D4A0F" w:rsidRDefault="00FB6163" w:rsidP="00373640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rFonts w:hint="eastAsia"/>
                            <w:sz w:val="18"/>
                          </w:rPr>
                          <w:t>最適化元素</w:t>
                        </w:r>
                        <w:r w:rsidRPr="003D4A0F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FB6163" w:rsidRPr="003D4A0F" w:rsidRDefault="00FB6163" w:rsidP="00373640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sz w:val="18"/>
                          </w:rPr>
                          <w:t>6925.1</w:t>
                        </w:r>
                      </w:p>
                    </w:tc>
                    <w:tc>
                      <w:tcPr>
                        <w:tcW w:w="1258" w:type="dxa"/>
                        <w:tcBorders>
                          <w:bottom w:val="single" w:sz="12" w:space="0" w:color="000000"/>
                        </w:tcBorders>
                      </w:tcPr>
                      <w:p w:rsidR="00FB6163" w:rsidRPr="003D4A0F" w:rsidRDefault="00FB6163" w:rsidP="00373640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sz w:val="18"/>
                          </w:rPr>
                          <w:t>132.84</w:t>
                        </w:r>
                      </w:p>
                    </w:tc>
                    <w:tc>
                      <w:tcPr>
                        <w:tcW w:w="979" w:type="dxa"/>
                        <w:tcBorders>
                          <w:bottom w:val="single" w:sz="12" w:space="0" w:color="000000"/>
                        </w:tcBorders>
                      </w:tcPr>
                      <w:p w:rsidR="00FB6163" w:rsidRPr="003D4A0F" w:rsidRDefault="00FB6163" w:rsidP="00373640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sz w:val="18"/>
                          </w:rPr>
                          <w:t>119949</w:t>
                        </w:r>
                      </w:p>
                    </w:tc>
                  </w:tr>
                </w:tbl>
                <w:p w:rsidR="00FB6163" w:rsidRPr="00873E63" w:rsidRDefault="00FB6163" w:rsidP="00873E63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図 2" o:spid="_x0000_s1028" type="#_x0000_t75" style="position:absolute;left:0;text-align:left;margin-left:256pt;margin-top:623pt;width:339pt;height:219pt;z-index:251644928;visibility:visible;mso-position-horizontal-relative:page;mso-position-vertical-relative:page;mso-width-relative:margin;mso-height-relative:margin">
            <v:imagedata r:id="rId4" o:title=""/>
            <w10:wrap anchorx="page" anchory="page"/>
          </v:shape>
        </w:pict>
      </w:r>
      <w:r>
        <w:rPr>
          <w:noProof/>
        </w:rPr>
        <w:pict>
          <v:shape id="図 1" o:spid="_x0000_s1029" type="#_x0000_t75" style="position:absolute;left:0;text-align:left;margin-left:256pt;margin-top:387.25pt;width:339pt;height:235.5pt;z-index:251643904;visibility:visible;mso-position-horizontal-relative:page;mso-position-vertical-relative:page;mso-width-relative:margin;mso-height-relative:margin">
            <v:imagedata r:id="rId5" o:title=""/>
            <w10:wrap anchorx="page" anchory="page"/>
          </v:shape>
        </w:pict>
      </w:r>
    </w:p>
    <w:p w:rsidR="00FB6163" w:rsidRDefault="00FB6163">
      <w:pPr>
        <w:sectPr w:rsidR="00FB6163" w:rsidSect="00873E63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テキスト ボックス 8" o:spid="_x0000_s1030" type="#_x0000_t202" style="position:absolute;left:0;text-align:left;margin-left:5.95pt;margin-top:0;width:249.75pt;height:842.25pt;z-index:25165107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" filled="f" stroked="f" strokeweight=".5pt">
            <v:textbox>
              <w:txbxContent>
                <w:p w:rsidR="00FB6163" w:rsidRDefault="00FB616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FB6163" w:rsidRDefault="00FB616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FB6163" w:rsidRDefault="00FB6163">
                  <w:pPr>
                    <w:rPr>
                      <w:sz w:val="18"/>
                    </w:rPr>
                  </w:pPr>
                </w:p>
                <w:p w:rsidR="00FB6163" w:rsidRDefault="00FB616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</w:p>
                <w:p w:rsidR="00FB6163" w:rsidRDefault="00FB616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1</w:t>
                  </w:r>
                </w:p>
                <w:p w:rsidR="00FB6163" w:rsidRDefault="00FB6163">
                  <w:pPr>
                    <w:rPr>
                      <w:sz w:val="18"/>
                    </w:rPr>
                  </w:pPr>
                </w:p>
                <w:p w:rsidR="00FB6163" w:rsidRDefault="00FB616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FB6163" w:rsidRDefault="00FB616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FB6163" w:rsidRDefault="00FB616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FB6163" w:rsidRDefault="00FB616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FB6163" w:rsidRDefault="00FB616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    FeS2   1999/06/01</w:t>
                  </w:r>
                </w:p>
                <w:p w:rsidR="00FB6163" w:rsidRDefault="00FB616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FB6163" w:rsidRDefault="00FB616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FB6163" w:rsidRDefault="00FB616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FB6163" w:rsidRDefault="00FB616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FB6163" w:rsidRDefault="00FB616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FB6163" w:rsidRDefault="00FB616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FB6163" w:rsidRDefault="00FB6163">
                  <w:pPr>
                    <w:rPr>
                      <w:sz w:val="18"/>
                    </w:rPr>
                  </w:pPr>
                </w:p>
                <w:tbl>
                  <w:tblPr>
                    <w:tblW w:w="4711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80"/>
                  </w:tblPr>
                  <w:tblGrid>
                    <w:gridCol w:w="835"/>
                    <w:gridCol w:w="874"/>
                    <w:gridCol w:w="874"/>
                    <w:gridCol w:w="874"/>
                    <w:gridCol w:w="876"/>
                    <w:gridCol w:w="378"/>
                  </w:tblGrid>
                  <w:tr w:rsidR="00FB6163" w:rsidRPr="003D4A0F" w:rsidTr="00873E63">
                    <w:tc>
                      <w:tcPr>
                        <w:tcW w:w="835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FB6163" w:rsidRPr="003D4A0F" w:rsidRDefault="00FB6163" w:rsidP="00373640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74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FB6163" w:rsidRPr="003D4A0F" w:rsidRDefault="00FB6163" w:rsidP="00373640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74" w:type="dxa"/>
                        <w:tcBorders>
                          <w:top w:val="single" w:sz="12" w:space="0" w:color="000000"/>
                        </w:tcBorders>
                      </w:tcPr>
                      <w:p w:rsidR="00FB6163" w:rsidRPr="003D4A0F" w:rsidRDefault="00FB6163" w:rsidP="00373640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74" w:type="dxa"/>
                        <w:tcBorders>
                          <w:top w:val="single" w:sz="12" w:space="0" w:color="000000"/>
                        </w:tcBorders>
                      </w:tcPr>
                      <w:p w:rsidR="00FB6163" w:rsidRPr="003D4A0F" w:rsidRDefault="00FB6163" w:rsidP="00373640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76" w:type="dxa"/>
                        <w:tcBorders>
                          <w:top w:val="single" w:sz="12" w:space="0" w:color="000000"/>
                        </w:tcBorders>
                      </w:tcPr>
                      <w:p w:rsidR="00FB6163" w:rsidRPr="003D4A0F" w:rsidRDefault="00FB6163" w:rsidP="00373640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FB6163" w:rsidRPr="003D4A0F" w:rsidRDefault="00FB6163" w:rsidP="0037364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B6163" w:rsidRPr="003D4A0F" w:rsidTr="00873E63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FB6163" w:rsidRPr="003D4A0F" w:rsidRDefault="00FB6163" w:rsidP="00373640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FB6163" w:rsidRPr="003D4A0F" w:rsidRDefault="00FB6163" w:rsidP="00373640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74" w:type="dxa"/>
                      </w:tcPr>
                      <w:p w:rsidR="00FB6163" w:rsidRPr="003D4A0F" w:rsidRDefault="00FB6163" w:rsidP="00373640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3D4A0F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74" w:type="dxa"/>
                      </w:tcPr>
                      <w:p w:rsidR="00FB6163" w:rsidRPr="003D4A0F" w:rsidRDefault="00FB6163" w:rsidP="00373640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3D4A0F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76" w:type="dxa"/>
                      </w:tcPr>
                      <w:p w:rsidR="00FB6163" w:rsidRPr="003D4A0F" w:rsidRDefault="00FB6163" w:rsidP="00373640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B6163" w:rsidRPr="003D4A0F" w:rsidRDefault="00FB6163" w:rsidP="0037364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B6163" w:rsidRPr="003D4A0F" w:rsidTr="00873E63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FB6163" w:rsidRPr="003D4A0F" w:rsidRDefault="00FB6163" w:rsidP="00373640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FB6163" w:rsidRPr="003D4A0F" w:rsidRDefault="00FB6163" w:rsidP="00373640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FB6163" w:rsidRPr="003D4A0F" w:rsidRDefault="00FB6163" w:rsidP="00373640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sz w:val="18"/>
                          </w:rPr>
                          <w:t>0.22</w:t>
                        </w:r>
                      </w:p>
                    </w:tc>
                    <w:tc>
                      <w:tcPr>
                        <w:tcW w:w="874" w:type="dxa"/>
                      </w:tcPr>
                      <w:p w:rsidR="00FB6163" w:rsidRPr="003D4A0F" w:rsidRDefault="00FB6163" w:rsidP="00373640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FB6163" w:rsidRPr="003D4A0F" w:rsidRDefault="00FB6163" w:rsidP="00373640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B6163" w:rsidRPr="003D4A0F" w:rsidRDefault="00FB6163" w:rsidP="0037364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B6163" w:rsidRPr="003D4A0F" w:rsidTr="00873E63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FB6163" w:rsidRPr="003D4A0F" w:rsidRDefault="00FB6163" w:rsidP="00373640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FB6163" w:rsidRPr="003D4A0F" w:rsidRDefault="00FB6163" w:rsidP="00373640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sz w:val="18"/>
                          </w:rPr>
                          <w:t>0.06</w:t>
                        </w:r>
                      </w:p>
                    </w:tc>
                    <w:tc>
                      <w:tcPr>
                        <w:tcW w:w="874" w:type="dxa"/>
                      </w:tcPr>
                      <w:p w:rsidR="00FB6163" w:rsidRPr="003D4A0F" w:rsidRDefault="00FB6163" w:rsidP="00373640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sz w:val="18"/>
                          </w:rPr>
                          <w:t>15.68</w:t>
                        </w:r>
                      </w:p>
                    </w:tc>
                    <w:tc>
                      <w:tcPr>
                        <w:tcW w:w="874" w:type="dxa"/>
                      </w:tcPr>
                      <w:p w:rsidR="00FB6163" w:rsidRPr="003D4A0F" w:rsidRDefault="00FB6163" w:rsidP="00373640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sz w:val="18"/>
                          </w:rPr>
                          <w:t>0.09</w:t>
                        </w:r>
                      </w:p>
                    </w:tc>
                    <w:tc>
                      <w:tcPr>
                        <w:tcW w:w="876" w:type="dxa"/>
                      </w:tcPr>
                      <w:p w:rsidR="00FB6163" w:rsidRPr="003D4A0F" w:rsidRDefault="00FB6163" w:rsidP="00373640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B6163" w:rsidRPr="003D4A0F" w:rsidRDefault="00FB6163" w:rsidP="0037364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B6163" w:rsidRPr="003D4A0F" w:rsidTr="00873E63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FB6163" w:rsidRPr="003D4A0F" w:rsidRDefault="00FB6163" w:rsidP="00373640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FB6163" w:rsidRPr="003D4A0F" w:rsidRDefault="00FB6163" w:rsidP="00373640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sz w:val="18"/>
                          </w:rPr>
                          <w:t>0.06</w:t>
                        </w:r>
                      </w:p>
                    </w:tc>
                    <w:tc>
                      <w:tcPr>
                        <w:tcW w:w="874" w:type="dxa"/>
                      </w:tcPr>
                      <w:p w:rsidR="00FB6163" w:rsidRPr="003D4A0F" w:rsidRDefault="00FB6163" w:rsidP="00373640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sz w:val="18"/>
                          </w:rPr>
                          <w:t>14.77</w:t>
                        </w:r>
                      </w:p>
                    </w:tc>
                    <w:tc>
                      <w:tcPr>
                        <w:tcW w:w="874" w:type="dxa"/>
                      </w:tcPr>
                      <w:p w:rsidR="00FB6163" w:rsidRPr="003D4A0F" w:rsidRDefault="00FB6163" w:rsidP="00373640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sz w:val="18"/>
                          </w:rPr>
                          <w:t>0.13</w:t>
                        </w:r>
                      </w:p>
                    </w:tc>
                    <w:tc>
                      <w:tcPr>
                        <w:tcW w:w="876" w:type="dxa"/>
                      </w:tcPr>
                      <w:p w:rsidR="00FB6163" w:rsidRPr="003D4A0F" w:rsidRDefault="00FB6163" w:rsidP="00373640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B6163" w:rsidRPr="003D4A0F" w:rsidRDefault="00FB6163" w:rsidP="0037364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B6163" w:rsidRPr="003D4A0F" w:rsidTr="00873E63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FB6163" w:rsidRPr="003D4A0F" w:rsidRDefault="00FB6163" w:rsidP="00373640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FB6163" w:rsidRPr="003D4A0F" w:rsidRDefault="00FB6163" w:rsidP="00373640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FB6163" w:rsidRPr="003D4A0F" w:rsidRDefault="00FB6163" w:rsidP="00373640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FB6163" w:rsidRPr="003D4A0F" w:rsidRDefault="00FB6163" w:rsidP="00373640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FB6163" w:rsidRPr="003D4A0F" w:rsidRDefault="00FB6163" w:rsidP="00373640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B6163" w:rsidRPr="003D4A0F" w:rsidRDefault="00FB6163" w:rsidP="0037364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B6163" w:rsidRPr="003D4A0F" w:rsidTr="00873E63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FB6163" w:rsidRPr="003D4A0F" w:rsidRDefault="00FB6163" w:rsidP="00373640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FB6163" w:rsidRPr="003D4A0F" w:rsidRDefault="00FB6163" w:rsidP="00373640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FB6163" w:rsidRPr="003D4A0F" w:rsidRDefault="00FB6163" w:rsidP="00373640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74" w:type="dxa"/>
                      </w:tcPr>
                      <w:p w:rsidR="00FB6163" w:rsidRPr="003D4A0F" w:rsidRDefault="00FB6163" w:rsidP="00373640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FB6163" w:rsidRPr="003D4A0F" w:rsidRDefault="00FB6163" w:rsidP="00373640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B6163" w:rsidRPr="003D4A0F" w:rsidRDefault="00FB6163" w:rsidP="0037364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B6163" w:rsidRPr="003D4A0F" w:rsidTr="00873E63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FB6163" w:rsidRPr="003D4A0F" w:rsidRDefault="00FB6163" w:rsidP="00373640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FB6163" w:rsidRPr="003D4A0F" w:rsidRDefault="00FB6163" w:rsidP="00373640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FB6163" w:rsidRPr="003D4A0F" w:rsidRDefault="00FB6163" w:rsidP="00373640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sz w:val="18"/>
                          </w:rPr>
                          <w:t>0.40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FB6163" w:rsidRPr="003D4A0F" w:rsidRDefault="00FB6163" w:rsidP="00373640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FB6163" w:rsidRPr="003D4A0F" w:rsidRDefault="00FB6163" w:rsidP="00373640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B6163" w:rsidRPr="003D4A0F" w:rsidRDefault="00FB6163" w:rsidP="0037364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B6163" w:rsidRPr="003D4A0F" w:rsidTr="00873E63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FB6163" w:rsidRPr="003D4A0F" w:rsidRDefault="00FB6163" w:rsidP="00373640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sz w:val="18"/>
                          </w:rPr>
                          <w:t>Cr L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FB6163" w:rsidRPr="003D4A0F" w:rsidRDefault="00FB6163" w:rsidP="00373640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FB6163" w:rsidRPr="003D4A0F" w:rsidRDefault="00FB6163" w:rsidP="00373640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FB6163" w:rsidRPr="003D4A0F" w:rsidRDefault="00FB6163" w:rsidP="00373640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FB6163" w:rsidRPr="003D4A0F" w:rsidRDefault="00FB6163" w:rsidP="00373640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B6163" w:rsidRPr="003D4A0F" w:rsidRDefault="00FB6163" w:rsidP="0037364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B6163" w:rsidRPr="003D4A0F" w:rsidTr="00873E63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FB6163" w:rsidRPr="003D4A0F" w:rsidRDefault="00FB6163" w:rsidP="00373640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sz w:val="18"/>
                          </w:rPr>
                          <w:t>Mn L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FB6163" w:rsidRPr="003D4A0F" w:rsidRDefault="00FB6163" w:rsidP="00373640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FB6163" w:rsidRPr="003D4A0F" w:rsidRDefault="00FB6163" w:rsidP="00373640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FB6163" w:rsidRPr="003D4A0F" w:rsidRDefault="00FB6163" w:rsidP="00373640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FB6163" w:rsidRPr="003D4A0F" w:rsidRDefault="00FB6163" w:rsidP="00373640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B6163" w:rsidRPr="003D4A0F" w:rsidRDefault="00FB6163" w:rsidP="0037364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B6163" w:rsidRPr="003D4A0F" w:rsidTr="00873E63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FB6163" w:rsidRPr="003D4A0F" w:rsidRDefault="00FB6163" w:rsidP="00373640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sz w:val="18"/>
                          </w:rPr>
                          <w:t>Fe L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FB6163" w:rsidRPr="003D4A0F" w:rsidRDefault="00FB6163" w:rsidP="00373640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sz w:val="18"/>
                          </w:rPr>
                          <w:t>0.10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FB6163" w:rsidRPr="003D4A0F" w:rsidRDefault="00FB6163" w:rsidP="00373640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sz w:val="18"/>
                          </w:rPr>
                          <w:t>11.56</w:t>
                        </w:r>
                      </w:p>
                    </w:tc>
                    <w:tc>
                      <w:tcPr>
                        <w:tcW w:w="874" w:type="dxa"/>
                      </w:tcPr>
                      <w:p w:rsidR="00FB6163" w:rsidRPr="003D4A0F" w:rsidRDefault="00FB6163" w:rsidP="00373640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sz w:val="18"/>
                          </w:rPr>
                          <w:t>0.12</w:t>
                        </w:r>
                      </w:p>
                    </w:tc>
                    <w:tc>
                      <w:tcPr>
                        <w:tcW w:w="876" w:type="dxa"/>
                      </w:tcPr>
                      <w:p w:rsidR="00FB6163" w:rsidRPr="003D4A0F" w:rsidRDefault="00FB6163" w:rsidP="00373640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B6163" w:rsidRPr="003D4A0F" w:rsidRDefault="00FB6163" w:rsidP="0037364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B6163" w:rsidRPr="003D4A0F" w:rsidTr="00873E63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FB6163" w:rsidRPr="003D4A0F" w:rsidRDefault="00FB6163" w:rsidP="00373640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sz w:val="18"/>
                          </w:rPr>
                          <w:t>Ni L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FB6163" w:rsidRPr="003D4A0F" w:rsidRDefault="00FB6163" w:rsidP="00373640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FB6163" w:rsidRPr="003D4A0F" w:rsidRDefault="00FB6163" w:rsidP="00373640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sz w:val="18"/>
                          </w:rPr>
                          <w:t>0.03</w:t>
                        </w:r>
                      </w:p>
                    </w:tc>
                    <w:tc>
                      <w:tcPr>
                        <w:tcW w:w="874" w:type="dxa"/>
                      </w:tcPr>
                      <w:p w:rsidR="00FB6163" w:rsidRPr="003D4A0F" w:rsidRDefault="00FB6163" w:rsidP="00373640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FB6163" w:rsidRPr="003D4A0F" w:rsidRDefault="00FB6163" w:rsidP="00373640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B6163" w:rsidRPr="003D4A0F" w:rsidRDefault="00FB6163" w:rsidP="0037364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B6163" w:rsidRPr="003D4A0F" w:rsidTr="00873E63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FB6163" w:rsidRPr="003D4A0F" w:rsidRDefault="00FB6163" w:rsidP="00373640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FB6163" w:rsidRPr="003D4A0F" w:rsidRDefault="00FB6163" w:rsidP="00373640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sz w:val="18"/>
                          </w:rPr>
                          <w:t>0.14</w:t>
                        </w:r>
                      </w:p>
                    </w:tc>
                    <w:tc>
                      <w:tcPr>
                        <w:tcW w:w="874" w:type="dxa"/>
                      </w:tcPr>
                      <w:p w:rsidR="00FB6163" w:rsidRPr="003D4A0F" w:rsidRDefault="00FB6163" w:rsidP="00373640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sz w:val="18"/>
                          </w:rPr>
                          <w:t>57.33</w:t>
                        </w:r>
                      </w:p>
                    </w:tc>
                    <w:tc>
                      <w:tcPr>
                        <w:tcW w:w="874" w:type="dxa"/>
                      </w:tcPr>
                      <w:p w:rsidR="00FB6163" w:rsidRPr="003D4A0F" w:rsidRDefault="00FB6163" w:rsidP="0037364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76" w:type="dxa"/>
                      </w:tcPr>
                      <w:p w:rsidR="00FB6163" w:rsidRPr="003D4A0F" w:rsidRDefault="00FB6163" w:rsidP="0037364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FB6163" w:rsidRPr="003D4A0F" w:rsidRDefault="00FB6163" w:rsidP="0037364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B6163" w:rsidRPr="003D4A0F" w:rsidTr="00873E63">
                    <w:tc>
                      <w:tcPr>
                        <w:tcW w:w="835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FB6163" w:rsidRPr="003D4A0F" w:rsidRDefault="00FB6163" w:rsidP="00373640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FB6163" w:rsidRPr="003D4A0F" w:rsidRDefault="00FB6163" w:rsidP="00373640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sz w:val="18"/>
                          </w:rPr>
                          <w:t>.35</w:t>
                        </w:r>
                      </w:p>
                    </w:tc>
                    <w:tc>
                      <w:tcPr>
                        <w:tcW w:w="874" w:type="dxa"/>
                        <w:tcBorders>
                          <w:bottom w:val="single" w:sz="12" w:space="0" w:color="000000"/>
                        </w:tcBorders>
                      </w:tcPr>
                      <w:p w:rsidR="00FB6163" w:rsidRPr="003D4A0F" w:rsidRDefault="00FB6163" w:rsidP="0037364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74" w:type="dxa"/>
                        <w:tcBorders>
                          <w:bottom w:val="single" w:sz="12" w:space="0" w:color="000000"/>
                        </w:tcBorders>
                      </w:tcPr>
                      <w:p w:rsidR="00FB6163" w:rsidRPr="003D4A0F" w:rsidRDefault="00FB6163" w:rsidP="0037364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76" w:type="dxa"/>
                        <w:tcBorders>
                          <w:bottom w:val="single" w:sz="12" w:space="0" w:color="000000"/>
                        </w:tcBorders>
                      </w:tcPr>
                      <w:p w:rsidR="00FB6163" w:rsidRPr="003D4A0F" w:rsidRDefault="00FB6163" w:rsidP="0037364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FB6163" w:rsidRPr="003D4A0F" w:rsidRDefault="00FB6163" w:rsidP="0037364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FB6163" w:rsidRDefault="00FB6163">
                  <w:pPr>
                    <w:rPr>
                      <w:sz w:val="18"/>
                    </w:rPr>
                  </w:pPr>
                </w:p>
                <w:p w:rsidR="00FB6163" w:rsidRPr="00873E63" w:rsidRDefault="00FB6163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テキスト ボックス 7" o:spid="_x0000_s1031" type="#_x0000_t202" style="position:absolute;left:0;text-align:left;margin-left:256pt;margin-top:0;width:339pt;height:387pt;z-index:25165004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" filled="f" stroked="f" strokeweight=".5pt">
            <v:textbox>
              <w:txbxContent>
                <w:p w:rsidR="00FB6163" w:rsidRDefault="00FB616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2</w:t>
                  </w:r>
                </w:p>
                <w:p w:rsidR="00FB6163" w:rsidRDefault="00FB6163">
                  <w:pPr>
                    <w:rPr>
                      <w:sz w:val="18"/>
                    </w:rPr>
                  </w:pPr>
                </w:p>
                <w:p w:rsidR="00FB6163" w:rsidRDefault="00FB616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60.0 s</w:t>
                  </w:r>
                </w:p>
                <w:p w:rsidR="00FB6163" w:rsidRDefault="00FB6163">
                  <w:pPr>
                    <w:rPr>
                      <w:sz w:val="18"/>
                    </w:rPr>
                  </w:pPr>
                </w:p>
                <w:p w:rsidR="00FB6163" w:rsidRDefault="00FB616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FB6163" w:rsidRDefault="00FB616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15.0</w:t>
                  </w:r>
                </w:p>
                <w:p w:rsidR="00FB6163" w:rsidRDefault="00FB616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FB6163" w:rsidRDefault="00FB616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FB6163" w:rsidRDefault="00FB6163">
                  <w:pPr>
                    <w:rPr>
                      <w:sz w:val="18"/>
                    </w:rPr>
                  </w:pPr>
                </w:p>
                <w:p w:rsidR="00FB6163" w:rsidRDefault="00FB616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FB6163" w:rsidRDefault="00FB6163">
                  <w:pPr>
                    <w:rPr>
                      <w:sz w:val="18"/>
                    </w:rPr>
                  </w:pPr>
                </w:p>
                <w:p w:rsidR="00FB6163" w:rsidRDefault="00FB616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36793</w:t>
                  </w:r>
                </w:p>
                <w:p w:rsidR="00FB6163" w:rsidRDefault="00FB6163">
                  <w:pPr>
                    <w:rPr>
                      <w:sz w:val="18"/>
                    </w:rPr>
                  </w:pPr>
                </w:p>
                <w:tbl>
                  <w:tblPr>
                    <w:tblW w:w="5909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80"/>
                  </w:tblPr>
                  <w:tblGrid>
                    <w:gridCol w:w="2414"/>
                    <w:gridCol w:w="1258"/>
                    <w:gridCol w:w="1258"/>
                    <w:gridCol w:w="979"/>
                  </w:tblGrid>
                  <w:tr w:rsidR="00FB6163" w:rsidRPr="003D4A0F" w:rsidTr="00873E63">
                    <w:tc>
                      <w:tcPr>
                        <w:tcW w:w="2414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FB6163" w:rsidRPr="003D4A0F" w:rsidRDefault="00FB6163" w:rsidP="00373640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3D4A0F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2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FB6163" w:rsidRPr="003D4A0F" w:rsidRDefault="00FB6163" w:rsidP="00373640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3D4A0F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258" w:type="dxa"/>
                        <w:tcBorders>
                          <w:top w:val="single" w:sz="12" w:space="0" w:color="000000"/>
                        </w:tcBorders>
                      </w:tcPr>
                      <w:p w:rsidR="00FB6163" w:rsidRPr="003D4A0F" w:rsidRDefault="00FB6163" w:rsidP="00373640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3D4A0F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979" w:type="dxa"/>
                        <w:tcBorders>
                          <w:top w:val="single" w:sz="12" w:space="0" w:color="000000"/>
                        </w:tcBorders>
                      </w:tcPr>
                      <w:p w:rsidR="00FB6163" w:rsidRPr="003D4A0F" w:rsidRDefault="00FB6163" w:rsidP="00373640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FB6163" w:rsidRPr="003D4A0F" w:rsidTr="00873E63"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FB6163" w:rsidRPr="003D4A0F" w:rsidRDefault="00FB6163" w:rsidP="00373640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3D4A0F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FB6163" w:rsidRPr="003D4A0F" w:rsidRDefault="00FB6163" w:rsidP="00373640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sz w:val="18"/>
                          </w:rPr>
                          <w:t>7.5</w:t>
                        </w:r>
                      </w:p>
                    </w:tc>
                    <w:tc>
                      <w:tcPr>
                        <w:tcW w:w="1258" w:type="dxa"/>
                      </w:tcPr>
                      <w:p w:rsidR="00FB6163" w:rsidRPr="003D4A0F" w:rsidRDefault="00FB6163" w:rsidP="00373640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sz w:val="18"/>
                          </w:rPr>
                          <w:t>29.89</w:t>
                        </w:r>
                      </w:p>
                    </w:tc>
                    <w:tc>
                      <w:tcPr>
                        <w:tcW w:w="979" w:type="dxa"/>
                      </w:tcPr>
                      <w:p w:rsidR="00FB6163" w:rsidRPr="003D4A0F" w:rsidRDefault="00FB6163" w:rsidP="00373640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sz w:val="18"/>
                          </w:rPr>
                          <w:t>600970</w:t>
                        </w:r>
                      </w:p>
                    </w:tc>
                  </w:tr>
                  <w:tr w:rsidR="00FB6163" w:rsidRPr="003D4A0F" w:rsidTr="00873E63"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FB6163" w:rsidRPr="003D4A0F" w:rsidRDefault="00FB6163" w:rsidP="0037364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FB6163" w:rsidRPr="003D4A0F" w:rsidRDefault="00FB6163" w:rsidP="0037364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58" w:type="dxa"/>
                      </w:tcPr>
                      <w:p w:rsidR="00FB6163" w:rsidRPr="003D4A0F" w:rsidRDefault="00FB6163" w:rsidP="0037364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79" w:type="dxa"/>
                      </w:tcPr>
                      <w:p w:rsidR="00FB6163" w:rsidRPr="003D4A0F" w:rsidRDefault="00FB6163" w:rsidP="0037364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B6163" w:rsidRPr="003D4A0F" w:rsidTr="00873E63"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FB6163" w:rsidRPr="003D4A0F" w:rsidRDefault="00FB6163" w:rsidP="00373640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rFonts w:hint="eastAsia"/>
                            <w:sz w:val="18"/>
                          </w:rPr>
                          <w:t>最適化ﾃﾞｰﾀ</w:t>
                        </w:r>
                        <w:r w:rsidRPr="003D4A0F">
                          <w:rPr>
                            <w:sz w:val="18"/>
                          </w:rPr>
                          <w:t xml:space="preserve"> : </w:t>
                        </w:r>
                        <w:r w:rsidRPr="003D4A0F">
                          <w:rPr>
                            <w:rFonts w:hint="eastAsia"/>
                            <w:sz w:val="18"/>
                          </w:rPr>
                          <w:t>ｺﾊﾞﾙﾄ</w:t>
                        </w:r>
                        <w:r w:rsidRPr="003D4A0F">
                          <w:rPr>
                            <w:sz w:val="18"/>
                          </w:rPr>
                          <w:t xml:space="preserve"> K</w:t>
                        </w:r>
                        <w:r w:rsidRPr="003D4A0F">
                          <w:rPr>
                            <w:rFonts w:hint="eastAsia"/>
                            <w:sz w:val="18"/>
                          </w:rPr>
                          <w:t>線</w:t>
                        </w: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FB6163" w:rsidRPr="003D4A0F" w:rsidRDefault="00FB6163" w:rsidP="0037364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58" w:type="dxa"/>
                      </w:tcPr>
                      <w:p w:rsidR="00FB6163" w:rsidRPr="003D4A0F" w:rsidRDefault="00FB6163" w:rsidP="0037364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79" w:type="dxa"/>
                      </w:tcPr>
                      <w:p w:rsidR="00FB6163" w:rsidRPr="003D4A0F" w:rsidRDefault="00FB6163" w:rsidP="0037364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B6163" w:rsidRPr="003D4A0F" w:rsidTr="00873E63"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FB6163" w:rsidRPr="003D4A0F" w:rsidRDefault="00FB6163" w:rsidP="0037364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FB6163" w:rsidRPr="003D4A0F" w:rsidRDefault="00FB6163" w:rsidP="00373640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3D4A0F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258" w:type="dxa"/>
                      </w:tcPr>
                      <w:p w:rsidR="00FB6163" w:rsidRPr="003D4A0F" w:rsidRDefault="00FB6163" w:rsidP="00373640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3D4A0F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979" w:type="dxa"/>
                      </w:tcPr>
                      <w:p w:rsidR="00FB6163" w:rsidRPr="003D4A0F" w:rsidRDefault="00FB6163" w:rsidP="00373640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FB6163" w:rsidRPr="003D4A0F" w:rsidTr="00873E63"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FB6163" w:rsidRPr="003D4A0F" w:rsidRDefault="00FB6163" w:rsidP="00373640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3D4A0F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FB6163" w:rsidRPr="003D4A0F" w:rsidRDefault="00FB6163" w:rsidP="00373640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sz w:val="18"/>
                          </w:rPr>
                          <w:t>.0</w:t>
                        </w:r>
                      </w:p>
                    </w:tc>
                    <w:tc>
                      <w:tcPr>
                        <w:tcW w:w="1258" w:type="dxa"/>
                      </w:tcPr>
                      <w:p w:rsidR="00FB6163" w:rsidRPr="003D4A0F" w:rsidRDefault="00FB6163" w:rsidP="00373640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sz w:val="18"/>
                          </w:rPr>
                          <w:t>33.07</w:t>
                        </w:r>
                      </w:p>
                    </w:tc>
                    <w:tc>
                      <w:tcPr>
                        <w:tcW w:w="979" w:type="dxa"/>
                      </w:tcPr>
                      <w:p w:rsidR="00FB6163" w:rsidRPr="003D4A0F" w:rsidRDefault="00FB6163" w:rsidP="00373640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sz w:val="18"/>
                          </w:rPr>
                          <w:t>594689</w:t>
                        </w:r>
                      </w:p>
                    </w:tc>
                  </w:tr>
                  <w:tr w:rsidR="00FB6163" w:rsidRPr="003D4A0F" w:rsidTr="00873E63">
                    <w:tc>
                      <w:tcPr>
                        <w:tcW w:w="2414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FB6163" w:rsidRPr="003D4A0F" w:rsidRDefault="00FB6163" w:rsidP="00373640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rFonts w:hint="eastAsia"/>
                            <w:sz w:val="18"/>
                          </w:rPr>
                          <w:t>最適化元素</w:t>
                        </w:r>
                        <w:r w:rsidRPr="003D4A0F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FB6163" w:rsidRPr="003D4A0F" w:rsidRDefault="00FB6163" w:rsidP="00373640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sz w:val="18"/>
                          </w:rPr>
                          <w:t>6925.1</w:t>
                        </w:r>
                      </w:p>
                    </w:tc>
                    <w:tc>
                      <w:tcPr>
                        <w:tcW w:w="1258" w:type="dxa"/>
                        <w:tcBorders>
                          <w:bottom w:val="single" w:sz="12" w:space="0" w:color="000000"/>
                        </w:tcBorders>
                      </w:tcPr>
                      <w:p w:rsidR="00FB6163" w:rsidRPr="003D4A0F" w:rsidRDefault="00FB6163" w:rsidP="00373640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sz w:val="18"/>
                          </w:rPr>
                          <w:t>132.84</w:t>
                        </w:r>
                      </w:p>
                    </w:tc>
                    <w:tc>
                      <w:tcPr>
                        <w:tcW w:w="979" w:type="dxa"/>
                        <w:tcBorders>
                          <w:bottom w:val="single" w:sz="12" w:space="0" w:color="000000"/>
                        </w:tcBorders>
                      </w:tcPr>
                      <w:p w:rsidR="00FB6163" w:rsidRPr="003D4A0F" w:rsidRDefault="00FB6163" w:rsidP="00373640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sz w:val="18"/>
                          </w:rPr>
                          <w:t>119949</w:t>
                        </w:r>
                      </w:p>
                    </w:tc>
                  </w:tr>
                </w:tbl>
                <w:p w:rsidR="00FB6163" w:rsidRPr="00873E63" w:rsidRDefault="00FB6163" w:rsidP="00873E63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図 6" o:spid="_x0000_s1032" type="#_x0000_t75" style="position:absolute;left:0;text-align:left;margin-left:256pt;margin-top:623pt;width:339pt;height:219pt;z-index:251649024;visibility:visible;mso-position-horizontal-relative:page;mso-position-vertical-relative:page;mso-width-relative:margin;mso-height-relative:margin">
            <v:imagedata r:id="rId6" o:title=""/>
            <w10:wrap anchorx="page" anchory="page"/>
          </v:shape>
        </w:pict>
      </w:r>
      <w:r>
        <w:rPr>
          <w:noProof/>
        </w:rPr>
        <w:pict>
          <v:shape id="図 5" o:spid="_x0000_s1033" type="#_x0000_t75" style="position:absolute;left:0;text-align:left;margin-left:256pt;margin-top:387.25pt;width:339pt;height:235.5pt;z-index:251648000;visibility:visible;mso-position-horizontal-relative:page;mso-position-vertical-relative:page;mso-width-relative:margin;mso-height-relative:margin">
            <v:imagedata r:id="rId7" o:title=""/>
            <w10:wrap anchorx="page" anchory="page"/>
          </v:shape>
        </w:pict>
      </w:r>
    </w:p>
    <w:p w:rsidR="00FB6163" w:rsidRDefault="00FB6163">
      <w:pPr>
        <w:sectPr w:rsidR="00FB6163" w:rsidSect="00873E63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テキスト ボックス 12" o:spid="_x0000_s1034" type="#_x0000_t202" style="position:absolute;left:0;text-align:left;margin-left:5.95pt;margin-top:0;width:249.75pt;height:842.25pt;z-index:25165516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" filled="f" stroked="f" strokeweight=".5pt">
            <v:textbox>
              <w:txbxContent>
                <w:p w:rsidR="00FB6163" w:rsidRDefault="00FB616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FB6163" w:rsidRDefault="00FB616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FB6163" w:rsidRDefault="00FB6163">
                  <w:pPr>
                    <w:rPr>
                      <w:sz w:val="18"/>
                    </w:rPr>
                  </w:pPr>
                </w:p>
                <w:p w:rsidR="00FB6163" w:rsidRDefault="00FB616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</w:p>
                <w:p w:rsidR="00FB6163" w:rsidRDefault="00FB616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1</w:t>
                  </w:r>
                </w:p>
                <w:p w:rsidR="00FB6163" w:rsidRDefault="00FB6163">
                  <w:pPr>
                    <w:rPr>
                      <w:sz w:val="18"/>
                    </w:rPr>
                  </w:pPr>
                </w:p>
                <w:p w:rsidR="00FB6163" w:rsidRDefault="00FB616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FB6163" w:rsidRDefault="00FB616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FB6163" w:rsidRDefault="00FB616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FB6163" w:rsidRDefault="00FB616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FB6163" w:rsidRDefault="00FB616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    FeS2   1999/06/01</w:t>
                  </w:r>
                </w:p>
                <w:p w:rsidR="00FB6163" w:rsidRDefault="00FB616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FB6163" w:rsidRDefault="00FB616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FB6163" w:rsidRDefault="00FB616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FB6163" w:rsidRDefault="00FB616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FB6163" w:rsidRDefault="00FB616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FB6163" w:rsidRDefault="00FB616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FB6163" w:rsidRDefault="00FB6163">
                  <w:pPr>
                    <w:rPr>
                      <w:sz w:val="18"/>
                    </w:rPr>
                  </w:pPr>
                </w:p>
                <w:tbl>
                  <w:tblPr>
                    <w:tblW w:w="4711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80"/>
                  </w:tblPr>
                  <w:tblGrid>
                    <w:gridCol w:w="835"/>
                    <w:gridCol w:w="874"/>
                    <w:gridCol w:w="874"/>
                    <w:gridCol w:w="874"/>
                    <w:gridCol w:w="876"/>
                    <w:gridCol w:w="378"/>
                  </w:tblGrid>
                  <w:tr w:rsidR="00FB6163" w:rsidRPr="003D4A0F" w:rsidTr="00873E63">
                    <w:tc>
                      <w:tcPr>
                        <w:tcW w:w="835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FB6163" w:rsidRPr="003D4A0F" w:rsidRDefault="00FB6163" w:rsidP="00373640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74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FB6163" w:rsidRPr="003D4A0F" w:rsidRDefault="00FB6163" w:rsidP="00373640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74" w:type="dxa"/>
                        <w:tcBorders>
                          <w:top w:val="single" w:sz="12" w:space="0" w:color="000000"/>
                        </w:tcBorders>
                      </w:tcPr>
                      <w:p w:rsidR="00FB6163" w:rsidRPr="003D4A0F" w:rsidRDefault="00FB6163" w:rsidP="00373640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74" w:type="dxa"/>
                        <w:tcBorders>
                          <w:top w:val="single" w:sz="12" w:space="0" w:color="000000"/>
                        </w:tcBorders>
                      </w:tcPr>
                      <w:p w:rsidR="00FB6163" w:rsidRPr="003D4A0F" w:rsidRDefault="00FB6163" w:rsidP="00373640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76" w:type="dxa"/>
                        <w:tcBorders>
                          <w:top w:val="single" w:sz="12" w:space="0" w:color="000000"/>
                        </w:tcBorders>
                      </w:tcPr>
                      <w:p w:rsidR="00FB6163" w:rsidRPr="003D4A0F" w:rsidRDefault="00FB6163" w:rsidP="00373640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FB6163" w:rsidRPr="003D4A0F" w:rsidRDefault="00FB6163" w:rsidP="0037364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B6163" w:rsidRPr="003D4A0F" w:rsidTr="00873E63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FB6163" w:rsidRPr="003D4A0F" w:rsidRDefault="00FB6163" w:rsidP="00373640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FB6163" w:rsidRPr="003D4A0F" w:rsidRDefault="00FB6163" w:rsidP="00373640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74" w:type="dxa"/>
                      </w:tcPr>
                      <w:p w:rsidR="00FB6163" w:rsidRPr="003D4A0F" w:rsidRDefault="00FB6163" w:rsidP="00373640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3D4A0F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74" w:type="dxa"/>
                      </w:tcPr>
                      <w:p w:rsidR="00FB6163" w:rsidRPr="003D4A0F" w:rsidRDefault="00FB6163" w:rsidP="00373640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3D4A0F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76" w:type="dxa"/>
                      </w:tcPr>
                      <w:p w:rsidR="00FB6163" w:rsidRPr="003D4A0F" w:rsidRDefault="00FB6163" w:rsidP="00373640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B6163" w:rsidRPr="003D4A0F" w:rsidRDefault="00FB6163" w:rsidP="0037364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B6163" w:rsidRPr="003D4A0F" w:rsidTr="00873E63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FB6163" w:rsidRPr="003D4A0F" w:rsidRDefault="00FB6163" w:rsidP="00373640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FB6163" w:rsidRPr="003D4A0F" w:rsidRDefault="00FB6163" w:rsidP="00373640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FB6163" w:rsidRPr="003D4A0F" w:rsidRDefault="00FB6163" w:rsidP="00373640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FB6163" w:rsidRPr="003D4A0F" w:rsidRDefault="00FB6163" w:rsidP="00373640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FB6163" w:rsidRPr="003D4A0F" w:rsidRDefault="00FB6163" w:rsidP="00373640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B6163" w:rsidRPr="003D4A0F" w:rsidRDefault="00FB6163" w:rsidP="0037364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B6163" w:rsidRPr="003D4A0F" w:rsidTr="00873E63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FB6163" w:rsidRPr="003D4A0F" w:rsidRDefault="00FB6163" w:rsidP="00373640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FB6163" w:rsidRPr="003D4A0F" w:rsidRDefault="00FB6163" w:rsidP="00373640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sz w:val="18"/>
                          </w:rPr>
                          <w:t>0.06</w:t>
                        </w:r>
                      </w:p>
                    </w:tc>
                    <w:tc>
                      <w:tcPr>
                        <w:tcW w:w="874" w:type="dxa"/>
                      </w:tcPr>
                      <w:p w:rsidR="00FB6163" w:rsidRPr="003D4A0F" w:rsidRDefault="00FB6163" w:rsidP="00373640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sz w:val="18"/>
                          </w:rPr>
                          <w:t>18.30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FB6163" w:rsidRPr="003D4A0F" w:rsidRDefault="00FB6163" w:rsidP="00373640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sz w:val="18"/>
                          </w:rPr>
                          <w:t>0.11</w:t>
                        </w:r>
                      </w:p>
                    </w:tc>
                    <w:tc>
                      <w:tcPr>
                        <w:tcW w:w="876" w:type="dxa"/>
                      </w:tcPr>
                      <w:p w:rsidR="00FB6163" w:rsidRPr="003D4A0F" w:rsidRDefault="00FB6163" w:rsidP="00373640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B6163" w:rsidRPr="003D4A0F" w:rsidRDefault="00FB6163" w:rsidP="0037364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B6163" w:rsidRPr="003D4A0F" w:rsidTr="00873E63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FB6163" w:rsidRPr="003D4A0F" w:rsidRDefault="00FB6163" w:rsidP="00373640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FB6163" w:rsidRPr="003D4A0F" w:rsidRDefault="00FB6163" w:rsidP="00373640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sz w:val="18"/>
                          </w:rPr>
                          <w:t>0.05</w:t>
                        </w:r>
                      </w:p>
                    </w:tc>
                    <w:tc>
                      <w:tcPr>
                        <w:tcW w:w="874" w:type="dxa"/>
                      </w:tcPr>
                      <w:p w:rsidR="00FB6163" w:rsidRPr="003D4A0F" w:rsidRDefault="00FB6163" w:rsidP="00373640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sz w:val="18"/>
                          </w:rPr>
                          <w:t>11.91</w:t>
                        </w:r>
                      </w:p>
                    </w:tc>
                    <w:tc>
                      <w:tcPr>
                        <w:tcW w:w="874" w:type="dxa"/>
                      </w:tcPr>
                      <w:p w:rsidR="00FB6163" w:rsidRPr="003D4A0F" w:rsidRDefault="00FB6163" w:rsidP="00373640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sz w:val="18"/>
                          </w:rPr>
                          <w:t>0.10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FB6163" w:rsidRPr="003D4A0F" w:rsidRDefault="00FB6163" w:rsidP="00373640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B6163" w:rsidRPr="003D4A0F" w:rsidRDefault="00FB6163" w:rsidP="0037364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B6163" w:rsidRPr="003D4A0F" w:rsidTr="00873E63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FB6163" w:rsidRPr="003D4A0F" w:rsidRDefault="00FB6163" w:rsidP="00373640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FB6163" w:rsidRPr="003D4A0F" w:rsidRDefault="00FB6163" w:rsidP="00373640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FB6163" w:rsidRPr="003D4A0F" w:rsidRDefault="00FB6163" w:rsidP="00373640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FB6163" w:rsidRPr="003D4A0F" w:rsidRDefault="00FB6163" w:rsidP="00373640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FB6163" w:rsidRPr="003D4A0F" w:rsidRDefault="00FB6163" w:rsidP="00373640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B6163" w:rsidRPr="003D4A0F" w:rsidRDefault="00FB6163" w:rsidP="0037364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B6163" w:rsidRPr="003D4A0F" w:rsidTr="00873E63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FB6163" w:rsidRPr="003D4A0F" w:rsidRDefault="00FB6163" w:rsidP="00373640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FB6163" w:rsidRPr="003D4A0F" w:rsidRDefault="00FB6163" w:rsidP="00373640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FB6163" w:rsidRPr="003D4A0F" w:rsidRDefault="00FB6163" w:rsidP="00373640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FB6163" w:rsidRPr="003D4A0F" w:rsidRDefault="00FB6163" w:rsidP="00373640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FB6163" w:rsidRPr="003D4A0F" w:rsidRDefault="00FB6163" w:rsidP="00373640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B6163" w:rsidRPr="003D4A0F" w:rsidRDefault="00FB6163" w:rsidP="0037364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B6163" w:rsidRPr="003D4A0F" w:rsidTr="00873E63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FB6163" w:rsidRPr="003D4A0F" w:rsidRDefault="00FB6163" w:rsidP="00373640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FB6163" w:rsidRPr="003D4A0F" w:rsidRDefault="00FB6163" w:rsidP="00373640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FB6163" w:rsidRPr="003D4A0F" w:rsidRDefault="00FB6163" w:rsidP="00373640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sz w:val="18"/>
                          </w:rPr>
                          <w:t>0.15</w:t>
                        </w:r>
                      </w:p>
                    </w:tc>
                    <w:tc>
                      <w:tcPr>
                        <w:tcW w:w="874" w:type="dxa"/>
                      </w:tcPr>
                      <w:p w:rsidR="00FB6163" w:rsidRPr="003D4A0F" w:rsidRDefault="00FB6163" w:rsidP="00373640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FB6163" w:rsidRPr="003D4A0F" w:rsidRDefault="00FB6163" w:rsidP="00373640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B6163" w:rsidRPr="003D4A0F" w:rsidRDefault="00FB6163" w:rsidP="0037364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B6163" w:rsidRPr="003D4A0F" w:rsidTr="00873E63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FB6163" w:rsidRPr="003D4A0F" w:rsidRDefault="00FB6163" w:rsidP="00373640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sz w:val="18"/>
                          </w:rPr>
                          <w:t>Cr L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FB6163" w:rsidRPr="003D4A0F" w:rsidRDefault="00FB6163" w:rsidP="00373640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FB6163" w:rsidRPr="003D4A0F" w:rsidRDefault="00FB6163" w:rsidP="00373640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FB6163" w:rsidRPr="003D4A0F" w:rsidRDefault="00FB6163" w:rsidP="00373640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FB6163" w:rsidRPr="003D4A0F" w:rsidRDefault="00FB6163" w:rsidP="00373640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B6163" w:rsidRPr="003D4A0F" w:rsidRDefault="00FB6163" w:rsidP="0037364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B6163" w:rsidRPr="003D4A0F" w:rsidTr="00873E63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FB6163" w:rsidRPr="003D4A0F" w:rsidRDefault="00FB6163" w:rsidP="00373640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sz w:val="18"/>
                          </w:rPr>
                          <w:t>Mn L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FB6163" w:rsidRPr="003D4A0F" w:rsidRDefault="00FB6163" w:rsidP="00373640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FB6163" w:rsidRPr="003D4A0F" w:rsidRDefault="00FB6163" w:rsidP="00373640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FB6163" w:rsidRPr="003D4A0F" w:rsidRDefault="00FB6163" w:rsidP="00373640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FB6163" w:rsidRPr="003D4A0F" w:rsidRDefault="00FB6163" w:rsidP="00373640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B6163" w:rsidRPr="003D4A0F" w:rsidRDefault="00FB6163" w:rsidP="0037364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B6163" w:rsidRPr="003D4A0F" w:rsidTr="00873E63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FB6163" w:rsidRPr="003D4A0F" w:rsidRDefault="00FB6163" w:rsidP="00373640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sz w:val="18"/>
                          </w:rPr>
                          <w:t>Fe L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FB6163" w:rsidRPr="003D4A0F" w:rsidRDefault="00FB6163" w:rsidP="00373640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sz w:val="18"/>
                          </w:rPr>
                          <w:t>0.11</w:t>
                        </w:r>
                      </w:p>
                    </w:tc>
                    <w:tc>
                      <w:tcPr>
                        <w:tcW w:w="874" w:type="dxa"/>
                      </w:tcPr>
                      <w:p w:rsidR="00FB6163" w:rsidRPr="003D4A0F" w:rsidRDefault="00FB6163" w:rsidP="00373640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sz w:val="18"/>
                          </w:rPr>
                          <w:t>13.55</w:t>
                        </w:r>
                      </w:p>
                    </w:tc>
                    <w:tc>
                      <w:tcPr>
                        <w:tcW w:w="874" w:type="dxa"/>
                      </w:tcPr>
                      <w:p w:rsidR="00FB6163" w:rsidRPr="003D4A0F" w:rsidRDefault="00FB6163" w:rsidP="00373640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sz w:val="18"/>
                          </w:rPr>
                          <w:t>0.14</w:t>
                        </w:r>
                      </w:p>
                    </w:tc>
                    <w:tc>
                      <w:tcPr>
                        <w:tcW w:w="876" w:type="dxa"/>
                      </w:tcPr>
                      <w:p w:rsidR="00FB6163" w:rsidRPr="003D4A0F" w:rsidRDefault="00FB6163" w:rsidP="00373640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B6163" w:rsidRPr="003D4A0F" w:rsidRDefault="00FB6163" w:rsidP="0037364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B6163" w:rsidRPr="003D4A0F" w:rsidTr="00873E63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FB6163" w:rsidRPr="003D4A0F" w:rsidRDefault="00FB6163" w:rsidP="00373640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sz w:val="18"/>
                          </w:rPr>
                          <w:t>Ni L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FB6163" w:rsidRPr="003D4A0F" w:rsidRDefault="00FB6163" w:rsidP="00373640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FB6163" w:rsidRPr="003D4A0F" w:rsidRDefault="00FB6163" w:rsidP="00373640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sz w:val="18"/>
                          </w:rPr>
                          <w:t>0.15</w:t>
                        </w:r>
                      </w:p>
                    </w:tc>
                    <w:tc>
                      <w:tcPr>
                        <w:tcW w:w="874" w:type="dxa"/>
                      </w:tcPr>
                      <w:p w:rsidR="00FB6163" w:rsidRPr="003D4A0F" w:rsidRDefault="00FB6163" w:rsidP="00373640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FB6163" w:rsidRPr="003D4A0F" w:rsidRDefault="00FB6163" w:rsidP="00373640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B6163" w:rsidRPr="003D4A0F" w:rsidRDefault="00FB6163" w:rsidP="0037364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B6163" w:rsidRPr="003D4A0F" w:rsidTr="00873E63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FB6163" w:rsidRPr="003D4A0F" w:rsidRDefault="00FB6163" w:rsidP="00373640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FB6163" w:rsidRPr="003D4A0F" w:rsidRDefault="00FB6163" w:rsidP="00373640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sz w:val="18"/>
                          </w:rPr>
                          <w:t>0.13</w:t>
                        </w:r>
                      </w:p>
                    </w:tc>
                    <w:tc>
                      <w:tcPr>
                        <w:tcW w:w="874" w:type="dxa"/>
                      </w:tcPr>
                      <w:p w:rsidR="00FB6163" w:rsidRPr="003D4A0F" w:rsidRDefault="00FB6163" w:rsidP="00373640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sz w:val="18"/>
                          </w:rPr>
                          <w:t>55.95</w:t>
                        </w:r>
                      </w:p>
                    </w:tc>
                    <w:tc>
                      <w:tcPr>
                        <w:tcW w:w="874" w:type="dxa"/>
                      </w:tcPr>
                      <w:p w:rsidR="00FB6163" w:rsidRPr="003D4A0F" w:rsidRDefault="00FB6163" w:rsidP="0037364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76" w:type="dxa"/>
                      </w:tcPr>
                      <w:p w:rsidR="00FB6163" w:rsidRPr="003D4A0F" w:rsidRDefault="00FB6163" w:rsidP="0037364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FB6163" w:rsidRPr="003D4A0F" w:rsidRDefault="00FB6163" w:rsidP="0037364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B6163" w:rsidRPr="003D4A0F" w:rsidTr="00873E63">
                    <w:tc>
                      <w:tcPr>
                        <w:tcW w:w="835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FB6163" w:rsidRPr="003D4A0F" w:rsidRDefault="00FB6163" w:rsidP="00373640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FB6163" w:rsidRPr="003D4A0F" w:rsidRDefault="00FB6163" w:rsidP="00373640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sz w:val="18"/>
                          </w:rPr>
                          <w:t>.36</w:t>
                        </w:r>
                      </w:p>
                    </w:tc>
                    <w:tc>
                      <w:tcPr>
                        <w:tcW w:w="874" w:type="dxa"/>
                        <w:tcBorders>
                          <w:bottom w:val="single" w:sz="12" w:space="0" w:color="000000"/>
                        </w:tcBorders>
                      </w:tcPr>
                      <w:p w:rsidR="00FB6163" w:rsidRPr="003D4A0F" w:rsidRDefault="00FB6163" w:rsidP="0037364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74" w:type="dxa"/>
                        <w:tcBorders>
                          <w:bottom w:val="single" w:sz="12" w:space="0" w:color="000000"/>
                        </w:tcBorders>
                      </w:tcPr>
                      <w:p w:rsidR="00FB6163" w:rsidRPr="003D4A0F" w:rsidRDefault="00FB6163" w:rsidP="0037364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76" w:type="dxa"/>
                        <w:tcBorders>
                          <w:bottom w:val="single" w:sz="12" w:space="0" w:color="000000"/>
                        </w:tcBorders>
                      </w:tcPr>
                      <w:p w:rsidR="00FB6163" w:rsidRPr="003D4A0F" w:rsidRDefault="00FB6163" w:rsidP="0037364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FB6163" w:rsidRPr="003D4A0F" w:rsidRDefault="00FB6163" w:rsidP="0037364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FB6163" w:rsidRDefault="00FB6163">
                  <w:pPr>
                    <w:rPr>
                      <w:sz w:val="18"/>
                    </w:rPr>
                  </w:pPr>
                </w:p>
                <w:p w:rsidR="00FB6163" w:rsidRPr="00873E63" w:rsidRDefault="00FB6163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テキスト ボックス 11" o:spid="_x0000_s1035" type="#_x0000_t202" style="position:absolute;left:0;text-align:left;margin-left:256pt;margin-top:0;width:339pt;height:387pt;z-index:25165414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" filled="f" stroked="f" strokeweight=".5pt">
            <v:textbox>
              <w:txbxContent>
                <w:p w:rsidR="00FB6163" w:rsidRDefault="00FB616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3</w:t>
                  </w:r>
                </w:p>
                <w:p w:rsidR="00FB6163" w:rsidRDefault="00FB6163">
                  <w:pPr>
                    <w:rPr>
                      <w:sz w:val="18"/>
                    </w:rPr>
                  </w:pPr>
                </w:p>
                <w:p w:rsidR="00FB6163" w:rsidRDefault="00FB616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60.0 s</w:t>
                  </w:r>
                </w:p>
                <w:p w:rsidR="00FB6163" w:rsidRDefault="00FB6163">
                  <w:pPr>
                    <w:rPr>
                      <w:sz w:val="18"/>
                    </w:rPr>
                  </w:pPr>
                </w:p>
                <w:p w:rsidR="00FB6163" w:rsidRDefault="00FB616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FB6163" w:rsidRDefault="00FB616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15.0</w:t>
                  </w:r>
                </w:p>
                <w:p w:rsidR="00FB6163" w:rsidRDefault="00FB616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FB6163" w:rsidRDefault="00FB616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FB6163" w:rsidRDefault="00FB6163">
                  <w:pPr>
                    <w:rPr>
                      <w:sz w:val="18"/>
                    </w:rPr>
                  </w:pPr>
                </w:p>
                <w:p w:rsidR="00FB6163" w:rsidRDefault="00FB616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FB6163" w:rsidRDefault="00FB6163">
                  <w:pPr>
                    <w:rPr>
                      <w:sz w:val="18"/>
                    </w:rPr>
                  </w:pPr>
                </w:p>
                <w:p w:rsidR="00FB6163" w:rsidRDefault="00FB616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36376</w:t>
                  </w:r>
                </w:p>
                <w:p w:rsidR="00FB6163" w:rsidRDefault="00FB6163">
                  <w:pPr>
                    <w:rPr>
                      <w:sz w:val="18"/>
                    </w:rPr>
                  </w:pPr>
                </w:p>
                <w:tbl>
                  <w:tblPr>
                    <w:tblW w:w="5909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80"/>
                  </w:tblPr>
                  <w:tblGrid>
                    <w:gridCol w:w="2414"/>
                    <w:gridCol w:w="1258"/>
                    <w:gridCol w:w="1258"/>
                    <w:gridCol w:w="979"/>
                  </w:tblGrid>
                  <w:tr w:rsidR="00FB6163" w:rsidRPr="003D4A0F" w:rsidTr="00873E63">
                    <w:tc>
                      <w:tcPr>
                        <w:tcW w:w="2414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FB6163" w:rsidRPr="003D4A0F" w:rsidRDefault="00FB6163" w:rsidP="00373640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3D4A0F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2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FB6163" w:rsidRPr="003D4A0F" w:rsidRDefault="00FB6163" w:rsidP="00373640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3D4A0F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258" w:type="dxa"/>
                        <w:tcBorders>
                          <w:top w:val="single" w:sz="12" w:space="0" w:color="000000"/>
                        </w:tcBorders>
                      </w:tcPr>
                      <w:p w:rsidR="00FB6163" w:rsidRPr="003D4A0F" w:rsidRDefault="00FB6163" w:rsidP="00373640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3D4A0F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979" w:type="dxa"/>
                        <w:tcBorders>
                          <w:top w:val="single" w:sz="12" w:space="0" w:color="000000"/>
                        </w:tcBorders>
                      </w:tcPr>
                      <w:p w:rsidR="00FB6163" w:rsidRPr="003D4A0F" w:rsidRDefault="00FB6163" w:rsidP="00373640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FB6163" w:rsidRPr="003D4A0F" w:rsidTr="00873E63"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FB6163" w:rsidRPr="003D4A0F" w:rsidRDefault="00FB6163" w:rsidP="00373640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3D4A0F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FB6163" w:rsidRPr="003D4A0F" w:rsidRDefault="00FB6163" w:rsidP="00373640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sz w:val="18"/>
                          </w:rPr>
                          <w:t>7.5</w:t>
                        </w:r>
                      </w:p>
                    </w:tc>
                    <w:tc>
                      <w:tcPr>
                        <w:tcW w:w="1258" w:type="dxa"/>
                      </w:tcPr>
                      <w:p w:rsidR="00FB6163" w:rsidRPr="003D4A0F" w:rsidRDefault="00FB6163" w:rsidP="00373640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sz w:val="18"/>
                          </w:rPr>
                          <w:t>29.86</w:t>
                        </w:r>
                      </w:p>
                    </w:tc>
                    <w:tc>
                      <w:tcPr>
                        <w:tcW w:w="979" w:type="dxa"/>
                      </w:tcPr>
                      <w:p w:rsidR="00FB6163" w:rsidRPr="003D4A0F" w:rsidRDefault="00FB6163" w:rsidP="00373640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sz w:val="18"/>
                          </w:rPr>
                          <w:t>601165</w:t>
                        </w:r>
                      </w:p>
                    </w:tc>
                  </w:tr>
                  <w:tr w:rsidR="00FB6163" w:rsidRPr="003D4A0F" w:rsidTr="00873E63"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FB6163" w:rsidRPr="003D4A0F" w:rsidRDefault="00FB6163" w:rsidP="0037364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FB6163" w:rsidRPr="003D4A0F" w:rsidRDefault="00FB6163" w:rsidP="0037364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58" w:type="dxa"/>
                      </w:tcPr>
                      <w:p w:rsidR="00FB6163" w:rsidRPr="003D4A0F" w:rsidRDefault="00FB6163" w:rsidP="0037364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79" w:type="dxa"/>
                      </w:tcPr>
                      <w:p w:rsidR="00FB6163" w:rsidRPr="003D4A0F" w:rsidRDefault="00FB6163" w:rsidP="0037364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B6163" w:rsidRPr="003D4A0F" w:rsidTr="00873E63"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FB6163" w:rsidRPr="003D4A0F" w:rsidRDefault="00FB6163" w:rsidP="00373640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rFonts w:hint="eastAsia"/>
                            <w:sz w:val="18"/>
                          </w:rPr>
                          <w:t>最適化ﾃﾞｰﾀ</w:t>
                        </w:r>
                        <w:r w:rsidRPr="003D4A0F">
                          <w:rPr>
                            <w:sz w:val="18"/>
                          </w:rPr>
                          <w:t xml:space="preserve"> : </w:t>
                        </w:r>
                        <w:r w:rsidRPr="003D4A0F">
                          <w:rPr>
                            <w:rFonts w:hint="eastAsia"/>
                            <w:sz w:val="18"/>
                          </w:rPr>
                          <w:t>ｺﾊﾞﾙﾄ</w:t>
                        </w:r>
                        <w:r w:rsidRPr="003D4A0F">
                          <w:rPr>
                            <w:sz w:val="18"/>
                          </w:rPr>
                          <w:t xml:space="preserve"> K</w:t>
                        </w:r>
                        <w:r w:rsidRPr="003D4A0F">
                          <w:rPr>
                            <w:rFonts w:hint="eastAsia"/>
                            <w:sz w:val="18"/>
                          </w:rPr>
                          <w:t>線</w:t>
                        </w: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FB6163" w:rsidRPr="003D4A0F" w:rsidRDefault="00FB6163" w:rsidP="0037364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58" w:type="dxa"/>
                      </w:tcPr>
                      <w:p w:rsidR="00FB6163" w:rsidRPr="003D4A0F" w:rsidRDefault="00FB6163" w:rsidP="0037364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79" w:type="dxa"/>
                      </w:tcPr>
                      <w:p w:rsidR="00FB6163" w:rsidRPr="003D4A0F" w:rsidRDefault="00FB6163" w:rsidP="0037364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B6163" w:rsidRPr="003D4A0F" w:rsidTr="00873E63"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FB6163" w:rsidRPr="003D4A0F" w:rsidRDefault="00FB6163" w:rsidP="0037364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FB6163" w:rsidRPr="003D4A0F" w:rsidRDefault="00FB6163" w:rsidP="00373640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3D4A0F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258" w:type="dxa"/>
                      </w:tcPr>
                      <w:p w:rsidR="00FB6163" w:rsidRPr="003D4A0F" w:rsidRDefault="00FB6163" w:rsidP="00373640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3D4A0F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979" w:type="dxa"/>
                      </w:tcPr>
                      <w:p w:rsidR="00FB6163" w:rsidRPr="003D4A0F" w:rsidRDefault="00FB6163" w:rsidP="00373640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FB6163" w:rsidRPr="003D4A0F" w:rsidTr="00873E63"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FB6163" w:rsidRPr="003D4A0F" w:rsidRDefault="00FB6163" w:rsidP="00373640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3D4A0F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FB6163" w:rsidRPr="003D4A0F" w:rsidRDefault="00FB6163" w:rsidP="00373640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sz w:val="18"/>
                          </w:rPr>
                          <w:t>.0</w:t>
                        </w:r>
                      </w:p>
                    </w:tc>
                    <w:tc>
                      <w:tcPr>
                        <w:tcW w:w="1258" w:type="dxa"/>
                      </w:tcPr>
                      <w:p w:rsidR="00FB6163" w:rsidRPr="003D4A0F" w:rsidRDefault="00FB6163" w:rsidP="00373640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sz w:val="18"/>
                          </w:rPr>
                          <w:t>33.07</w:t>
                        </w:r>
                      </w:p>
                    </w:tc>
                    <w:tc>
                      <w:tcPr>
                        <w:tcW w:w="979" w:type="dxa"/>
                      </w:tcPr>
                      <w:p w:rsidR="00FB6163" w:rsidRPr="003D4A0F" w:rsidRDefault="00FB6163" w:rsidP="00373640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sz w:val="18"/>
                          </w:rPr>
                          <w:t>594689</w:t>
                        </w:r>
                      </w:p>
                    </w:tc>
                  </w:tr>
                  <w:tr w:rsidR="00FB6163" w:rsidRPr="003D4A0F" w:rsidTr="00873E63">
                    <w:tc>
                      <w:tcPr>
                        <w:tcW w:w="2414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FB6163" w:rsidRPr="003D4A0F" w:rsidRDefault="00FB6163" w:rsidP="00373640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rFonts w:hint="eastAsia"/>
                            <w:sz w:val="18"/>
                          </w:rPr>
                          <w:t>最適化元素</w:t>
                        </w:r>
                        <w:r w:rsidRPr="003D4A0F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FB6163" w:rsidRPr="003D4A0F" w:rsidRDefault="00FB6163" w:rsidP="00373640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sz w:val="18"/>
                          </w:rPr>
                          <w:t>6925.1</w:t>
                        </w:r>
                      </w:p>
                    </w:tc>
                    <w:tc>
                      <w:tcPr>
                        <w:tcW w:w="1258" w:type="dxa"/>
                        <w:tcBorders>
                          <w:bottom w:val="single" w:sz="12" w:space="0" w:color="000000"/>
                        </w:tcBorders>
                      </w:tcPr>
                      <w:p w:rsidR="00FB6163" w:rsidRPr="003D4A0F" w:rsidRDefault="00FB6163" w:rsidP="00373640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sz w:val="18"/>
                          </w:rPr>
                          <w:t>132.84</w:t>
                        </w:r>
                      </w:p>
                    </w:tc>
                    <w:tc>
                      <w:tcPr>
                        <w:tcW w:w="979" w:type="dxa"/>
                        <w:tcBorders>
                          <w:bottom w:val="single" w:sz="12" w:space="0" w:color="000000"/>
                        </w:tcBorders>
                      </w:tcPr>
                      <w:p w:rsidR="00FB6163" w:rsidRPr="003D4A0F" w:rsidRDefault="00FB6163" w:rsidP="00373640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sz w:val="18"/>
                          </w:rPr>
                          <w:t>119949</w:t>
                        </w:r>
                      </w:p>
                    </w:tc>
                  </w:tr>
                </w:tbl>
                <w:p w:rsidR="00FB6163" w:rsidRPr="00873E63" w:rsidRDefault="00FB6163" w:rsidP="00873E63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図 10" o:spid="_x0000_s1036" type="#_x0000_t75" style="position:absolute;left:0;text-align:left;margin-left:256pt;margin-top:623pt;width:339pt;height:219pt;z-index:251653120;visibility:visible;mso-position-horizontal-relative:page;mso-position-vertical-relative:page;mso-width-relative:margin;mso-height-relative:margin">
            <v:imagedata r:id="rId8" o:title=""/>
            <w10:wrap anchorx="page" anchory="page"/>
          </v:shape>
        </w:pict>
      </w:r>
      <w:r>
        <w:rPr>
          <w:noProof/>
        </w:rPr>
        <w:pict>
          <v:shape id="図 9" o:spid="_x0000_s1037" type="#_x0000_t75" style="position:absolute;left:0;text-align:left;margin-left:256pt;margin-top:387.25pt;width:339pt;height:235.5pt;z-index:251652096;visibility:visible;mso-position-horizontal-relative:page;mso-position-vertical-relative:page;mso-width-relative:margin;mso-height-relative:margin">
            <v:imagedata r:id="rId9" o:title=""/>
            <w10:wrap anchorx="page" anchory="page"/>
          </v:shape>
        </w:pict>
      </w:r>
    </w:p>
    <w:p w:rsidR="00FB6163" w:rsidRDefault="00FB6163">
      <w:pPr>
        <w:sectPr w:rsidR="00FB6163" w:rsidSect="00373640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テキスト ボックス 16" o:spid="_x0000_s1038" type="#_x0000_t202" style="position:absolute;left:0;text-align:left;margin-left:5.95pt;margin-top:0;width:249.75pt;height:842.25pt;z-index:25165926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" filled="f" stroked="f" strokeweight=".5pt">
            <v:textbox>
              <w:txbxContent>
                <w:p w:rsidR="00FB6163" w:rsidRDefault="00FB616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FB6163" w:rsidRDefault="00FB616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FB6163" w:rsidRDefault="00FB6163">
                  <w:pPr>
                    <w:rPr>
                      <w:sz w:val="18"/>
                    </w:rPr>
                  </w:pPr>
                </w:p>
                <w:p w:rsidR="00FB6163" w:rsidRDefault="00FB616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</w:p>
                <w:p w:rsidR="00FB6163" w:rsidRDefault="00FB616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1</w:t>
                  </w:r>
                </w:p>
                <w:p w:rsidR="00FB6163" w:rsidRDefault="00FB6163">
                  <w:pPr>
                    <w:rPr>
                      <w:sz w:val="18"/>
                    </w:rPr>
                  </w:pPr>
                </w:p>
                <w:p w:rsidR="00FB6163" w:rsidRDefault="00FB616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FB6163" w:rsidRDefault="00FB616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FB6163" w:rsidRDefault="00FB616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FB6163" w:rsidRDefault="00FB616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FB6163" w:rsidRDefault="00FB616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    FeS2   1999/06/01</w:t>
                  </w:r>
                </w:p>
                <w:p w:rsidR="00FB6163" w:rsidRDefault="00FB616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FB6163" w:rsidRDefault="00FB616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FB6163" w:rsidRDefault="00FB616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FB6163" w:rsidRDefault="00FB616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FB6163" w:rsidRDefault="00FB616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FB6163" w:rsidRDefault="00FB616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FB6163" w:rsidRDefault="00FB6163">
                  <w:pPr>
                    <w:rPr>
                      <w:sz w:val="18"/>
                    </w:rPr>
                  </w:pPr>
                </w:p>
                <w:tbl>
                  <w:tblPr>
                    <w:tblW w:w="4711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80"/>
                  </w:tblPr>
                  <w:tblGrid>
                    <w:gridCol w:w="835"/>
                    <w:gridCol w:w="874"/>
                    <w:gridCol w:w="874"/>
                    <w:gridCol w:w="874"/>
                    <w:gridCol w:w="876"/>
                    <w:gridCol w:w="378"/>
                  </w:tblGrid>
                  <w:tr w:rsidR="00FB6163" w:rsidRPr="003D4A0F" w:rsidTr="00373640">
                    <w:tc>
                      <w:tcPr>
                        <w:tcW w:w="835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FB6163" w:rsidRPr="003D4A0F" w:rsidRDefault="00FB6163" w:rsidP="00373640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74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FB6163" w:rsidRPr="003D4A0F" w:rsidRDefault="00FB6163" w:rsidP="00373640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74" w:type="dxa"/>
                        <w:tcBorders>
                          <w:top w:val="single" w:sz="12" w:space="0" w:color="000000"/>
                        </w:tcBorders>
                      </w:tcPr>
                      <w:p w:rsidR="00FB6163" w:rsidRPr="003D4A0F" w:rsidRDefault="00FB6163" w:rsidP="00373640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74" w:type="dxa"/>
                        <w:tcBorders>
                          <w:top w:val="single" w:sz="12" w:space="0" w:color="000000"/>
                        </w:tcBorders>
                      </w:tcPr>
                      <w:p w:rsidR="00FB6163" w:rsidRPr="003D4A0F" w:rsidRDefault="00FB6163" w:rsidP="00373640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76" w:type="dxa"/>
                        <w:tcBorders>
                          <w:top w:val="single" w:sz="12" w:space="0" w:color="000000"/>
                        </w:tcBorders>
                      </w:tcPr>
                      <w:p w:rsidR="00FB6163" w:rsidRPr="003D4A0F" w:rsidRDefault="00FB6163" w:rsidP="00373640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FB6163" w:rsidRPr="003D4A0F" w:rsidRDefault="00FB6163" w:rsidP="0037364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B6163" w:rsidRPr="003D4A0F" w:rsidTr="00373640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FB6163" w:rsidRPr="003D4A0F" w:rsidRDefault="00FB6163" w:rsidP="00373640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FB6163" w:rsidRPr="003D4A0F" w:rsidRDefault="00FB6163" w:rsidP="00373640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74" w:type="dxa"/>
                      </w:tcPr>
                      <w:p w:rsidR="00FB6163" w:rsidRPr="003D4A0F" w:rsidRDefault="00FB6163" w:rsidP="00373640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3D4A0F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74" w:type="dxa"/>
                      </w:tcPr>
                      <w:p w:rsidR="00FB6163" w:rsidRPr="003D4A0F" w:rsidRDefault="00FB6163" w:rsidP="00373640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3D4A0F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76" w:type="dxa"/>
                      </w:tcPr>
                      <w:p w:rsidR="00FB6163" w:rsidRPr="003D4A0F" w:rsidRDefault="00FB6163" w:rsidP="00373640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B6163" w:rsidRPr="003D4A0F" w:rsidRDefault="00FB6163" w:rsidP="0037364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B6163" w:rsidRPr="003D4A0F" w:rsidTr="00373640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FB6163" w:rsidRPr="003D4A0F" w:rsidRDefault="00FB6163" w:rsidP="00373640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FB6163" w:rsidRPr="003D4A0F" w:rsidRDefault="00FB6163" w:rsidP="00373640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FB6163" w:rsidRPr="003D4A0F" w:rsidRDefault="00FB6163" w:rsidP="00373640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sz w:val="18"/>
                          </w:rPr>
                          <w:t>0.52</w:t>
                        </w:r>
                      </w:p>
                    </w:tc>
                    <w:tc>
                      <w:tcPr>
                        <w:tcW w:w="874" w:type="dxa"/>
                      </w:tcPr>
                      <w:p w:rsidR="00FB6163" w:rsidRPr="003D4A0F" w:rsidRDefault="00FB6163" w:rsidP="00373640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FB6163" w:rsidRPr="003D4A0F" w:rsidRDefault="00FB6163" w:rsidP="00373640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B6163" w:rsidRPr="003D4A0F" w:rsidRDefault="00FB6163" w:rsidP="0037364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B6163" w:rsidRPr="003D4A0F" w:rsidTr="00373640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FB6163" w:rsidRPr="003D4A0F" w:rsidRDefault="00FB6163" w:rsidP="00373640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FB6163" w:rsidRPr="003D4A0F" w:rsidRDefault="00FB6163" w:rsidP="00373640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sz w:val="18"/>
                          </w:rPr>
                          <w:t>0.07</w:t>
                        </w:r>
                      </w:p>
                    </w:tc>
                    <w:tc>
                      <w:tcPr>
                        <w:tcW w:w="874" w:type="dxa"/>
                      </w:tcPr>
                      <w:p w:rsidR="00FB6163" w:rsidRPr="003D4A0F" w:rsidRDefault="00FB6163" w:rsidP="00373640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sz w:val="18"/>
                          </w:rPr>
                          <w:t>17.33</w:t>
                        </w:r>
                      </w:p>
                    </w:tc>
                    <w:tc>
                      <w:tcPr>
                        <w:tcW w:w="874" w:type="dxa"/>
                      </w:tcPr>
                      <w:p w:rsidR="00FB6163" w:rsidRPr="003D4A0F" w:rsidRDefault="00FB6163" w:rsidP="00373640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sz w:val="18"/>
                          </w:rPr>
                          <w:t>0.12</w:t>
                        </w:r>
                      </w:p>
                    </w:tc>
                    <w:tc>
                      <w:tcPr>
                        <w:tcW w:w="876" w:type="dxa"/>
                      </w:tcPr>
                      <w:p w:rsidR="00FB6163" w:rsidRPr="003D4A0F" w:rsidRDefault="00FB6163" w:rsidP="00373640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B6163" w:rsidRPr="003D4A0F" w:rsidRDefault="00FB6163" w:rsidP="0037364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B6163" w:rsidRPr="003D4A0F" w:rsidTr="00373640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FB6163" w:rsidRPr="003D4A0F" w:rsidRDefault="00FB6163" w:rsidP="00373640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FB6163" w:rsidRPr="003D4A0F" w:rsidRDefault="00FB6163" w:rsidP="00373640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sz w:val="18"/>
                          </w:rPr>
                          <w:t>0.05</w:t>
                        </w:r>
                      </w:p>
                    </w:tc>
                    <w:tc>
                      <w:tcPr>
                        <w:tcW w:w="874" w:type="dxa"/>
                      </w:tcPr>
                      <w:p w:rsidR="00FB6163" w:rsidRPr="003D4A0F" w:rsidRDefault="00FB6163" w:rsidP="00373640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sz w:val="18"/>
                          </w:rPr>
                          <w:t>11.38</w:t>
                        </w:r>
                      </w:p>
                    </w:tc>
                    <w:tc>
                      <w:tcPr>
                        <w:tcW w:w="874" w:type="dxa"/>
                      </w:tcPr>
                      <w:p w:rsidR="00FB6163" w:rsidRPr="003D4A0F" w:rsidRDefault="00FB6163" w:rsidP="00373640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sz w:val="18"/>
                          </w:rPr>
                          <w:t>0.12</w:t>
                        </w:r>
                      </w:p>
                    </w:tc>
                    <w:tc>
                      <w:tcPr>
                        <w:tcW w:w="876" w:type="dxa"/>
                      </w:tcPr>
                      <w:p w:rsidR="00FB6163" w:rsidRPr="003D4A0F" w:rsidRDefault="00FB6163" w:rsidP="00373640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B6163" w:rsidRPr="003D4A0F" w:rsidRDefault="00FB6163" w:rsidP="0037364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B6163" w:rsidRPr="003D4A0F" w:rsidTr="00373640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FB6163" w:rsidRPr="003D4A0F" w:rsidRDefault="00FB6163" w:rsidP="00373640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FB6163" w:rsidRPr="003D4A0F" w:rsidRDefault="00FB6163" w:rsidP="00373640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FB6163" w:rsidRPr="003D4A0F" w:rsidRDefault="00FB6163" w:rsidP="00373640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FB6163" w:rsidRPr="003D4A0F" w:rsidRDefault="00FB6163" w:rsidP="00373640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FB6163" w:rsidRPr="003D4A0F" w:rsidRDefault="00FB6163" w:rsidP="00373640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B6163" w:rsidRPr="003D4A0F" w:rsidRDefault="00FB6163" w:rsidP="0037364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B6163" w:rsidRPr="003D4A0F" w:rsidTr="00373640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FB6163" w:rsidRPr="003D4A0F" w:rsidRDefault="00FB6163" w:rsidP="00373640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FB6163" w:rsidRPr="003D4A0F" w:rsidRDefault="00FB6163" w:rsidP="00373640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FB6163" w:rsidRPr="003D4A0F" w:rsidRDefault="00FB6163" w:rsidP="00373640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sz w:val="18"/>
                          </w:rPr>
                          <w:t>0.18</w:t>
                        </w:r>
                      </w:p>
                    </w:tc>
                    <w:tc>
                      <w:tcPr>
                        <w:tcW w:w="874" w:type="dxa"/>
                      </w:tcPr>
                      <w:p w:rsidR="00FB6163" w:rsidRPr="003D4A0F" w:rsidRDefault="00FB6163" w:rsidP="00373640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FB6163" w:rsidRPr="003D4A0F" w:rsidRDefault="00FB6163" w:rsidP="00373640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B6163" w:rsidRPr="003D4A0F" w:rsidRDefault="00FB6163" w:rsidP="0037364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B6163" w:rsidRPr="003D4A0F" w:rsidTr="00373640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FB6163" w:rsidRPr="003D4A0F" w:rsidRDefault="00FB6163" w:rsidP="00373640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FB6163" w:rsidRPr="003D4A0F" w:rsidRDefault="00FB6163" w:rsidP="00373640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FB6163" w:rsidRPr="003D4A0F" w:rsidRDefault="00FB6163" w:rsidP="00373640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sz w:val="18"/>
                          </w:rPr>
                          <w:t>0.18</w:t>
                        </w:r>
                      </w:p>
                    </w:tc>
                    <w:tc>
                      <w:tcPr>
                        <w:tcW w:w="874" w:type="dxa"/>
                      </w:tcPr>
                      <w:p w:rsidR="00FB6163" w:rsidRPr="003D4A0F" w:rsidRDefault="00FB6163" w:rsidP="00373640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FB6163" w:rsidRPr="003D4A0F" w:rsidRDefault="00FB6163" w:rsidP="00373640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B6163" w:rsidRPr="003D4A0F" w:rsidRDefault="00FB6163" w:rsidP="0037364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B6163" w:rsidRPr="003D4A0F" w:rsidTr="00373640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FB6163" w:rsidRPr="003D4A0F" w:rsidRDefault="00FB6163" w:rsidP="00373640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sz w:val="18"/>
                          </w:rPr>
                          <w:t>Cr L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FB6163" w:rsidRPr="003D4A0F" w:rsidRDefault="00FB6163" w:rsidP="00373640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FB6163" w:rsidRPr="003D4A0F" w:rsidRDefault="00FB6163" w:rsidP="00373640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FB6163" w:rsidRPr="003D4A0F" w:rsidRDefault="00FB6163" w:rsidP="00373640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FB6163" w:rsidRPr="003D4A0F" w:rsidRDefault="00FB6163" w:rsidP="00373640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B6163" w:rsidRPr="003D4A0F" w:rsidRDefault="00FB6163" w:rsidP="0037364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B6163" w:rsidRPr="003D4A0F" w:rsidTr="00373640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FB6163" w:rsidRPr="003D4A0F" w:rsidRDefault="00FB6163" w:rsidP="00373640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sz w:val="18"/>
                          </w:rPr>
                          <w:t>Mn L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FB6163" w:rsidRPr="003D4A0F" w:rsidRDefault="00FB6163" w:rsidP="00373640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FB6163" w:rsidRPr="003D4A0F" w:rsidRDefault="00FB6163" w:rsidP="00373640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FB6163" w:rsidRPr="003D4A0F" w:rsidRDefault="00FB6163" w:rsidP="00373640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FB6163" w:rsidRPr="003D4A0F" w:rsidRDefault="00FB6163" w:rsidP="00373640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B6163" w:rsidRPr="003D4A0F" w:rsidRDefault="00FB6163" w:rsidP="0037364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B6163" w:rsidRPr="003D4A0F" w:rsidTr="00373640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FB6163" w:rsidRPr="003D4A0F" w:rsidRDefault="00FB6163" w:rsidP="00373640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sz w:val="18"/>
                          </w:rPr>
                          <w:t>Fe L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FB6163" w:rsidRPr="003D4A0F" w:rsidRDefault="00FB6163" w:rsidP="00373640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sz w:val="18"/>
                          </w:rPr>
                          <w:t>0.14</w:t>
                        </w:r>
                      </w:p>
                    </w:tc>
                    <w:tc>
                      <w:tcPr>
                        <w:tcW w:w="874" w:type="dxa"/>
                      </w:tcPr>
                      <w:p w:rsidR="00FB6163" w:rsidRPr="003D4A0F" w:rsidRDefault="00FB6163" w:rsidP="00373640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sz w:val="18"/>
                          </w:rPr>
                          <w:t>14.80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FB6163" w:rsidRPr="003D4A0F" w:rsidRDefault="00FB6163" w:rsidP="00373640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sz w:val="18"/>
                          </w:rPr>
                          <w:t>0.18</w:t>
                        </w:r>
                      </w:p>
                    </w:tc>
                    <w:tc>
                      <w:tcPr>
                        <w:tcW w:w="876" w:type="dxa"/>
                      </w:tcPr>
                      <w:p w:rsidR="00FB6163" w:rsidRPr="003D4A0F" w:rsidRDefault="00FB6163" w:rsidP="00373640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B6163" w:rsidRPr="003D4A0F" w:rsidRDefault="00FB6163" w:rsidP="0037364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B6163" w:rsidRPr="003D4A0F" w:rsidTr="00373640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FB6163" w:rsidRPr="003D4A0F" w:rsidRDefault="00FB6163" w:rsidP="00373640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sz w:val="18"/>
                          </w:rPr>
                          <w:t>Ni L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FB6163" w:rsidRPr="003D4A0F" w:rsidRDefault="00FB6163" w:rsidP="00373640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FB6163" w:rsidRPr="003D4A0F" w:rsidRDefault="00FB6163" w:rsidP="00373640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sz w:val="18"/>
                          </w:rPr>
                          <w:t>0.09</w:t>
                        </w:r>
                      </w:p>
                    </w:tc>
                    <w:tc>
                      <w:tcPr>
                        <w:tcW w:w="874" w:type="dxa"/>
                      </w:tcPr>
                      <w:p w:rsidR="00FB6163" w:rsidRPr="003D4A0F" w:rsidRDefault="00FB6163" w:rsidP="00373640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FB6163" w:rsidRPr="003D4A0F" w:rsidRDefault="00FB6163" w:rsidP="00373640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B6163" w:rsidRPr="003D4A0F" w:rsidRDefault="00FB6163" w:rsidP="0037364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B6163" w:rsidRPr="003D4A0F" w:rsidTr="00373640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FB6163" w:rsidRPr="003D4A0F" w:rsidRDefault="00FB6163" w:rsidP="00373640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FB6163" w:rsidRPr="003D4A0F" w:rsidRDefault="00FB6163" w:rsidP="00373640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sz w:val="18"/>
                          </w:rPr>
                          <w:t>0.15</w:t>
                        </w:r>
                      </w:p>
                    </w:tc>
                    <w:tc>
                      <w:tcPr>
                        <w:tcW w:w="874" w:type="dxa"/>
                      </w:tcPr>
                      <w:p w:rsidR="00FB6163" w:rsidRPr="003D4A0F" w:rsidRDefault="00FB6163" w:rsidP="00373640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sz w:val="18"/>
                          </w:rPr>
                          <w:t>55.52</w:t>
                        </w:r>
                      </w:p>
                    </w:tc>
                    <w:tc>
                      <w:tcPr>
                        <w:tcW w:w="874" w:type="dxa"/>
                      </w:tcPr>
                      <w:p w:rsidR="00FB6163" w:rsidRPr="003D4A0F" w:rsidRDefault="00FB6163" w:rsidP="0037364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76" w:type="dxa"/>
                      </w:tcPr>
                      <w:p w:rsidR="00FB6163" w:rsidRPr="003D4A0F" w:rsidRDefault="00FB6163" w:rsidP="0037364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FB6163" w:rsidRPr="003D4A0F" w:rsidRDefault="00FB6163" w:rsidP="0037364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B6163" w:rsidRPr="003D4A0F" w:rsidTr="00373640">
                    <w:tc>
                      <w:tcPr>
                        <w:tcW w:w="835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FB6163" w:rsidRPr="003D4A0F" w:rsidRDefault="00FB6163" w:rsidP="00373640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FB6163" w:rsidRPr="003D4A0F" w:rsidRDefault="00FB6163" w:rsidP="00373640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sz w:val="18"/>
                          </w:rPr>
                          <w:t>.42</w:t>
                        </w:r>
                      </w:p>
                    </w:tc>
                    <w:tc>
                      <w:tcPr>
                        <w:tcW w:w="874" w:type="dxa"/>
                        <w:tcBorders>
                          <w:bottom w:val="single" w:sz="12" w:space="0" w:color="000000"/>
                        </w:tcBorders>
                      </w:tcPr>
                      <w:p w:rsidR="00FB6163" w:rsidRPr="003D4A0F" w:rsidRDefault="00FB6163" w:rsidP="0037364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74" w:type="dxa"/>
                        <w:tcBorders>
                          <w:bottom w:val="single" w:sz="12" w:space="0" w:color="000000"/>
                        </w:tcBorders>
                      </w:tcPr>
                      <w:p w:rsidR="00FB6163" w:rsidRPr="003D4A0F" w:rsidRDefault="00FB6163" w:rsidP="0037364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76" w:type="dxa"/>
                        <w:tcBorders>
                          <w:bottom w:val="single" w:sz="12" w:space="0" w:color="000000"/>
                        </w:tcBorders>
                      </w:tcPr>
                      <w:p w:rsidR="00FB6163" w:rsidRPr="003D4A0F" w:rsidRDefault="00FB6163" w:rsidP="0037364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FB6163" w:rsidRPr="003D4A0F" w:rsidRDefault="00FB6163" w:rsidP="0037364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FB6163" w:rsidRDefault="00FB6163">
                  <w:pPr>
                    <w:rPr>
                      <w:sz w:val="18"/>
                    </w:rPr>
                  </w:pPr>
                </w:p>
                <w:p w:rsidR="00FB6163" w:rsidRPr="00373640" w:rsidRDefault="00FB6163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テキスト ボックス 15" o:spid="_x0000_s1039" type="#_x0000_t202" style="position:absolute;left:0;text-align:left;margin-left:256pt;margin-top:0;width:339pt;height:387pt;z-index:25165824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" filled="f" stroked="f" strokeweight=".5pt">
            <v:textbox>
              <w:txbxContent>
                <w:p w:rsidR="00FB6163" w:rsidRDefault="00FB616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4</w:t>
                  </w:r>
                </w:p>
                <w:p w:rsidR="00FB6163" w:rsidRDefault="00FB6163">
                  <w:pPr>
                    <w:rPr>
                      <w:sz w:val="18"/>
                    </w:rPr>
                  </w:pPr>
                </w:p>
                <w:p w:rsidR="00FB6163" w:rsidRDefault="00FB616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60.0 s</w:t>
                  </w:r>
                </w:p>
                <w:p w:rsidR="00FB6163" w:rsidRDefault="00FB6163">
                  <w:pPr>
                    <w:rPr>
                      <w:sz w:val="18"/>
                    </w:rPr>
                  </w:pPr>
                </w:p>
                <w:p w:rsidR="00FB6163" w:rsidRDefault="00FB616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FB6163" w:rsidRDefault="00FB616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15.0</w:t>
                  </w:r>
                </w:p>
                <w:p w:rsidR="00FB6163" w:rsidRDefault="00FB616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FB6163" w:rsidRDefault="00FB616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FB6163" w:rsidRDefault="00FB6163">
                  <w:pPr>
                    <w:rPr>
                      <w:sz w:val="18"/>
                    </w:rPr>
                  </w:pPr>
                </w:p>
                <w:p w:rsidR="00FB6163" w:rsidRDefault="00FB616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FB6163" w:rsidRDefault="00FB6163">
                  <w:pPr>
                    <w:rPr>
                      <w:sz w:val="18"/>
                    </w:rPr>
                  </w:pPr>
                </w:p>
                <w:p w:rsidR="00FB6163" w:rsidRDefault="00FB616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36922</w:t>
                  </w:r>
                </w:p>
                <w:p w:rsidR="00FB6163" w:rsidRDefault="00FB6163">
                  <w:pPr>
                    <w:rPr>
                      <w:sz w:val="18"/>
                    </w:rPr>
                  </w:pPr>
                </w:p>
                <w:tbl>
                  <w:tblPr>
                    <w:tblW w:w="5909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80"/>
                  </w:tblPr>
                  <w:tblGrid>
                    <w:gridCol w:w="2414"/>
                    <w:gridCol w:w="1258"/>
                    <w:gridCol w:w="1258"/>
                    <w:gridCol w:w="979"/>
                  </w:tblGrid>
                  <w:tr w:rsidR="00FB6163" w:rsidRPr="003D4A0F" w:rsidTr="00373640">
                    <w:tc>
                      <w:tcPr>
                        <w:tcW w:w="2414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FB6163" w:rsidRPr="003D4A0F" w:rsidRDefault="00FB6163" w:rsidP="00373640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3D4A0F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2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FB6163" w:rsidRPr="003D4A0F" w:rsidRDefault="00FB6163" w:rsidP="00373640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3D4A0F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258" w:type="dxa"/>
                        <w:tcBorders>
                          <w:top w:val="single" w:sz="12" w:space="0" w:color="000000"/>
                        </w:tcBorders>
                      </w:tcPr>
                      <w:p w:rsidR="00FB6163" w:rsidRPr="003D4A0F" w:rsidRDefault="00FB6163" w:rsidP="00373640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3D4A0F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979" w:type="dxa"/>
                        <w:tcBorders>
                          <w:top w:val="single" w:sz="12" w:space="0" w:color="000000"/>
                        </w:tcBorders>
                      </w:tcPr>
                      <w:p w:rsidR="00FB6163" w:rsidRPr="003D4A0F" w:rsidRDefault="00FB6163" w:rsidP="00373640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FB6163" w:rsidRPr="003D4A0F" w:rsidTr="00373640"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FB6163" w:rsidRPr="003D4A0F" w:rsidRDefault="00FB6163" w:rsidP="00373640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3D4A0F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FB6163" w:rsidRPr="003D4A0F" w:rsidRDefault="00FB6163" w:rsidP="00373640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sz w:val="18"/>
                          </w:rPr>
                          <w:t>7.5</w:t>
                        </w:r>
                      </w:p>
                    </w:tc>
                    <w:tc>
                      <w:tcPr>
                        <w:tcW w:w="1258" w:type="dxa"/>
                      </w:tcPr>
                      <w:p w:rsidR="00FB6163" w:rsidRPr="003D4A0F" w:rsidRDefault="00FB6163" w:rsidP="00373640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sz w:val="18"/>
                          </w:rPr>
                          <w:t>29.91</w:t>
                        </w:r>
                      </w:p>
                    </w:tc>
                    <w:tc>
                      <w:tcPr>
                        <w:tcW w:w="979" w:type="dxa"/>
                      </w:tcPr>
                      <w:p w:rsidR="00FB6163" w:rsidRPr="003D4A0F" w:rsidRDefault="00FB6163" w:rsidP="00373640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sz w:val="18"/>
                          </w:rPr>
                          <w:t>600236</w:t>
                        </w:r>
                      </w:p>
                    </w:tc>
                  </w:tr>
                  <w:tr w:rsidR="00FB6163" w:rsidRPr="003D4A0F" w:rsidTr="00373640"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FB6163" w:rsidRPr="003D4A0F" w:rsidRDefault="00FB6163" w:rsidP="0037364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FB6163" w:rsidRPr="003D4A0F" w:rsidRDefault="00FB6163" w:rsidP="0037364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58" w:type="dxa"/>
                      </w:tcPr>
                      <w:p w:rsidR="00FB6163" w:rsidRPr="003D4A0F" w:rsidRDefault="00FB6163" w:rsidP="0037364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79" w:type="dxa"/>
                      </w:tcPr>
                      <w:p w:rsidR="00FB6163" w:rsidRPr="003D4A0F" w:rsidRDefault="00FB6163" w:rsidP="0037364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B6163" w:rsidRPr="003D4A0F" w:rsidTr="00373640"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FB6163" w:rsidRPr="003D4A0F" w:rsidRDefault="00FB6163" w:rsidP="00373640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rFonts w:hint="eastAsia"/>
                            <w:sz w:val="18"/>
                          </w:rPr>
                          <w:t>最適化ﾃﾞｰﾀ</w:t>
                        </w:r>
                        <w:r w:rsidRPr="003D4A0F">
                          <w:rPr>
                            <w:sz w:val="18"/>
                          </w:rPr>
                          <w:t xml:space="preserve"> : </w:t>
                        </w:r>
                        <w:r w:rsidRPr="003D4A0F">
                          <w:rPr>
                            <w:rFonts w:hint="eastAsia"/>
                            <w:sz w:val="18"/>
                          </w:rPr>
                          <w:t>ｺﾊﾞﾙﾄ</w:t>
                        </w:r>
                        <w:r w:rsidRPr="003D4A0F">
                          <w:rPr>
                            <w:sz w:val="18"/>
                          </w:rPr>
                          <w:t xml:space="preserve"> K</w:t>
                        </w:r>
                        <w:r w:rsidRPr="003D4A0F">
                          <w:rPr>
                            <w:rFonts w:hint="eastAsia"/>
                            <w:sz w:val="18"/>
                          </w:rPr>
                          <w:t>線</w:t>
                        </w: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FB6163" w:rsidRPr="003D4A0F" w:rsidRDefault="00FB6163" w:rsidP="0037364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58" w:type="dxa"/>
                      </w:tcPr>
                      <w:p w:rsidR="00FB6163" w:rsidRPr="003D4A0F" w:rsidRDefault="00FB6163" w:rsidP="0037364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79" w:type="dxa"/>
                      </w:tcPr>
                      <w:p w:rsidR="00FB6163" w:rsidRPr="003D4A0F" w:rsidRDefault="00FB6163" w:rsidP="0037364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B6163" w:rsidRPr="003D4A0F" w:rsidTr="00373640"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FB6163" w:rsidRPr="003D4A0F" w:rsidRDefault="00FB6163" w:rsidP="0037364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FB6163" w:rsidRPr="003D4A0F" w:rsidRDefault="00FB6163" w:rsidP="00373640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3D4A0F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258" w:type="dxa"/>
                      </w:tcPr>
                      <w:p w:rsidR="00FB6163" w:rsidRPr="003D4A0F" w:rsidRDefault="00FB6163" w:rsidP="00373640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3D4A0F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979" w:type="dxa"/>
                      </w:tcPr>
                      <w:p w:rsidR="00FB6163" w:rsidRPr="003D4A0F" w:rsidRDefault="00FB6163" w:rsidP="00373640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FB6163" w:rsidRPr="003D4A0F" w:rsidTr="00373640"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FB6163" w:rsidRPr="003D4A0F" w:rsidRDefault="00FB6163" w:rsidP="00373640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3D4A0F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FB6163" w:rsidRPr="003D4A0F" w:rsidRDefault="00FB6163" w:rsidP="00373640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sz w:val="18"/>
                          </w:rPr>
                          <w:t>.0</w:t>
                        </w:r>
                      </w:p>
                    </w:tc>
                    <w:tc>
                      <w:tcPr>
                        <w:tcW w:w="1258" w:type="dxa"/>
                      </w:tcPr>
                      <w:p w:rsidR="00FB6163" w:rsidRPr="003D4A0F" w:rsidRDefault="00FB6163" w:rsidP="00373640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sz w:val="18"/>
                          </w:rPr>
                          <w:t>33.07</w:t>
                        </w:r>
                      </w:p>
                    </w:tc>
                    <w:tc>
                      <w:tcPr>
                        <w:tcW w:w="979" w:type="dxa"/>
                      </w:tcPr>
                      <w:p w:rsidR="00FB6163" w:rsidRPr="003D4A0F" w:rsidRDefault="00FB6163" w:rsidP="00373640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sz w:val="18"/>
                          </w:rPr>
                          <w:t>594689</w:t>
                        </w:r>
                      </w:p>
                    </w:tc>
                  </w:tr>
                  <w:tr w:rsidR="00FB6163" w:rsidRPr="003D4A0F" w:rsidTr="00373640">
                    <w:tc>
                      <w:tcPr>
                        <w:tcW w:w="2414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FB6163" w:rsidRPr="003D4A0F" w:rsidRDefault="00FB6163" w:rsidP="00373640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rFonts w:hint="eastAsia"/>
                            <w:sz w:val="18"/>
                          </w:rPr>
                          <w:t>最適化元素</w:t>
                        </w:r>
                        <w:r w:rsidRPr="003D4A0F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FB6163" w:rsidRPr="003D4A0F" w:rsidRDefault="00FB6163" w:rsidP="00373640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sz w:val="18"/>
                          </w:rPr>
                          <w:t>6925.1</w:t>
                        </w:r>
                      </w:p>
                    </w:tc>
                    <w:tc>
                      <w:tcPr>
                        <w:tcW w:w="1258" w:type="dxa"/>
                        <w:tcBorders>
                          <w:bottom w:val="single" w:sz="12" w:space="0" w:color="000000"/>
                        </w:tcBorders>
                      </w:tcPr>
                      <w:p w:rsidR="00FB6163" w:rsidRPr="003D4A0F" w:rsidRDefault="00FB6163" w:rsidP="00373640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sz w:val="18"/>
                          </w:rPr>
                          <w:t>132.84</w:t>
                        </w:r>
                      </w:p>
                    </w:tc>
                    <w:tc>
                      <w:tcPr>
                        <w:tcW w:w="979" w:type="dxa"/>
                        <w:tcBorders>
                          <w:bottom w:val="single" w:sz="12" w:space="0" w:color="000000"/>
                        </w:tcBorders>
                      </w:tcPr>
                      <w:p w:rsidR="00FB6163" w:rsidRPr="003D4A0F" w:rsidRDefault="00FB6163" w:rsidP="00373640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sz w:val="18"/>
                          </w:rPr>
                          <w:t>119949</w:t>
                        </w:r>
                      </w:p>
                    </w:tc>
                  </w:tr>
                </w:tbl>
                <w:p w:rsidR="00FB6163" w:rsidRPr="00373640" w:rsidRDefault="00FB6163" w:rsidP="00373640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図 14" o:spid="_x0000_s1040" type="#_x0000_t75" style="position:absolute;left:0;text-align:left;margin-left:256pt;margin-top:623pt;width:339pt;height:219pt;z-index:251657216;visibility:visible;mso-position-horizontal-relative:page;mso-position-vertical-relative:page;mso-width-relative:margin;mso-height-relative:margin">
            <v:imagedata r:id="rId10" o:title=""/>
            <w10:wrap anchorx="page" anchory="page"/>
          </v:shape>
        </w:pict>
      </w:r>
      <w:r>
        <w:rPr>
          <w:noProof/>
        </w:rPr>
        <w:pict>
          <v:shape id="図 13" o:spid="_x0000_s1041" type="#_x0000_t75" style="position:absolute;left:0;text-align:left;margin-left:256pt;margin-top:387.25pt;width:339pt;height:235.5pt;z-index:251656192;visibility:visible;mso-position-horizontal-relative:page;mso-position-vertical-relative:page;mso-width-relative:margin;mso-height-relative:margin">
            <v:imagedata r:id="rId11" o:title=""/>
            <w10:wrap anchorx="page" anchory="page"/>
          </v:shape>
        </w:pict>
      </w:r>
    </w:p>
    <w:p w:rsidR="00FB6163" w:rsidRDefault="00FB6163">
      <w:pPr>
        <w:sectPr w:rsidR="00FB6163" w:rsidSect="00373640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テキスト ボックス 20" o:spid="_x0000_s1042" type="#_x0000_t202" style="position:absolute;left:0;text-align:left;margin-left:5.95pt;margin-top:0;width:249.75pt;height:842.25pt;z-index:25166336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" filled="f" stroked="f" strokeweight=".5pt">
            <v:textbox>
              <w:txbxContent>
                <w:p w:rsidR="00FB6163" w:rsidRDefault="00FB616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FB6163" w:rsidRDefault="00FB616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FB6163" w:rsidRDefault="00FB6163">
                  <w:pPr>
                    <w:rPr>
                      <w:sz w:val="18"/>
                    </w:rPr>
                  </w:pPr>
                </w:p>
                <w:p w:rsidR="00FB6163" w:rsidRDefault="00FB616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</w:p>
                <w:p w:rsidR="00FB6163" w:rsidRDefault="00FB616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1</w:t>
                  </w:r>
                </w:p>
                <w:p w:rsidR="00FB6163" w:rsidRDefault="00FB6163">
                  <w:pPr>
                    <w:rPr>
                      <w:sz w:val="18"/>
                    </w:rPr>
                  </w:pPr>
                </w:p>
                <w:p w:rsidR="00FB6163" w:rsidRDefault="00FB616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FB6163" w:rsidRDefault="00FB616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FB6163" w:rsidRDefault="00FB616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FB6163" w:rsidRDefault="00FB616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FB6163" w:rsidRDefault="00FB616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    FeS2   1999/06/01</w:t>
                  </w:r>
                </w:p>
                <w:p w:rsidR="00FB6163" w:rsidRDefault="00FB616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FB6163" w:rsidRDefault="00FB616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FB6163" w:rsidRDefault="00FB616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FB6163" w:rsidRDefault="00FB616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FB6163" w:rsidRDefault="00FB616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FB6163" w:rsidRDefault="00FB616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FB6163" w:rsidRDefault="00FB6163">
                  <w:pPr>
                    <w:rPr>
                      <w:sz w:val="18"/>
                    </w:rPr>
                  </w:pPr>
                </w:p>
                <w:tbl>
                  <w:tblPr>
                    <w:tblW w:w="4711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80"/>
                  </w:tblPr>
                  <w:tblGrid>
                    <w:gridCol w:w="835"/>
                    <w:gridCol w:w="874"/>
                    <w:gridCol w:w="874"/>
                    <w:gridCol w:w="874"/>
                    <w:gridCol w:w="876"/>
                    <w:gridCol w:w="378"/>
                  </w:tblGrid>
                  <w:tr w:rsidR="00FB6163" w:rsidRPr="003D4A0F" w:rsidTr="00373640">
                    <w:tc>
                      <w:tcPr>
                        <w:tcW w:w="835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FB6163" w:rsidRPr="003D4A0F" w:rsidRDefault="00FB6163" w:rsidP="00373640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74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FB6163" w:rsidRPr="003D4A0F" w:rsidRDefault="00FB6163" w:rsidP="00373640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74" w:type="dxa"/>
                        <w:tcBorders>
                          <w:top w:val="single" w:sz="12" w:space="0" w:color="000000"/>
                        </w:tcBorders>
                      </w:tcPr>
                      <w:p w:rsidR="00FB6163" w:rsidRPr="003D4A0F" w:rsidRDefault="00FB6163" w:rsidP="00373640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74" w:type="dxa"/>
                        <w:tcBorders>
                          <w:top w:val="single" w:sz="12" w:space="0" w:color="000000"/>
                        </w:tcBorders>
                      </w:tcPr>
                      <w:p w:rsidR="00FB6163" w:rsidRPr="003D4A0F" w:rsidRDefault="00FB6163" w:rsidP="00373640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76" w:type="dxa"/>
                        <w:tcBorders>
                          <w:top w:val="single" w:sz="12" w:space="0" w:color="000000"/>
                        </w:tcBorders>
                      </w:tcPr>
                      <w:p w:rsidR="00FB6163" w:rsidRPr="003D4A0F" w:rsidRDefault="00FB6163" w:rsidP="00373640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FB6163" w:rsidRPr="003D4A0F" w:rsidRDefault="00FB6163" w:rsidP="0037364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B6163" w:rsidRPr="003D4A0F" w:rsidTr="00373640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FB6163" w:rsidRPr="003D4A0F" w:rsidRDefault="00FB6163" w:rsidP="00373640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FB6163" w:rsidRPr="003D4A0F" w:rsidRDefault="00FB6163" w:rsidP="00373640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74" w:type="dxa"/>
                      </w:tcPr>
                      <w:p w:rsidR="00FB6163" w:rsidRPr="003D4A0F" w:rsidRDefault="00FB6163" w:rsidP="00373640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3D4A0F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74" w:type="dxa"/>
                      </w:tcPr>
                      <w:p w:rsidR="00FB6163" w:rsidRPr="003D4A0F" w:rsidRDefault="00FB6163" w:rsidP="00373640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3D4A0F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76" w:type="dxa"/>
                      </w:tcPr>
                      <w:p w:rsidR="00FB6163" w:rsidRPr="003D4A0F" w:rsidRDefault="00FB6163" w:rsidP="00373640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B6163" w:rsidRPr="003D4A0F" w:rsidRDefault="00FB6163" w:rsidP="0037364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B6163" w:rsidRPr="003D4A0F" w:rsidTr="00373640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FB6163" w:rsidRPr="003D4A0F" w:rsidRDefault="00FB6163" w:rsidP="00373640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FB6163" w:rsidRPr="003D4A0F" w:rsidRDefault="00FB6163" w:rsidP="00373640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FB6163" w:rsidRPr="003D4A0F" w:rsidRDefault="00FB6163" w:rsidP="00373640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FB6163" w:rsidRPr="003D4A0F" w:rsidRDefault="00FB6163" w:rsidP="00373640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FB6163" w:rsidRPr="003D4A0F" w:rsidRDefault="00FB6163" w:rsidP="00373640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B6163" w:rsidRPr="003D4A0F" w:rsidRDefault="00FB6163" w:rsidP="0037364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B6163" w:rsidRPr="003D4A0F" w:rsidTr="00373640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FB6163" w:rsidRPr="003D4A0F" w:rsidRDefault="00FB6163" w:rsidP="00373640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FB6163" w:rsidRPr="003D4A0F" w:rsidRDefault="00FB6163" w:rsidP="00373640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sz w:val="18"/>
                          </w:rPr>
                          <w:t>0.07</w:t>
                        </w:r>
                      </w:p>
                    </w:tc>
                    <w:tc>
                      <w:tcPr>
                        <w:tcW w:w="874" w:type="dxa"/>
                      </w:tcPr>
                      <w:p w:rsidR="00FB6163" w:rsidRPr="003D4A0F" w:rsidRDefault="00FB6163" w:rsidP="00373640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sz w:val="18"/>
                          </w:rPr>
                          <w:t>18.11</w:t>
                        </w:r>
                      </w:p>
                    </w:tc>
                    <w:tc>
                      <w:tcPr>
                        <w:tcW w:w="874" w:type="dxa"/>
                      </w:tcPr>
                      <w:p w:rsidR="00FB6163" w:rsidRPr="003D4A0F" w:rsidRDefault="00FB6163" w:rsidP="00373640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sz w:val="18"/>
                          </w:rPr>
                          <w:t>0.11</w:t>
                        </w:r>
                      </w:p>
                    </w:tc>
                    <w:tc>
                      <w:tcPr>
                        <w:tcW w:w="876" w:type="dxa"/>
                      </w:tcPr>
                      <w:p w:rsidR="00FB6163" w:rsidRPr="003D4A0F" w:rsidRDefault="00FB6163" w:rsidP="00373640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B6163" w:rsidRPr="003D4A0F" w:rsidRDefault="00FB6163" w:rsidP="0037364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B6163" w:rsidRPr="003D4A0F" w:rsidTr="00373640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FB6163" w:rsidRPr="003D4A0F" w:rsidRDefault="00FB6163" w:rsidP="00373640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FB6163" w:rsidRPr="003D4A0F" w:rsidRDefault="00FB6163" w:rsidP="00373640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sz w:val="18"/>
                          </w:rPr>
                          <w:t>0.05</w:t>
                        </w:r>
                      </w:p>
                    </w:tc>
                    <w:tc>
                      <w:tcPr>
                        <w:tcW w:w="874" w:type="dxa"/>
                      </w:tcPr>
                      <w:p w:rsidR="00FB6163" w:rsidRPr="003D4A0F" w:rsidRDefault="00FB6163" w:rsidP="00373640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sz w:val="18"/>
                          </w:rPr>
                          <w:t>12.16</w:t>
                        </w:r>
                      </w:p>
                    </w:tc>
                    <w:tc>
                      <w:tcPr>
                        <w:tcW w:w="874" w:type="dxa"/>
                      </w:tcPr>
                      <w:p w:rsidR="00FB6163" w:rsidRPr="003D4A0F" w:rsidRDefault="00FB6163" w:rsidP="00373640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sz w:val="18"/>
                          </w:rPr>
                          <w:t>0.11</w:t>
                        </w:r>
                      </w:p>
                    </w:tc>
                    <w:tc>
                      <w:tcPr>
                        <w:tcW w:w="876" w:type="dxa"/>
                      </w:tcPr>
                      <w:p w:rsidR="00FB6163" w:rsidRPr="003D4A0F" w:rsidRDefault="00FB6163" w:rsidP="00373640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B6163" w:rsidRPr="003D4A0F" w:rsidRDefault="00FB6163" w:rsidP="0037364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B6163" w:rsidRPr="003D4A0F" w:rsidTr="00373640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FB6163" w:rsidRPr="003D4A0F" w:rsidRDefault="00FB6163" w:rsidP="00373640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FB6163" w:rsidRPr="003D4A0F" w:rsidRDefault="00FB6163" w:rsidP="00373640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FB6163" w:rsidRPr="003D4A0F" w:rsidRDefault="00FB6163" w:rsidP="00373640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FB6163" w:rsidRPr="003D4A0F" w:rsidRDefault="00FB6163" w:rsidP="00373640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FB6163" w:rsidRPr="003D4A0F" w:rsidRDefault="00FB6163" w:rsidP="00373640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B6163" w:rsidRPr="003D4A0F" w:rsidRDefault="00FB6163" w:rsidP="0037364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B6163" w:rsidRPr="003D4A0F" w:rsidTr="00373640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FB6163" w:rsidRPr="003D4A0F" w:rsidRDefault="00FB6163" w:rsidP="00373640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FB6163" w:rsidRPr="003D4A0F" w:rsidRDefault="00FB6163" w:rsidP="00373640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FB6163" w:rsidRPr="003D4A0F" w:rsidRDefault="00FB6163" w:rsidP="00373640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sz w:val="18"/>
                          </w:rPr>
                          <w:t>0.28</w:t>
                        </w:r>
                      </w:p>
                    </w:tc>
                    <w:tc>
                      <w:tcPr>
                        <w:tcW w:w="874" w:type="dxa"/>
                      </w:tcPr>
                      <w:p w:rsidR="00FB6163" w:rsidRPr="003D4A0F" w:rsidRDefault="00FB6163" w:rsidP="00373640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FB6163" w:rsidRPr="003D4A0F" w:rsidRDefault="00FB6163" w:rsidP="00373640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B6163" w:rsidRPr="003D4A0F" w:rsidRDefault="00FB6163" w:rsidP="0037364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B6163" w:rsidRPr="003D4A0F" w:rsidTr="00373640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FB6163" w:rsidRPr="003D4A0F" w:rsidRDefault="00FB6163" w:rsidP="00373640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FB6163" w:rsidRPr="003D4A0F" w:rsidRDefault="00FB6163" w:rsidP="00373640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FB6163" w:rsidRPr="003D4A0F" w:rsidRDefault="00FB6163" w:rsidP="00373640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sz w:val="18"/>
                          </w:rPr>
                          <w:t>0.08</w:t>
                        </w:r>
                      </w:p>
                    </w:tc>
                    <w:tc>
                      <w:tcPr>
                        <w:tcW w:w="874" w:type="dxa"/>
                      </w:tcPr>
                      <w:p w:rsidR="00FB6163" w:rsidRPr="003D4A0F" w:rsidRDefault="00FB6163" w:rsidP="00373640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FB6163" w:rsidRPr="003D4A0F" w:rsidRDefault="00FB6163" w:rsidP="00373640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B6163" w:rsidRPr="003D4A0F" w:rsidRDefault="00FB6163" w:rsidP="0037364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B6163" w:rsidRPr="003D4A0F" w:rsidTr="00373640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FB6163" w:rsidRPr="003D4A0F" w:rsidRDefault="00FB6163" w:rsidP="00373640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sz w:val="18"/>
                          </w:rPr>
                          <w:t>Cr L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FB6163" w:rsidRPr="003D4A0F" w:rsidRDefault="00FB6163" w:rsidP="00373640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FB6163" w:rsidRPr="003D4A0F" w:rsidRDefault="00FB6163" w:rsidP="00373640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FB6163" w:rsidRPr="003D4A0F" w:rsidRDefault="00FB6163" w:rsidP="00373640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FB6163" w:rsidRPr="003D4A0F" w:rsidRDefault="00FB6163" w:rsidP="00373640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B6163" w:rsidRPr="003D4A0F" w:rsidRDefault="00FB6163" w:rsidP="0037364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B6163" w:rsidRPr="003D4A0F" w:rsidTr="00373640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FB6163" w:rsidRPr="003D4A0F" w:rsidRDefault="00FB6163" w:rsidP="00373640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sz w:val="18"/>
                          </w:rPr>
                          <w:t>Mn L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FB6163" w:rsidRPr="003D4A0F" w:rsidRDefault="00FB6163" w:rsidP="00373640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FB6163" w:rsidRPr="003D4A0F" w:rsidRDefault="00FB6163" w:rsidP="00373640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FB6163" w:rsidRPr="003D4A0F" w:rsidRDefault="00FB6163" w:rsidP="00373640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FB6163" w:rsidRPr="003D4A0F" w:rsidRDefault="00FB6163" w:rsidP="00373640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B6163" w:rsidRPr="003D4A0F" w:rsidRDefault="00FB6163" w:rsidP="0037364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B6163" w:rsidRPr="003D4A0F" w:rsidTr="00373640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FB6163" w:rsidRPr="003D4A0F" w:rsidRDefault="00FB6163" w:rsidP="00373640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sz w:val="18"/>
                          </w:rPr>
                          <w:t>Fe L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FB6163" w:rsidRPr="003D4A0F" w:rsidRDefault="00FB6163" w:rsidP="00373640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sz w:val="18"/>
                          </w:rPr>
                          <w:t>0.10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FB6163" w:rsidRPr="003D4A0F" w:rsidRDefault="00FB6163" w:rsidP="00373640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sz w:val="18"/>
                          </w:rPr>
                          <w:t>12.41</w:t>
                        </w:r>
                      </w:p>
                    </w:tc>
                    <w:tc>
                      <w:tcPr>
                        <w:tcW w:w="874" w:type="dxa"/>
                      </w:tcPr>
                      <w:p w:rsidR="00FB6163" w:rsidRPr="003D4A0F" w:rsidRDefault="00FB6163" w:rsidP="00373640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sz w:val="18"/>
                          </w:rPr>
                          <w:t>0.13</w:t>
                        </w:r>
                      </w:p>
                    </w:tc>
                    <w:tc>
                      <w:tcPr>
                        <w:tcW w:w="876" w:type="dxa"/>
                      </w:tcPr>
                      <w:p w:rsidR="00FB6163" w:rsidRPr="003D4A0F" w:rsidRDefault="00FB6163" w:rsidP="00373640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B6163" w:rsidRPr="003D4A0F" w:rsidRDefault="00FB6163" w:rsidP="0037364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B6163" w:rsidRPr="003D4A0F" w:rsidTr="00373640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FB6163" w:rsidRPr="003D4A0F" w:rsidRDefault="00FB6163" w:rsidP="00373640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sz w:val="18"/>
                          </w:rPr>
                          <w:t>Ni L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FB6163" w:rsidRPr="003D4A0F" w:rsidRDefault="00FB6163" w:rsidP="00373640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74" w:type="dxa"/>
                      </w:tcPr>
                      <w:p w:rsidR="00FB6163" w:rsidRPr="003D4A0F" w:rsidRDefault="00FB6163" w:rsidP="00373640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sz w:val="18"/>
                          </w:rPr>
                          <w:t>0.95</w:t>
                        </w:r>
                      </w:p>
                    </w:tc>
                    <w:tc>
                      <w:tcPr>
                        <w:tcW w:w="874" w:type="dxa"/>
                      </w:tcPr>
                      <w:p w:rsidR="00FB6163" w:rsidRPr="003D4A0F" w:rsidRDefault="00FB6163" w:rsidP="00373640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76" w:type="dxa"/>
                      </w:tcPr>
                      <w:p w:rsidR="00FB6163" w:rsidRPr="003D4A0F" w:rsidRDefault="00FB6163" w:rsidP="00373640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B6163" w:rsidRPr="003D4A0F" w:rsidRDefault="00FB6163" w:rsidP="0037364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B6163" w:rsidRPr="003D4A0F" w:rsidTr="00373640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FB6163" w:rsidRPr="003D4A0F" w:rsidRDefault="00FB6163" w:rsidP="00373640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FB6163" w:rsidRPr="003D4A0F" w:rsidRDefault="00FB6163" w:rsidP="00373640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sz w:val="18"/>
                          </w:rPr>
                          <w:t>0.13</w:t>
                        </w:r>
                      </w:p>
                    </w:tc>
                    <w:tc>
                      <w:tcPr>
                        <w:tcW w:w="874" w:type="dxa"/>
                      </w:tcPr>
                      <w:p w:rsidR="00FB6163" w:rsidRPr="003D4A0F" w:rsidRDefault="00FB6163" w:rsidP="00373640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sz w:val="18"/>
                          </w:rPr>
                          <w:t>56.01</w:t>
                        </w:r>
                      </w:p>
                    </w:tc>
                    <w:tc>
                      <w:tcPr>
                        <w:tcW w:w="874" w:type="dxa"/>
                      </w:tcPr>
                      <w:p w:rsidR="00FB6163" w:rsidRPr="003D4A0F" w:rsidRDefault="00FB6163" w:rsidP="0037364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76" w:type="dxa"/>
                      </w:tcPr>
                      <w:p w:rsidR="00FB6163" w:rsidRPr="003D4A0F" w:rsidRDefault="00FB6163" w:rsidP="0037364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FB6163" w:rsidRPr="003D4A0F" w:rsidRDefault="00FB6163" w:rsidP="0037364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B6163" w:rsidRPr="003D4A0F" w:rsidTr="00373640">
                    <w:tc>
                      <w:tcPr>
                        <w:tcW w:w="835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FB6163" w:rsidRPr="003D4A0F" w:rsidRDefault="00FB6163" w:rsidP="00373640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FB6163" w:rsidRPr="003D4A0F" w:rsidRDefault="00FB6163" w:rsidP="00373640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sz w:val="18"/>
                          </w:rPr>
                          <w:t>.36</w:t>
                        </w:r>
                      </w:p>
                    </w:tc>
                    <w:tc>
                      <w:tcPr>
                        <w:tcW w:w="874" w:type="dxa"/>
                        <w:tcBorders>
                          <w:bottom w:val="single" w:sz="12" w:space="0" w:color="000000"/>
                        </w:tcBorders>
                      </w:tcPr>
                      <w:p w:rsidR="00FB6163" w:rsidRPr="003D4A0F" w:rsidRDefault="00FB6163" w:rsidP="0037364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74" w:type="dxa"/>
                        <w:tcBorders>
                          <w:bottom w:val="single" w:sz="12" w:space="0" w:color="000000"/>
                        </w:tcBorders>
                      </w:tcPr>
                      <w:p w:rsidR="00FB6163" w:rsidRPr="003D4A0F" w:rsidRDefault="00FB6163" w:rsidP="0037364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76" w:type="dxa"/>
                        <w:tcBorders>
                          <w:bottom w:val="single" w:sz="12" w:space="0" w:color="000000"/>
                        </w:tcBorders>
                      </w:tcPr>
                      <w:p w:rsidR="00FB6163" w:rsidRPr="003D4A0F" w:rsidRDefault="00FB6163" w:rsidP="0037364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FB6163" w:rsidRPr="003D4A0F" w:rsidRDefault="00FB6163" w:rsidP="0037364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FB6163" w:rsidRDefault="00FB6163">
                  <w:pPr>
                    <w:rPr>
                      <w:sz w:val="18"/>
                    </w:rPr>
                  </w:pPr>
                </w:p>
                <w:p w:rsidR="00FB6163" w:rsidRPr="00373640" w:rsidRDefault="00FB6163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テキスト ボックス 19" o:spid="_x0000_s1043" type="#_x0000_t202" style="position:absolute;left:0;text-align:left;margin-left:256pt;margin-top:0;width:339pt;height:387pt;z-index:25166233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" filled="f" stroked="f" strokeweight=".5pt">
            <v:textbox>
              <w:txbxContent>
                <w:p w:rsidR="00FB6163" w:rsidRDefault="00FB616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5</w:t>
                  </w:r>
                </w:p>
                <w:p w:rsidR="00FB6163" w:rsidRDefault="00FB6163">
                  <w:pPr>
                    <w:rPr>
                      <w:sz w:val="18"/>
                    </w:rPr>
                  </w:pPr>
                </w:p>
                <w:p w:rsidR="00FB6163" w:rsidRDefault="00FB616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60.0 s</w:t>
                  </w:r>
                </w:p>
                <w:p w:rsidR="00FB6163" w:rsidRDefault="00FB6163">
                  <w:pPr>
                    <w:rPr>
                      <w:sz w:val="18"/>
                    </w:rPr>
                  </w:pPr>
                </w:p>
                <w:p w:rsidR="00FB6163" w:rsidRDefault="00FB616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FB6163" w:rsidRDefault="00FB616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15.0</w:t>
                  </w:r>
                </w:p>
                <w:p w:rsidR="00FB6163" w:rsidRDefault="00FB616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FB6163" w:rsidRDefault="00FB616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FB6163" w:rsidRDefault="00FB6163">
                  <w:pPr>
                    <w:rPr>
                      <w:sz w:val="18"/>
                    </w:rPr>
                  </w:pPr>
                </w:p>
                <w:p w:rsidR="00FB6163" w:rsidRDefault="00FB616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FB6163" w:rsidRDefault="00FB6163">
                  <w:pPr>
                    <w:rPr>
                      <w:sz w:val="18"/>
                    </w:rPr>
                  </w:pPr>
                </w:p>
                <w:p w:rsidR="00FB6163" w:rsidRDefault="00FB616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37148</w:t>
                  </w:r>
                </w:p>
                <w:p w:rsidR="00FB6163" w:rsidRDefault="00FB6163">
                  <w:pPr>
                    <w:rPr>
                      <w:sz w:val="18"/>
                    </w:rPr>
                  </w:pPr>
                </w:p>
                <w:tbl>
                  <w:tblPr>
                    <w:tblW w:w="5909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80"/>
                  </w:tblPr>
                  <w:tblGrid>
                    <w:gridCol w:w="2414"/>
                    <w:gridCol w:w="1258"/>
                    <w:gridCol w:w="1258"/>
                    <w:gridCol w:w="979"/>
                  </w:tblGrid>
                  <w:tr w:rsidR="00FB6163" w:rsidRPr="003D4A0F" w:rsidTr="00373640">
                    <w:tc>
                      <w:tcPr>
                        <w:tcW w:w="2414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FB6163" w:rsidRPr="003D4A0F" w:rsidRDefault="00FB6163" w:rsidP="00373640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3D4A0F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2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FB6163" w:rsidRPr="003D4A0F" w:rsidRDefault="00FB6163" w:rsidP="00373640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3D4A0F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258" w:type="dxa"/>
                        <w:tcBorders>
                          <w:top w:val="single" w:sz="12" w:space="0" w:color="000000"/>
                        </w:tcBorders>
                      </w:tcPr>
                      <w:p w:rsidR="00FB6163" w:rsidRPr="003D4A0F" w:rsidRDefault="00FB6163" w:rsidP="00373640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3D4A0F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979" w:type="dxa"/>
                        <w:tcBorders>
                          <w:top w:val="single" w:sz="12" w:space="0" w:color="000000"/>
                        </w:tcBorders>
                      </w:tcPr>
                      <w:p w:rsidR="00FB6163" w:rsidRPr="003D4A0F" w:rsidRDefault="00FB6163" w:rsidP="00373640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FB6163" w:rsidRPr="003D4A0F" w:rsidTr="00373640"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FB6163" w:rsidRPr="003D4A0F" w:rsidRDefault="00FB6163" w:rsidP="00373640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3D4A0F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FB6163" w:rsidRPr="003D4A0F" w:rsidRDefault="00FB6163" w:rsidP="00373640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sz w:val="18"/>
                          </w:rPr>
                          <w:t>7.5</w:t>
                        </w:r>
                      </w:p>
                    </w:tc>
                    <w:tc>
                      <w:tcPr>
                        <w:tcW w:w="1258" w:type="dxa"/>
                      </w:tcPr>
                      <w:p w:rsidR="00FB6163" w:rsidRPr="003D4A0F" w:rsidRDefault="00FB6163" w:rsidP="00373640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sz w:val="18"/>
                          </w:rPr>
                          <w:t>29.94</w:t>
                        </w:r>
                      </w:p>
                    </w:tc>
                    <w:tc>
                      <w:tcPr>
                        <w:tcW w:w="979" w:type="dxa"/>
                      </w:tcPr>
                      <w:p w:rsidR="00FB6163" w:rsidRPr="003D4A0F" w:rsidRDefault="00FB6163" w:rsidP="00373640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sz w:val="18"/>
                          </w:rPr>
                          <w:t>600801</w:t>
                        </w:r>
                      </w:p>
                    </w:tc>
                  </w:tr>
                  <w:tr w:rsidR="00FB6163" w:rsidRPr="003D4A0F" w:rsidTr="00373640"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FB6163" w:rsidRPr="003D4A0F" w:rsidRDefault="00FB6163" w:rsidP="0037364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FB6163" w:rsidRPr="003D4A0F" w:rsidRDefault="00FB6163" w:rsidP="0037364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58" w:type="dxa"/>
                      </w:tcPr>
                      <w:p w:rsidR="00FB6163" w:rsidRPr="003D4A0F" w:rsidRDefault="00FB6163" w:rsidP="0037364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79" w:type="dxa"/>
                      </w:tcPr>
                      <w:p w:rsidR="00FB6163" w:rsidRPr="003D4A0F" w:rsidRDefault="00FB6163" w:rsidP="0037364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B6163" w:rsidRPr="003D4A0F" w:rsidTr="00373640"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FB6163" w:rsidRPr="003D4A0F" w:rsidRDefault="00FB6163" w:rsidP="00373640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rFonts w:hint="eastAsia"/>
                            <w:sz w:val="18"/>
                          </w:rPr>
                          <w:t>最適化ﾃﾞｰﾀ</w:t>
                        </w:r>
                        <w:r w:rsidRPr="003D4A0F">
                          <w:rPr>
                            <w:sz w:val="18"/>
                          </w:rPr>
                          <w:t xml:space="preserve"> : </w:t>
                        </w:r>
                        <w:r w:rsidRPr="003D4A0F">
                          <w:rPr>
                            <w:rFonts w:hint="eastAsia"/>
                            <w:sz w:val="18"/>
                          </w:rPr>
                          <w:t>ｺﾊﾞﾙﾄ</w:t>
                        </w:r>
                        <w:r w:rsidRPr="003D4A0F">
                          <w:rPr>
                            <w:sz w:val="18"/>
                          </w:rPr>
                          <w:t xml:space="preserve"> K</w:t>
                        </w:r>
                        <w:r w:rsidRPr="003D4A0F">
                          <w:rPr>
                            <w:rFonts w:hint="eastAsia"/>
                            <w:sz w:val="18"/>
                          </w:rPr>
                          <w:t>線</w:t>
                        </w: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FB6163" w:rsidRPr="003D4A0F" w:rsidRDefault="00FB6163" w:rsidP="0037364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58" w:type="dxa"/>
                      </w:tcPr>
                      <w:p w:rsidR="00FB6163" w:rsidRPr="003D4A0F" w:rsidRDefault="00FB6163" w:rsidP="0037364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79" w:type="dxa"/>
                      </w:tcPr>
                      <w:p w:rsidR="00FB6163" w:rsidRPr="003D4A0F" w:rsidRDefault="00FB6163" w:rsidP="0037364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B6163" w:rsidRPr="003D4A0F" w:rsidTr="00373640"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FB6163" w:rsidRPr="003D4A0F" w:rsidRDefault="00FB6163" w:rsidP="0037364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FB6163" w:rsidRPr="003D4A0F" w:rsidRDefault="00FB6163" w:rsidP="00373640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3D4A0F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258" w:type="dxa"/>
                      </w:tcPr>
                      <w:p w:rsidR="00FB6163" w:rsidRPr="003D4A0F" w:rsidRDefault="00FB6163" w:rsidP="00373640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3D4A0F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979" w:type="dxa"/>
                      </w:tcPr>
                      <w:p w:rsidR="00FB6163" w:rsidRPr="003D4A0F" w:rsidRDefault="00FB6163" w:rsidP="00373640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FB6163" w:rsidRPr="003D4A0F" w:rsidTr="00373640"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FB6163" w:rsidRPr="003D4A0F" w:rsidRDefault="00FB6163" w:rsidP="00373640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3D4A0F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FB6163" w:rsidRPr="003D4A0F" w:rsidRDefault="00FB6163" w:rsidP="00373640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sz w:val="18"/>
                          </w:rPr>
                          <w:t>.0</w:t>
                        </w:r>
                      </w:p>
                    </w:tc>
                    <w:tc>
                      <w:tcPr>
                        <w:tcW w:w="1258" w:type="dxa"/>
                      </w:tcPr>
                      <w:p w:rsidR="00FB6163" w:rsidRPr="003D4A0F" w:rsidRDefault="00FB6163" w:rsidP="00373640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sz w:val="18"/>
                          </w:rPr>
                          <w:t>33.07</w:t>
                        </w:r>
                      </w:p>
                    </w:tc>
                    <w:tc>
                      <w:tcPr>
                        <w:tcW w:w="979" w:type="dxa"/>
                      </w:tcPr>
                      <w:p w:rsidR="00FB6163" w:rsidRPr="003D4A0F" w:rsidRDefault="00FB6163" w:rsidP="00373640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sz w:val="18"/>
                          </w:rPr>
                          <w:t>594689</w:t>
                        </w:r>
                      </w:p>
                    </w:tc>
                  </w:tr>
                  <w:tr w:rsidR="00FB6163" w:rsidRPr="003D4A0F" w:rsidTr="00373640">
                    <w:tc>
                      <w:tcPr>
                        <w:tcW w:w="2414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FB6163" w:rsidRPr="003D4A0F" w:rsidRDefault="00FB6163" w:rsidP="00373640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rFonts w:hint="eastAsia"/>
                            <w:sz w:val="18"/>
                          </w:rPr>
                          <w:t>最適化元素</w:t>
                        </w:r>
                        <w:r w:rsidRPr="003D4A0F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FB6163" w:rsidRPr="003D4A0F" w:rsidRDefault="00FB6163" w:rsidP="00373640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sz w:val="18"/>
                          </w:rPr>
                          <w:t>6925.1</w:t>
                        </w:r>
                      </w:p>
                    </w:tc>
                    <w:tc>
                      <w:tcPr>
                        <w:tcW w:w="1258" w:type="dxa"/>
                        <w:tcBorders>
                          <w:bottom w:val="single" w:sz="12" w:space="0" w:color="000000"/>
                        </w:tcBorders>
                      </w:tcPr>
                      <w:p w:rsidR="00FB6163" w:rsidRPr="003D4A0F" w:rsidRDefault="00FB6163" w:rsidP="00373640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sz w:val="18"/>
                          </w:rPr>
                          <w:t>132.84</w:t>
                        </w:r>
                      </w:p>
                    </w:tc>
                    <w:tc>
                      <w:tcPr>
                        <w:tcW w:w="979" w:type="dxa"/>
                        <w:tcBorders>
                          <w:bottom w:val="single" w:sz="12" w:space="0" w:color="000000"/>
                        </w:tcBorders>
                      </w:tcPr>
                      <w:p w:rsidR="00FB6163" w:rsidRPr="003D4A0F" w:rsidRDefault="00FB6163" w:rsidP="00373640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sz w:val="18"/>
                          </w:rPr>
                          <w:t>119949</w:t>
                        </w:r>
                      </w:p>
                    </w:tc>
                  </w:tr>
                </w:tbl>
                <w:p w:rsidR="00FB6163" w:rsidRPr="00373640" w:rsidRDefault="00FB6163" w:rsidP="00373640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図 18" o:spid="_x0000_s1044" type="#_x0000_t75" style="position:absolute;left:0;text-align:left;margin-left:256pt;margin-top:623pt;width:339pt;height:219pt;z-index:251661312;visibility:visible;mso-position-horizontal-relative:page;mso-position-vertical-relative:page;mso-width-relative:margin;mso-height-relative:margin">
            <v:imagedata r:id="rId12" o:title=""/>
            <w10:wrap anchorx="page" anchory="page"/>
          </v:shape>
        </w:pict>
      </w:r>
      <w:r>
        <w:rPr>
          <w:noProof/>
        </w:rPr>
        <w:pict>
          <v:shape id="図 17" o:spid="_x0000_s1045" type="#_x0000_t75" style="position:absolute;left:0;text-align:left;margin-left:256pt;margin-top:387.25pt;width:339pt;height:235.5pt;z-index:251660288;visibility:visible;mso-position-horizontal-relative:page;mso-position-vertical-relative:page;mso-width-relative:margin;mso-height-relative:margin">
            <v:imagedata r:id="rId13" o:title=""/>
            <w10:wrap anchorx="page" anchory="page"/>
          </v:shape>
        </w:pict>
      </w:r>
    </w:p>
    <w:p w:rsidR="00FB6163" w:rsidRDefault="00FB6163">
      <w:pPr>
        <w:sectPr w:rsidR="00FB6163" w:rsidSect="00926338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テキスト ボックス 24" o:spid="_x0000_s1046" type="#_x0000_t202" style="position:absolute;left:0;text-align:left;margin-left:5.95pt;margin-top:0;width:249.75pt;height:842.25pt;z-index:25166745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" filled="f" stroked="f" strokeweight=".5pt">
            <v:textbox>
              <w:txbxContent>
                <w:p w:rsidR="00FB6163" w:rsidRDefault="00FB616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FB6163" w:rsidRDefault="00FB616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FB6163" w:rsidRDefault="00FB6163">
                  <w:pPr>
                    <w:rPr>
                      <w:sz w:val="18"/>
                    </w:rPr>
                  </w:pPr>
                </w:p>
                <w:p w:rsidR="00FB6163" w:rsidRDefault="00FB616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</w:p>
                <w:p w:rsidR="00FB6163" w:rsidRDefault="00FB616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1</w:t>
                  </w:r>
                </w:p>
                <w:p w:rsidR="00FB6163" w:rsidRDefault="00FB6163">
                  <w:pPr>
                    <w:rPr>
                      <w:sz w:val="18"/>
                    </w:rPr>
                  </w:pPr>
                </w:p>
                <w:p w:rsidR="00FB6163" w:rsidRDefault="00FB616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FB6163" w:rsidRDefault="00FB616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FB6163" w:rsidRDefault="00FB616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FB6163" w:rsidRDefault="00FB616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FB6163" w:rsidRDefault="00FB616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    FeS2   1999/06/01</w:t>
                  </w:r>
                </w:p>
                <w:p w:rsidR="00FB6163" w:rsidRDefault="00FB616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FB6163" w:rsidRDefault="00FB616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FB6163" w:rsidRDefault="00FB616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FB6163" w:rsidRDefault="00FB616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FB6163" w:rsidRDefault="00FB616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FB6163" w:rsidRDefault="00FB616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FB6163" w:rsidRDefault="00FB6163">
                  <w:pPr>
                    <w:rPr>
                      <w:sz w:val="18"/>
                    </w:rPr>
                  </w:pPr>
                </w:p>
                <w:tbl>
                  <w:tblPr>
                    <w:tblW w:w="4711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80"/>
                  </w:tblPr>
                  <w:tblGrid>
                    <w:gridCol w:w="835"/>
                    <w:gridCol w:w="874"/>
                    <w:gridCol w:w="874"/>
                    <w:gridCol w:w="874"/>
                    <w:gridCol w:w="876"/>
                    <w:gridCol w:w="378"/>
                  </w:tblGrid>
                  <w:tr w:rsidR="00FB6163" w:rsidRPr="003D4A0F" w:rsidTr="00926338">
                    <w:tc>
                      <w:tcPr>
                        <w:tcW w:w="835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FB6163" w:rsidRPr="003D4A0F" w:rsidRDefault="00FB6163" w:rsidP="00634307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74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FB6163" w:rsidRPr="003D4A0F" w:rsidRDefault="00FB6163" w:rsidP="00634307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74" w:type="dxa"/>
                        <w:tcBorders>
                          <w:top w:val="single" w:sz="12" w:space="0" w:color="000000"/>
                        </w:tcBorders>
                      </w:tcPr>
                      <w:p w:rsidR="00FB6163" w:rsidRPr="003D4A0F" w:rsidRDefault="00FB6163" w:rsidP="00634307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74" w:type="dxa"/>
                        <w:tcBorders>
                          <w:top w:val="single" w:sz="12" w:space="0" w:color="000000"/>
                        </w:tcBorders>
                      </w:tcPr>
                      <w:p w:rsidR="00FB6163" w:rsidRPr="003D4A0F" w:rsidRDefault="00FB6163" w:rsidP="00634307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76" w:type="dxa"/>
                        <w:tcBorders>
                          <w:top w:val="single" w:sz="12" w:space="0" w:color="000000"/>
                        </w:tcBorders>
                      </w:tcPr>
                      <w:p w:rsidR="00FB6163" w:rsidRPr="003D4A0F" w:rsidRDefault="00FB6163" w:rsidP="00634307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FB6163" w:rsidRPr="003D4A0F" w:rsidRDefault="00FB6163" w:rsidP="0063430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B6163" w:rsidRPr="003D4A0F" w:rsidTr="00926338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FB6163" w:rsidRPr="003D4A0F" w:rsidRDefault="00FB6163" w:rsidP="00634307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FB6163" w:rsidRPr="003D4A0F" w:rsidRDefault="00FB6163" w:rsidP="00634307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74" w:type="dxa"/>
                      </w:tcPr>
                      <w:p w:rsidR="00FB6163" w:rsidRPr="003D4A0F" w:rsidRDefault="00FB6163" w:rsidP="00634307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3D4A0F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74" w:type="dxa"/>
                      </w:tcPr>
                      <w:p w:rsidR="00FB6163" w:rsidRPr="003D4A0F" w:rsidRDefault="00FB6163" w:rsidP="00634307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3D4A0F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76" w:type="dxa"/>
                      </w:tcPr>
                      <w:p w:rsidR="00FB6163" w:rsidRPr="003D4A0F" w:rsidRDefault="00FB6163" w:rsidP="00634307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B6163" w:rsidRPr="003D4A0F" w:rsidRDefault="00FB6163" w:rsidP="0063430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B6163" w:rsidRPr="003D4A0F" w:rsidTr="00926338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FB6163" w:rsidRPr="003D4A0F" w:rsidRDefault="00FB6163" w:rsidP="00634307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FB6163" w:rsidRPr="003D4A0F" w:rsidRDefault="00FB6163" w:rsidP="00634307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FB6163" w:rsidRPr="003D4A0F" w:rsidRDefault="00FB6163" w:rsidP="00634307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sz w:val="18"/>
                          </w:rPr>
                          <w:t>0.61</w:t>
                        </w:r>
                      </w:p>
                    </w:tc>
                    <w:tc>
                      <w:tcPr>
                        <w:tcW w:w="874" w:type="dxa"/>
                      </w:tcPr>
                      <w:p w:rsidR="00FB6163" w:rsidRPr="003D4A0F" w:rsidRDefault="00FB6163" w:rsidP="00634307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FB6163" w:rsidRPr="003D4A0F" w:rsidRDefault="00FB6163" w:rsidP="00634307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B6163" w:rsidRPr="003D4A0F" w:rsidRDefault="00FB6163" w:rsidP="0063430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B6163" w:rsidRPr="003D4A0F" w:rsidTr="00926338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FB6163" w:rsidRPr="003D4A0F" w:rsidRDefault="00FB6163" w:rsidP="00634307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FB6163" w:rsidRPr="003D4A0F" w:rsidRDefault="00FB6163" w:rsidP="00634307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sz w:val="18"/>
                          </w:rPr>
                          <w:t>0.04</w:t>
                        </w:r>
                      </w:p>
                    </w:tc>
                    <w:tc>
                      <w:tcPr>
                        <w:tcW w:w="874" w:type="dxa"/>
                      </w:tcPr>
                      <w:p w:rsidR="00FB6163" w:rsidRPr="003D4A0F" w:rsidRDefault="00FB6163" w:rsidP="00634307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sz w:val="18"/>
                          </w:rPr>
                          <w:t>17.98</w:t>
                        </w:r>
                      </w:p>
                    </w:tc>
                    <w:tc>
                      <w:tcPr>
                        <w:tcW w:w="874" w:type="dxa"/>
                      </w:tcPr>
                      <w:p w:rsidR="00FB6163" w:rsidRPr="003D4A0F" w:rsidRDefault="00FB6163" w:rsidP="00634307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sz w:val="18"/>
                          </w:rPr>
                          <w:t>0.07</w:t>
                        </w:r>
                      </w:p>
                    </w:tc>
                    <w:tc>
                      <w:tcPr>
                        <w:tcW w:w="876" w:type="dxa"/>
                      </w:tcPr>
                      <w:p w:rsidR="00FB6163" w:rsidRPr="003D4A0F" w:rsidRDefault="00FB6163" w:rsidP="00634307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B6163" w:rsidRPr="003D4A0F" w:rsidRDefault="00FB6163" w:rsidP="0063430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B6163" w:rsidRPr="003D4A0F" w:rsidTr="00926338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FB6163" w:rsidRPr="003D4A0F" w:rsidRDefault="00FB6163" w:rsidP="00634307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FB6163" w:rsidRPr="003D4A0F" w:rsidRDefault="00FB6163" w:rsidP="00634307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sz w:val="18"/>
                          </w:rPr>
                          <w:t>0.04</w:t>
                        </w:r>
                      </w:p>
                    </w:tc>
                    <w:tc>
                      <w:tcPr>
                        <w:tcW w:w="874" w:type="dxa"/>
                      </w:tcPr>
                      <w:p w:rsidR="00FB6163" w:rsidRPr="003D4A0F" w:rsidRDefault="00FB6163" w:rsidP="00634307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sz w:val="18"/>
                          </w:rPr>
                          <w:t>14.36</w:t>
                        </w:r>
                      </w:p>
                    </w:tc>
                    <w:tc>
                      <w:tcPr>
                        <w:tcW w:w="874" w:type="dxa"/>
                      </w:tcPr>
                      <w:p w:rsidR="00FB6163" w:rsidRPr="003D4A0F" w:rsidRDefault="00FB6163" w:rsidP="00634307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sz w:val="18"/>
                          </w:rPr>
                          <w:t>0.09</w:t>
                        </w:r>
                      </w:p>
                    </w:tc>
                    <w:tc>
                      <w:tcPr>
                        <w:tcW w:w="876" w:type="dxa"/>
                      </w:tcPr>
                      <w:p w:rsidR="00FB6163" w:rsidRPr="003D4A0F" w:rsidRDefault="00FB6163" w:rsidP="00634307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B6163" w:rsidRPr="003D4A0F" w:rsidRDefault="00FB6163" w:rsidP="0063430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B6163" w:rsidRPr="003D4A0F" w:rsidTr="00926338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FB6163" w:rsidRPr="003D4A0F" w:rsidRDefault="00FB6163" w:rsidP="00634307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FB6163" w:rsidRPr="003D4A0F" w:rsidRDefault="00FB6163" w:rsidP="00634307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FB6163" w:rsidRPr="003D4A0F" w:rsidRDefault="00FB6163" w:rsidP="00634307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FB6163" w:rsidRPr="003D4A0F" w:rsidRDefault="00FB6163" w:rsidP="00634307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FB6163" w:rsidRPr="003D4A0F" w:rsidRDefault="00FB6163" w:rsidP="00634307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B6163" w:rsidRPr="003D4A0F" w:rsidRDefault="00FB6163" w:rsidP="0063430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B6163" w:rsidRPr="003D4A0F" w:rsidTr="00926338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FB6163" w:rsidRPr="003D4A0F" w:rsidRDefault="00FB6163" w:rsidP="00634307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FB6163" w:rsidRPr="003D4A0F" w:rsidRDefault="00FB6163" w:rsidP="00634307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FB6163" w:rsidRPr="003D4A0F" w:rsidRDefault="00FB6163" w:rsidP="00634307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sz w:val="18"/>
                          </w:rPr>
                          <w:t>0.53</w:t>
                        </w:r>
                      </w:p>
                    </w:tc>
                    <w:tc>
                      <w:tcPr>
                        <w:tcW w:w="874" w:type="dxa"/>
                      </w:tcPr>
                      <w:p w:rsidR="00FB6163" w:rsidRPr="003D4A0F" w:rsidRDefault="00FB6163" w:rsidP="00634307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FB6163" w:rsidRPr="003D4A0F" w:rsidRDefault="00FB6163" w:rsidP="00634307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B6163" w:rsidRPr="003D4A0F" w:rsidRDefault="00FB6163" w:rsidP="0063430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B6163" w:rsidRPr="003D4A0F" w:rsidTr="00926338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FB6163" w:rsidRPr="003D4A0F" w:rsidRDefault="00FB6163" w:rsidP="00634307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FB6163" w:rsidRPr="003D4A0F" w:rsidRDefault="00FB6163" w:rsidP="00634307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FB6163" w:rsidRPr="003D4A0F" w:rsidRDefault="00FB6163" w:rsidP="00634307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sz w:val="18"/>
                          </w:rPr>
                          <w:t>0.09</w:t>
                        </w:r>
                      </w:p>
                    </w:tc>
                    <w:tc>
                      <w:tcPr>
                        <w:tcW w:w="874" w:type="dxa"/>
                      </w:tcPr>
                      <w:p w:rsidR="00FB6163" w:rsidRPr="003D4A0F" w:rsidRDefault="00FB6163" w:rsidP="00634307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FB6163" w:rsidRPr="003D4A0F" w:rsidRDefault="00FB6163" w:rsidP="00634307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B6163" w:rsidRPr="003D4A0F" w:rsidRDefault="00FB6163" w:rsidP="0063430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B6163" w:rsidRPr="003D4A0F" w:rsidTr="00926338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FB6163" w:rsidRPr="003D4A0F" w:rsidRDefault="00FB6163" w:rsidP="00634307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sz w:val="18"/>
                          </w:rPr>
                          <w:t>Cr L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FB6163" w:rsidRPr="003D4A0F" w:rsidRDefault="00FB6163" w:rsidP="00634307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FB6163" w:rsidRPr="003D4A0F" w:rsidRDefault="00FB6163" w:rsidP="00634307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FB6163" w:rsidRPr="003D4A0F" w:rsidRDefault="00FB6163" w:rsidP="00634307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FB6163" w:rsidRPr="003D4A0F" w:rsidRDefault="00FB6163" w:rsidP="00634307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B6163" w:rsidRPr="003D4A0F" w:rsidRDefault="00FB6163" w:rsidP="0063430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B6163" w:rsidRPr="003D4A0F" w:rsidTr="00926338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FB6163" w:rsidRPr="003D4A0F" w:rsidRDefault="00FB6163" w:rsidP="00634307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sz w:val="18"/>
                          </w:rPr>
                          <w:t>Mn L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FB6163" w:rsidRPr="003D4A0F" w:rsidRDefault="00FB6163" w:rsidP="00634307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74" w:type="dxa"/>
                      </w:tcPr>
                      <w:p w:rsidR="00FB6163" w:rsidRPr="003D4A0F" w:rsidRDefault="00FB6163" w:rsidP="00634307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sz w:val="18"/>
                          </w:rPr>
                          <w:t>1.43</w:t>
                        </w:r>
                      </w:p>
                    </w:tc>
                    <w:tc>
                      <w:tcPr>
                        <w:tcW w:w="874" w:type="dxa"/>
                      </w:tcPr>
                      <w:p w:rsidR="00FB6163" w:rsidRPr="003D4A0F" w:rsidRDefault="00FB6163" w:rsidP="00634307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76" w:type="dxa"/>
                      </w:tcPr>
                      <w:p w:rsidR="00FB6163" w:rsidRPr="003D4A0F" w:rsidRDefault="00FB6163" w:rsidP="00634307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B6163" w:rsidRPr="003D4A0F" w:rsidRDefault="00FB6163" w:rsidP="0063430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B6163" w:rsidRPr="003D4A0F" w:rsidTr="00926338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FB6163" w:rsidRPr="003D4A0F" w:rsidRDefault="00FB6163" w:rsidP="00634307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sz w:val="18"/>
                          </w:rPr>
                          <w:t>Fe L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FB6163" w:rsidRPr="003D4A0F" w:rsidRDefault="00FB6163" w:rsidP="00634307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sz w:val="18"/>
                          </w:rPr>
                          <w:t>0.05</w:t>
                        </w:r>
                      </w:p>
                    </w:tc>
                    <w:tc>
                      <w:tcPr>
                        <w:tcW w:w="874" w:type="dxa"/>
                      </w:tcPr>
                      <w:p w:rsidR="00FB6163" w:rsidRPr="003D4A0F" w:rsidRDefault="00FB6163" w:rsidP="00634307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sz w:val="18"/>
                          </w:rPr>
                          <w:t>8.09</w:t>
                        </w:r>
                      </w:p>
                    </w:tc>
                    <w:tc>
                      <w:tcPr>
                        <w:tcW w:w="874" w:type="dxa"/>
                      </w:tcPr>
                      <w:p w:rsidR="00FB6163" w:rsidRPr="003D4A0F" w:rsidRDefault="00FB6163" w:rsidP="00634307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sz w:val="18"/>
                          </w:rPr>
                          <w:t>0.06</w:t>
                        </w:r>
                      </w:p>
                    </w:tc>
                    <w:tc>
                      <w:tcPr>
                        <w:tcW w:w="876" w:type="dxa"/>
                      </w:tcPr>
                      <w:p w:rsidR="00FB6163" w:rsidRPr="003D4A0F" w:rsidRDefault="00FB6163" w:rsidP="00634307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B6163" w:rsidRPr="003D4A0F" w:rsidRDefault="00FB6163" w:rsidP="0063430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B6163" w:rsidRPr="003D4A0F" w:rsidTr="00926338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FB6163" w:rsidRPr="003D4A0F" w:rsidRDefault="00FB6163" w:rsidP="00634307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sz w:val="18"/>
                          </w:rPr>
                          <w:t>Ni L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FB6163" w:rsidRPr="003D4A0F" w:rsidRDefault="00FB6163" w:rsidP="00634307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FB6163" w:rsidRPr="003D4A0F" w:rsidRDefault="00FB6163" w:rsidP="00634307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FB6163" w:rsidRPr="003D4A0F" w:rsidRDefault="00FB6163" w:rsidP="00634307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FB6163" w:rsidRPr="003D4A0F" w:rsidRDefault="00FB6163" w:rsidP="00634307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B6163" w:rsidRPr="003D4A0F" w:rsidRDefault="00FB6163" w:rsidP="0063430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B6163" w:rsidRPr="003D4A0F" w:rsidTr="00926338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FB6163" w:rsidRPr="003D4A0F" w:rsidRDefault="00FB6163" w:rsidP="00634307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FB6163" w:rsidRPr="003D4A0F" w:rsidRDefault="00FB6163" w:rsidP="00634307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sz w:val="18"/>
                          </w:rPr>
                          <w:t>0.09</w:t>
                        </w:r>
                      </w:p>
                    </w:tc>
                    <w:tc>
                      <w:tcPr>
                        <w:tcW w:w="874" w:type="dxa"/>
                      </w:tcPr>
                      <w:p w:rsidR="00FB6163" w:rsidRPr="003D4A0F" w:rsidRDefault="00FB6163" w:rsidP="00634307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sz w:val="18"/>
                          </w:rPr>
                          <w:t>56.90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FB6163" w:rsidRPr="003D4A0F" w:rsidRDefault="00FB6163" w:rsidP="00634307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76" w:type="dxa"/>
                      </w:tcPr>
                      <w:p w:rsidR="00FB6163" w:rsidRPr="003D4A0F" w:rsidRDefault="00FB6163" w:rsidP="00634307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FB6163" w:rsidRPr="003D4A0F" w:rsidRDefault="00FB6163" w:rsidP="0063430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B6163" w:rsidRPr="003D4A0F" w:rsidTr="00926338">
                    <w:tc>
                      <w:tcPr>
                        <w:tcW w:w="835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FB6163" w:rsidRPr="003D4A0F" w:rsidRDefault="00FB6163" w:rsidP="00634307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FB6163" w:rsidRPr="003D4A0F" w:rsidRDefault="00FB6163" w:rsidP="00634307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sz w:val="18"/>
                          </w:rPr>
                          <w:t>.24</w:t>
                        </w:r>
                      </w:p>
                    </w:tc>
                    <w:tc>
                      <w:tcPr>
                        <w:tcW w:w="874" w:type="dxa"/>
                        <w:tcBorders>
                          <w:bottom w:val="single" w:sz="12" w:space="0" w:color="000000"/>
                        </w:tcBorders>
                      </w:tcPr>
                      <w:p w:rsidR="00FB6163" w:rsidRPr="003D4A0F" w:rsidRDefault="00FB6163" w:rsidP="00634307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74" w:type="dxa"/>
                        <w:tcBorders>
                          <w:bottom w:val="single" w:sz="12" w:space="0" w:color="000000"/>
                        </w:tcBorders>
                      </w:tcPr>
                      <w:p w:rsidR="00FB6163" w:rsidRPr="003D4A0F" w:rsidRDefault="00FB6163" w:rsidP="00634307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76" w:type="dxa"/>
                        <w:tcBorders>
                          <w:bottom w:val="single" w:sz="12" w:space="0" w:color="000000"/>
                        </w:tcBorders>
                      </w:tcPr>
                      <w:p w:rsidR="00FB6163" w:rsidRPr="003D4A0F" w:rsidRDefault="00FB6163" w:rsidP="00634307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FB6163" w:rsidRPr="003D4A0F" w:rsidRDefault="00FB6163" w:rsidP="0063430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FB6163" w:rsidRDefault="00FB6163">
                  <w:pPr>
                    <w:rPr>
                      <w:sz w:val="18"/>
                    </w:rPr>
                  </w:pPr>
                </w:p>
                <w:p w:rsidR="00FB6163" w:rsidRPr="00926338" w:rsidRDefault="00FB6163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テキスト ボックス 23" o:spid="_x0000_s1047" type="#_x0000_t202" style="position:absolute;left:0;text-align:left;margin-left:256pt;margin-top:0;width:339pt;height:387pt;z-index:25166643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" filled="f" stroked="f" strokeweight=".5pt">
            <v:textbox>
              <w:txbxContent>
                <w:p w:rsidR="00FB6163" w:rsidRDefault="00FB616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6</w:t>
                  </w:r>
                </w:p>
                <w:p w:rsidR="00FB6163" w:rsidRDefault="00FB6163">
                  <w:pPr>
                    <w:rPr>
                      <w:sz w:val="18"/>
                    </w:rPr>
                  </w:pPr>
                </w:p>
                <w:p w:rsidR="00FB6163" w:rsidRDefault="00FB616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60.0 s</w:t>
                  </w:r>
                </w:p>
                <w:p w:rsidR="00FB6163" w:rsidRDefault="00FB6163">
                  <w:pPr>
                    <w:rPr>
                      <w:sz w:val="18"/>
                    </w:rPr>
                  </w:pPr>
                </w:p>
                <w:p w:rsidR="00FB6163" w:rsidRDefault="00FB616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FB6163" w:rsidRDefault="00FB616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15.0</w:t>
                  </w:r>
                </w:p>
                <w:p w:rsidR="00FB6163" w:rsidRDefault="00FB616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FB6163" w:rsidRDefault="00FB616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FB6163" w:rsidRDefault="00FB6163">
                  <w:pPr>
                    <w:rPr>
                      <w:sz w:val="18"/>
                    </w:rPr>
                  </w:pPr>
                </w:p>
                <w:p w:rsidR="00FB6163" w:rsidRDefault="00FB616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FB6163" w:rsidRDefault="00FB6163">
                  <w:pPr>
                    <w:rPr>
                      <w:sz w:val="18"/>
                    </w:rPr>
                  </w:pPr>
                </w:p>
                <w:p w:rsidR="00FB6163" w:rsidRDefault="00FB616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33351</w:t>
                  </w:r>
                </w:p>
                <w:p w:rsidR="00FB6163" w:rsidRDefault="00FB6163">
                  <w:pPr>
                    <w:rPr>
                      <w:sz w:val="18"/>
                    </w:rPr>
                  </w:pPr>
                </w:p>
                <w:tbl>
                  <w:tblPr>
                    <w:tblW w:w="5909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80"/>
                  </w:tblPr>
                  <w:tblGrid>
                    <w:gridCol w:w="2414"/>
                    <w:gridCol w:w="1258"/>
                    <w:gridCol w:w="1258"/>
                    <w:gridCol w:w="979"/>
                  </w:tblGrid>
                  <w:tr w:rsidR="00FB6163" w:rsidRPr="003D4A0F" w:rsidTr="00926338">
                    <w:tc>
                      <w:tcPr>
                        <w:tcW w:w="2414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FB6163" w:rsidRPr="003D4A0F" w:rsidRDefault="00FB6163" w:rsidP="00634307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3D4A0F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2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FB6163" w:rsidRPr="003D4A0F" w:rsidRDefault="00FB6163" w:rsidP="00634307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3D4A0F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258" w:type="dxa"/>
                        <w:tcBorders>
                          <w:top w:val="single" w:sz="12" w:space="0" w:color="000000"/>
                        </w:tcBorders>
                      </w:tcPr>
                      <w:p w:rsidR="00FB6163" w:rsidRPr="003D4A0F" w:rsidRDefault="00FB6163" w:rsidP="00634307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3D4A0F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979" w:type="dxa"/>
                        <w:tcBorders>
                          <w:top w:val="single" w:sz="12" w:space="0" w:color="000000"/>
                        </w:tcBorders>
                      </w:tcPr>
                      <w:p w:rsidR="00FB6163" w:rsidRPr="003D4A0F" w:rsidRDefault="00FB6163" w:rsidP="00634307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FB6163" w:rsidRPr="003D4A0F" w:rsidTr="00926338"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FB6163" w:rsidRPr="003D4A0F" w:rsidRDefault="00FB6163" w:rsidP="00634307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3D4A0F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FB6163" w:rsidRPr="003D4A0F" w:rsidRDefault="00FB6163" w:rsidP="00634307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sz w:val="18"/>
                          </w:rPr>
                          <w:t>7.5</w:t>
                        </w:r>
                      </w:p>
                    </w:tc>
                    <w:tc>
                      <w:tcPr>
                        <w:tcW w:w="1258" w:type="dxa"/>
                      </w:tcPr>
                      <w:p w:rsidR="00FB6163" w:rsidRPr="003D4A0F" w:rsidRDefault="00FB6163" w:rsidP="00634307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sz w:val="18"/>
                          </w:rPr>
                          <w:t>29.92</w:t>
                        </w:r>
                      </w:p>
                    </w:tc>
                    <w:tc>
                      <w:tcPr>
                        <w:tcW w:w="979" w:type="dxa"/>
                      </w:tcPr>
                      <w:p w:rsidR="00FB6163" w:rsidRPr="003D4A0F" w:rsidRDefault="00FB6163" w:rsidP="00634307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sz w:val="18"/>
                          </w:rPr>
                          <w:t>600415</w:t>
                        </w:r>
                      </w:p>
                    </w:tc>
                  </w:tr>
                  <w:tr w:rsidR="00FB6163" w:rsidRPr="003D4A0F" w:rsidTr="00926338"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FB6163" w:rsidRPr="003D4A0F" w:rsidRDefault="00FB6163" w:rsidP="00634307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FB6163" w:rsidRPr="003D4A0F" w:rsidRDefault="00FB6163" w:rsidP="00634307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58" w:type="dxa"/>
                      </w:tcPr>
                      <w:p w:rsidR="00FB6163" w:rsidRPr="003D4A0F" w:rsidRDefault="00FB6163" w:rsidP="00634307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79" w:type="dxa"/>
                      </w:tcPr>
                      <w:p w:rsidR="00FB6163" w:rsidRPr="003D4A0F" w:rsidRDefault="00FB6163" w:rsidP="0063430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B6163" w:rsidRPr="003D4A0F" w:rsidTr="00926338"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FB6163" w:rsidRPr="003D4A0F" w:rsidRDefault="00FB6163" w:rsidP="00634307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rFonts w:hint="eastAsia"/>
                            <w:sz w:val="18"/>
                          </w:rPr>
                          <w:t>最適化ﾃﾞｰﾀ</w:t>
                        </w:r>
                        <w:r w:rsidRPr="003D4A0F">
                          <w:rPr>
                            <w:sz w:val="18"/>
                          </w:rPr>
                          <w:t xml:space="preserve"> : </w:t>
                        </w:r>
                        <w:r w:rsidRPr="003D4A0F">
                          <w:rPr>
                            <w:rFonts w:hint="eastAsia"/>
                            <w:sz w:val="18"/>
                          </w:rPr>
                          <w:t>ｺﾊﾞﾙﾄ</w:t>
                        </w:r>
                        <w:r w:rsidRPr="003D4A0F">
                          <w:rPr>
                            <w:sz w:val="18"/>
                          </w:rPr>
                          <w:t xml:space="preserve"> K</w:t>
                        </w:r>
                        <w:r w:rsidRPr="003D4A0F">
                          <w:rPr>
                            <w:rFonts w:hint="eastAsia"/>
                            <w:sz w:val="18"/>
                          </w:rPr>
                          <w:t>線</w:t>
                        </w: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FB6163" w:rsidRPr="003D4A0F" w:rsidRDefault="00FB6163" w:rsidP="00634307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58" w:type="dxa"/>
                      </w:tcPr>
                      <w:p w:rsidR="00FB6163" w:rsidRPr="003D4A0F" w:rsidRDefault="00FB6163" w:rsidP="00634307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79" w:type="dxa"/>
                      </w:tcPr>
                      <w:p w:rsidR="00FB6163" w:rsidRPr="003D4A0F" w:rsidRDefault="00FB6163" w:rsidP="0063430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B6163" w:rsidRPr="003D4A0F" w:rsidTr="00926338"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FB6163" w:rsidRPr="003D4A0F" w:rsidRDefault="00FB6163" w:rsidP="00634307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FB6163" w:rsidRPr="003D4A0F" w:rsidRDefault="00FB6163" w:rsidP="00634307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3D4A0F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258" w:type="dxa"/>
                      </w:tcPr>
                      <w:p w:rsidR="00FB6163" w:rsidRPr="003D4A0F" w:rsidRDefault="00FB6163" w:rsidP="00634307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3D4A0F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979" w:type="dxa"/>
                      </w:tcPr>
                      <w:p w:rsidR="00FB6163" w:rsidRPr="003D4A0F" w:rsidRDefault="00FB6163" w:rsidP="00634307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FB6163" w:rsidRPr="003D4A0F" w:rsidTr="00926338"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FB6163" w:rsidRPr="003D4A0F" w:rsidRDefault="00FB6163" w:rsidP="00634307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3D4A0F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FB6163" w:rsidRPr="003D4A0F" w:rsidRDefault="00FB6163" w:rsidP="00634307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sz w:val="18"/>
                          </w:rPr>
                          <w:t>.0</w:t>
                        </w:r>
                      </w:p>
                    </w:tc>
                    <w:tc>
                      <w:tcPr>
                        <w:tcW w:w="1258" w:type="dxa"/>
                      </w:tcPr>
                      <w:p w:rsidR="00FB6163" w:rsidRPr="003D4A0F" w:rsidRDefault="00FB6163" w:rsidP="00634307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sz w:val="18"/>
                          </w:rPr>
                          <w:t>33.07</w:t>
                        </w:r>
                      </w:p>
                    </w:tc>
                    <w:tc>
                      <w:tcPr>
                        <w:tcW w:w="979" w:type="dxa"/>
                      </w:tcPr>
                      <w:p w:rsidR="00FB6163" w:rsidRPr="003D4A0F" w:rsidRDefault="00FB6163" w:rsidP="00634307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sz w:val="18"/>
                          </w:rPr>
                          <w:t>594689</w:t>
                        </w:r>
                      </w:p>
                    </w:tc>
                  </w:tr>
                  <w:tr w:rsidR="00FB6163" w:rsidRPr="003D4A0F" w:rsidTr="00926338">
                    <w:tc>
                      <w:tcPr>
                        <w:tcW w:w="2414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FB6163" w:rsidRPr="003D4A0F" w:rsidRDefault="00FB6163" w:rsidP="00634307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rFonts w:hint="eastAsia"/>
                            <w:sz w:val="18"/>
                          </w:rPr>
                          <w:t>最適化元素</w:t>
                        </w:r>
                        <w:r w:rsidRPr="003D4A0F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FB6163" w:rsidRPr="003D4A0F" w:rsidRDefault="00FB6163" w:rsidP="00634307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sz w:val="18"/>
                          </w:rPr>
                          <w:t>6925.1</w:t>
                        </w:r>
                      </w:p>
                    </w:tc>
                    <w:tc>
                      <w:tcPr>
                        <w:tcW w:w="1258" w:type="dxa"/>
                        <w:tcBorders>
                          <w:bottom w:val="single" w:sz="12" w:space="0" w:color="000000"/>
                        </w:tcBorders>
                      </w:tcPr>
                      <w:p w:rsidR="00FB6163" w:rsidRPr="003D4A0F" w:rsidRDefault="00FB6163" w:rsidP="00634307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sz w:val="18"/>
                          </w:rPr>
                          <w:t>132.84</w:t>
                        </w:r>
                      </w:p>
                    </w:tc>
                    <w:tc>
                      <w:tcPr>
                        <w:tcW w:w="979" w:type="dxa"/>
                        <w:tcBorders>
                          <w:bottom w:val="single" w:sz="12" w:space="0" w:color="000000"/>
                        </w:tcBorders>
                      </w:tcPr>
                      <w:p w:rsidR="00FB6163" w:rsidRPr="003D4A0F" w:rsidRDefault="00FB6163" w:rsidP="00634307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sz w:val="18"/>
                          </w:rPr>
                          <w:t>119949</w:t>
                        </w:r>
                      </w:p>
                    </w:tc>
                  </w:tr>
                </w:tbl>
                <w:p w:rsidR="00FB6163" w:rsidRPr="00926338" w:rsidRDefault="00FB6163" w:rsidP="00926338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図 22" o:spid="_x0000_s1048" type="#_x0000_t75" style="position:absolute;left:0;text-align:left;margin-left:256pt;margin-top:623pt;width:339pt;height:219pt;z-index:251665408;visibility:visible;mso-position-horizontal-relative:page;mso-position-vertical-relative:page;mso-width-relative:margin;mso-height-relative:margin">
            <v:imagedata r:id="rId14" o:title=""/>
            <w10:wrap anchorx="page" anchory="page"/>
          </v:shape>
        </w:pict>
      </w:r>
      <w:r>
        <w:rPr>
          <w:noProof/>
        </w:rPr>
        <w:pict>
          <v:shape id="図 21" o:spid="_x0000_s1049" type="#_x0000_t75" style="position:absolute;left:0;text-align:left;margin-left:256pt;margin-top:387.25pt;width:339pt;height:235.5pt;z-index:251664384;visibility:visible;mso-position-horizontal-relative:page;mso-position-vertical-relative:page;mso-width-relative:margin;mso-height-relative:margin">
            <v:imagedata r:id="rId15" o:title=""/>
            <w10:wrap anchorx="page" anchory="page"/>
          </v:shape>
        </w:pict>
      </w:r>
    </w:p>
    <w:p w:rsidR="00FB6163" w:rsidRDefault="00FB6163">
      <w:r>
        <w:rPr>
          <w:noProof/>
        </w:rPr>
        <w:pict>
          <v:shape id="テキスト ボックス 28" o:spid="_x0000_s1050" type="#_x0000_t202" style="position:absolute;left:0;text-align:left;margin-left:5.95pt;margin-top:0;width:249.75pt;height:842.25pt;z-index:25167155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" filled="f" stroked="f" strokeweight=".5pt">
            <v:textbox>
              <w:txbxContent>
                <w:p w:rsidR="00FB6163" w:rsidRDefault="00FB616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FB6163" w:rsidRDefault="00FB616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FB6163" w:rsidRDefault="00FB6163">
                  <w:pPr>
                    <w:rPr>
                      <w:sz w:val="18"/>
                    </w:rPr>
                  </w:pPr>
                </w:p>
                <w:p w:rsidR="00FB6163" w:rsidRDefault="00FB616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</w:p>
                <w:p w:rsidR="00FB6163" w:rsidRDefault="00FB616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1</w:t>
                  </w:r>
                </w:p>
                <w:p w:rsidR="00FB6163" w:rsidRDefault="00FB6163">
                  <w:pPr>
                    <w:rPr>
                      <w:sz w:val="18"/>
                    </w:rPr>
                  </w:pPr>
                </w:p>
                <w:p w:rsidR="00FB6163" w:rsidRDefault="00FB616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FB6163" w:rsidRDefault="00FB616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FB6163" w:rsidRDefault="00FB616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FB6163" w:rsidRDefault="00FB616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FB6163" w:rsidRDefault="00FB616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    FeS2   1999/06/01</w:t>
                  </w:r>
                </w:p>
                <w:p w:rsidR="00FB6163" w:rsidRDefault="00FB616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FB6163" w:rsidRDefault="00FB616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FB6163" w:rsidRDefault="00FB616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FB6163" w:rsidRDefault="00FB616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FB6163" w:rsidRDefault="00FB616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FB6163" w:rsidRDefault="00FB616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FB6163" w:rsidRDefault="00FB6163">
                  <w:pPr>
                    <w:rPr>
                      <w:sz w:val="18"/>
                    </w:rPr>
                  </w:pPr>
                </w:p>
                <w:tbl>
                  <w:tblPr>
                    <w:tblW w:w="4711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80"/>
                  </w:tblPr>
                  <w:tblGrid>
                    <w:gridCol w:w="835"/>
                    <w:gridCol w:w="874"/>
                    <w:gridCol w:w="874"/>
                    <w:gridCol w:w="874"/>
                    <w:gridCol w:w="876"/>
                    <w:gridCol w:w="378"/>
                  </w:tblGrid>
                  <w:tr w:rsidR="00FB6163" w:rsidRPr="003D4A0F" w:rsidTr="00926338">
                    <w:tc>
                      <w:tcPr>
                        <w:tcW w:w="835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FB6163" w:rsidRPr="003D4A0F" w:rsidRDefault="00FB6163" w:rsidP="00634307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74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FB6163" w:rsidRPr="003D4A0F" w:rsidRDefault="00FB6163" w:rsidP="00634307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74" w:type="dxa"/>
                        <w:tcBorders>
                          <w:top w:val="single" w:sz="12" w:space="0" w:color="000000"/>
                        </w:tcBorders>
                      </w:tcPr>
                      <w:p w:rsidR="00FB6163" w:rsidRPr="003D4A0F" w:rsidRDefault="00FB6163" w:rsidP="00634307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74" w:type="dxa"/>
                        <w:tcBorders>
                          <w:top w:val="single" w:sz="12" w:space="0" w:color="000000"/>
                        </w:tcBorders>
                      </w:tcPr>
                      <w:p w:rsidR="00FB6163" w:rsidRPr="003D4A0F" w:rsidRDefault="00FB6163" w:rsidP="00634307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76" w:type="dxa"/>
                        <w:tcBorders>
                          <w:top w:val="single" w:sz="12" w:space="0" w:color="000000"/>
                        </w:tcBorders>
                      </w:tcPr>
                      <w:p w:rsidR="00FB6163" w:rsidRPr="003D4A0F" w:rsidRDefault="00FB6163" w:rsidP="00634307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FB6163" w:rsidRPr="003D4A0F" w:rsidRDefault="00FB6163" w:rsidP="0063430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B6163" w:rsidRPr="003D4A0F" w:rsidTr="00926338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FB6163" w:rsidRPr="003D4A0F" w:rsidRDefault="00FB6163" w:rsidP="00634307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FB6163" w:rsidRPr="003D4A0F" w:rsidRDefault="00FB6163" w:rsidP="00634307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74" w:type="dxa"/>
                      </w:tcPr>
                      <w:p w:rsidR="00FB6163" w:rsidRPr="003D4A0F" w:rsidRDefault="00FB6163" w:rsidP="00634307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3D4A0F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74" w:type="dxa"/>
                      </w:tcPr>
                      <w:p w:rsidR="00FB6163" w:rsidRPr="003D4A0F" w:rsidRDefault="00FB6163" w:rsidP="00634307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3D4A0F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76" w:type="dxa"/>
                      </w:tcPr>
                      <w:p w:rsidR="00FB6163" w:rsidRPr="003D4A0F" w:rsidRDefault="00FB6163" w:rsidP="00634307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B6163" w:rsidRPr="003D4A0F" w:rsidRDefault="00FB6163" w:rsidP="0063430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B6163" w:rsidRPr="003D4A0F" w:rsidTr="00926338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FB6163" w:rsidRPr="003D4A0F" w:rsidRDefault="00FB6163" w:rsidP="00634307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FB6163" w:rsidRPr="003D4A0F" w:rsidRDefault="00FB6163" w:rsidP="00634307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FB6163" w:rsidRPr="003D4A0F" w:rsidRDefault="00FB6163" w:rsidP="00634307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FB6163" w:rsidRPr="003D4A0F" w:rsidRDefault="00FB6163" w:rsidP="00634307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FB6163" w:rsidRPr="003D4A0F" w:rsidRDefault="00FB6163" w:rsidP="00634307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B6163" w:rsidRPr="003D4A0F" w:rsidRDefault="00FB6163" w:rsidP="0063430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B6163" w:rsidRPr="003D4A0F" w:rsidTr="00926338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FB6163" w:rsidRPr="003D4A0F" w:rsidRDefault="00FB6163" w:rsidP="00634307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FB6163" w:rsidRPr="003D4A0F" w:rsidRDefault="00FB6163" w:rsidP="00634307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sz w:val="18"/>
                          </w:rPr>
                          <w:t>0.06</w:t>
                        </w:r>
                      </w:p>
                    </w:tc>
                    <w:tc>
                      <w:tcPr>
                        <w:tcW w:w="874" w:type="dxa"/>
                      </w:tcPr>
                      <w:p w:rsidR="00FB6163" w:rsidRPr="003D4A0F" w:rsidRDefault="00FB6163" w:rsidP="00634307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sz w:val="18"/>
                          </w:rPr>
                          <w:t>18.10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FB6163" w:rsidRPr="003D4A0F" w:rsidRDefault="00FB6163" w:rsidP="00634307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sz w:val="18"/>
                          </w:rPr>
                          <w:t>0.11</w:t>
                        </w:r>
                      </w:p>
                    </w:tc>
                    <w:tc>
                      <w:tcPr>
                        <w:tcW w:w="876" w:type="dxa"/>
                      </w:tcPr>
                      <w:p w:rsidR="00FB6163" w:rsidRPr="003D4A0F" w:rsidRDefault="00FB6163" w:rsidP="00634307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B6163" w:rsidRPr="003D4A0F" w:rsidRDefault="00FB6163" w:rsidP="0063430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B6163" w:rsidRPr="003D4A0F" w:rsidTr="00926338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FB6163" w:rsidRPr="003D4A0F" w:rsidRDefault="00FB6163" w:rsidP="00634307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FB6163" w:rsidRPr="003D4A0F" w:rsidRDefault="00FB6163" w:rsidP="00634307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sz w:val="18"/>
                          </w:rPr>
                          <w:t>0.05</w:t>
                        </w:r>
                      </w:p>
                    </w:tc>
                    <w:tc>
                      <w:tcPr>
                        <w:tcW w:w="874" w:type="dxa"/>
                      </w:tcPr>
                      <w:p w:rsidR="00FB6163" w:rsidRPr="003D4A0F" w:rsidRDefault="00FB6163" w:rsidP="00634307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sz w:val="18"/>
                          </w:rPr>
                          <w:t>12.38</w:t>
                        </w:r>
                      </w:p>
                    </w:tc>
                    <w:tc>
                      <w:tcPr>
                        <w:tcW w:w="874" w:type="dxa"/>
                      </w:tcPr>
                      <w:p w:rsidR="00FB6163" w:rsidRPr="003D4A0F" w:rsidRDefault="00FB6163" w:rsidP="00634307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sz w:val="18"/>
                          </w:rPr>
                          <w:t>0.11</w:t>
                        </w:r>
                      </w:p>
                    </w:tc>
                    <w:tc>
                      <w:tcPr>
                        <w:tcW w:w="876" w:type="dxa"/>
                      </w:tcPr>
                      <w:p w:rsidR="00FB6163" w:rsidRPr="003D4A0F" w:rsidRDefault="00FB6163" w:rsidP="00634307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B6163" w:rsidRPr="003D4A0F" w:rsidRDefault="00FB6163" w:rsidP="0063430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B6163" w:rsidRPr="003D4A0F" w:rsidTr="00926338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FB6163" w:rsidRPr="003D4A0F" w:rsidRDefault="00FB6163" w:rsidP="00634307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FB6163" w:rsidRPr="003D4A0F" w:rsidRDefault="00FB6163" w:rsidP="00634307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FB6163" w:rsidRPr="003D4A0F" w:rsidRDefault="00FB6163" w:rsidP="00634307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FB6163" w:rsidRPr="003D4A0F" w:rsidRDefault="00FB6163" w:rsidP="00634307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FB6163" w:rsidRPr="003D4A0F" w:rsidRDefault="00FB6163" w:rsidP="00634307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B6163" w:rsidRPr="003D4A0F" w:rsidRDefault="00FB6163" w:rsidP="0063430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B6163" w:rsidRPr="003D4A0F" w:rsidTr="00926338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FB6163" w:rsidRPr="003D4A0F" w:rsidRDefault="00FB6163" w:rsidP="00634307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FB6163" w:rsidRPr="003D4A0F" w:rsidRDefault="00FB6163" w:rsidP="00634307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FB6163" w:rsidRPr="003D4A0F" w:rsidRDefault="00FB6163" w:rsidP="00634307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FB6163" w:rsidRPr="003D4A0F" w:rsidRDefault="00FB6163" w:rsidP="00634307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FB6163" w:rsidRPr="003D4A0F" w:rsidRDefault="00FB6163" w:rsidP="00634307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B6163" w:rsidRPr="003D4A0F" w:rsidRDefault="00FB6163" w:rsidP="0063430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B6163" w:rsidRPr="003D4A0F" w:rsidTr="00926338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FB6163" w:rsidRPr="003D4A0F" w:rsidRDefault="00FB6163" w:rsidP="00634307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FB6163" w:rsidRPr="003D4A0F" w:rsidRDefault="00FB6163" w:rsidP="00634307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FB6163" w:rsidRPr="003D4A0F" w:rsidRDefault="00FB6163" w:rsidP="00634307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FB6163" w:rsidRPr="003D4A0F" w:rsidRDefault="00FB6163" w:rsidP="00634307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FB6163" w:rsidRPr="003D4A0F" w:rsidRDefault="00FB6163" w:rsidP="00634307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B6163" w:rsidRPr="003D4A0F" w:rsidRDefault="00FB6163" w:rsidP="0063430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B6163" w:rsidRPr="003D4A0F" w:rsidTr="00926338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FB6163" w:rsidRPr="003D4A0F" w:rsidRDefault="00FB6163" w:rsidP="00634307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sz w:val="18"/>
                          </w:rPr>
                          <w:t>Cr L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FB6163" w:rsidRPr="003D4A0F" w:rsidRDefault="00FB6163" w:rsidP="00634307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FB6163" w:rsidRPr="003D4A0F" w:rsidRDefault="00FB6163" w:rsidP="00634307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FB6163" w:rsidRPr="003D4A0F" w:rsidRDefault="00FB6163" w:rsidP="00634307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FB6163" w:rsidRPr="003D4A0F" w:rsidRDefault="00FB6163" w:rsidP="00634307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B6163" w:rsidRPr="003D4A0F" w:rsidRDefault="00FB6163" w:rsidP="0063430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B6163" w:rsidRPr="003D4A0F" w:rsidTr="00926338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FB6163" w:rsidRPr="003D4A0F" w:rsidRDefault="00FB6163" w:rsidP="00634307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sz w:val="18"/>
                          </w:rPr>
                          <w:t>Mn L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FB6163" w:rsidRPr="003D4A0F" w:rsidRDefault="00FB6163" w:rsidP="00634307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FB6163" w:rsidRPr="003D4A0F" w:rsidRDefault="00FB6163" w:rsidP="00634307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FB6163" w:rsidRPr="003D4A0F" w:rsidRDefault="00FB6163" w:rsidP="00634307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FB6163" w:rsidRPr="003D4A0F" w:rsidRDefault="00FB6163" w:rsidP="00634307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B6163" w:rsidRPr="003D4A0F" w:rsidRDefault="00FB6163" w:rsidP="0063430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B6163" w:rsidRPr="003D4A0F" w:rsidTr="00926338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FB6163" w:rsidRPr="003D4A0F" w:rsidRDefault="00FB6163" w:rsidP="00634307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sz w:val="18"/>
                          </w:rPr>
                          <w:t>Fe L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FB6163" w:rsidRPr="003D4A0F" w:rsidRDefault="00FB6163" w:rsidP="00634307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sz w:val="18"/>
                          </w:rPr>
                          <w:t>0.11</w:t>
                        </w:r>
                      </w:p>
                    </w:tc>
                    <w:tc>
                      <w:tcPr>
                        <w:tcW w:w="874" w:type="dxa"/>
                      </w:tcPr>
                      <w:p w:rsidR="00FB6163" w:rsidRPr="003D4A0F" w:rsidRDefault="00FB6163" w:rsidP="00634307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sz w:val="18"/>
                          </w:rPr>
                          <w:t>13.32</w:t>
                        </w:r>
                      </w:p>
                    </w:tc>
                    <w:tc>
                      <w:tcPr>
                        <w:tcW w:w="874" w:type="dxa"/>
                      </w:tcPr>
                      <w:p w:rsidR="00FB6163" w:rsidRPr="003D4A0F" w:rsidRDefault="00FB6163" w:rsidP="00634307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sz w:val="18"/>
                          </w:rPr>
                          <w:t>0.14</w:t>
                        </w:r>
                      </w:p>
                    </w:tc>
                    <w:tc>
                      <w:tcPr>
                        <w:tcW w:w="876" w:type="dxa"/>
                      </w:tcPr>
                      <w:p w:rsidR="00FB6163" w:rsidRPr="003D4A0F" w:rsidRDefault="00FB6163" w:rsidP="00634307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B6163" w:rsidRPr="003D4A0F" w:rsidRDefault="00FB6163" w:rsidP="0063430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B6163" w:rsidRPr="003D4A0F" w:rsidTr="00926338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FB6163" w:rsidRPr="003D4A0F" w:rsidRDefault="00FB6163" w:rsidP="00634307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sz w:val="18"/>
                          </w:rPr>
                          <w:t>Ni L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FB6163" w:rsidRPr="003D4A0F" w:rsidRDefault="00FB6163" w:rsidP="00634307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FB6163" w:rsidRPr="003D4A0F" w:rsidRDefault="00FB6163" w:rsidP="00634307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FB6163" w:rsidRPr="003D4A0F" w:rsidRDefault="00FB6163" w:rsidP="00634307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FB6163" w:rsidRPr="003D4A0F" w:rsidRDefault="00FB6163" w:rsidP="00634307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B6163" w:rsidRPr="003D4A0F" w:rsidRDefault="00FB6163" w:rsidP="0063430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B6163" w:rsidRPr="003D4A0F" w:rsidTr="00926338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FB6163" w:rsidRPr="003D4A0F" w:rsidRDefault="00FB6163" w:rsidP="00634307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FB6163" w:rsidRPr="003D4A0F" w:rsidRDefault="00FB6163" w:rsidP="00634307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sz w:val="18"/>
                          </w:rPr>
                          <w:t>0.13</w:t>
                        </w:r>
                      </w:p>
                    </w:tc>
                    <w:tc>
                      <w:tcPr>
                        <w:tcW w:w="874" w:type="dxa"/>
                      </w:tcPr>
                      <w:p w:rsidR="00FB6163" w:rsidRPr="003D4A0F" w:rsidRDefault="00FB6163" w:rsidP="00634307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sz w:val="18"/>
                          </w:rPr>
                          <w:t>56.19</w:t>
                        </w:r>
                      </w:p>
                    </w:tc>
                    <w:tc>
                      <w:tcPr>
                        <w:tcW w:w="874" w:type="dxa"/>
                      </w:tcPr>
                      <w:p w:rsidR="00FB6163" w:rsidRPr="003D4A0F" w:rsidRDefault="00FB6163" w:rsidP="00634307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76" w:type="dxa"/>
                      </w:tcPr>
                      <w:p w:rsidR="00FB6163" w:rsidRPr="003D4A0F" w:rsidRDefault="00FB6163" w:rsidP="00634307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FB6163" w:rsidRPr="003D4A0F" w:rsidRDefault="00FB6163" w:rsidP="0063430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B6163" w:rsidRPr="003D4A0F" w:rsidTr="00926338">
                    <w:tc>
                      <w:tcPr>
                        <w:tcW w:w="835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FB6163" w:rsidRPr="003D4A0F" w:rsidRDefault="00FB6163" w:rsidP="00634307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FB6163" w:rsidRPr="003D4A0F" w:rsidRDefault="00FB6163" w:rsidP="00634307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sz w:val="18"/>
                          </w:rPr>
                          <w:t>.35</w:t>
                        </w:r>
                      </w:p>
                    </w:tc>
                    <w:tc>
                      <w:tcPr>
                        <w:tcW w:w="874" w:type="dxa"/>
                        <w:tcBorders>
                          <w:bottom w:val="single" w:sz="12" w:space="0" w:color="000000"/>
                        </w:tcBorders>
                      </w:tcPr>
                      <w:p w:rsidR="00FB6163" w:rsidRPr="003D4A0F" w:rsidRDefault="00FB6163" w:rsidP="00634307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74" w:type="dxa"/>
                        <w:tcBorders>
                          <w:bottom w:val="single" w:sz="12" w:space="0" w:color="000000"/>
                        </w:tcBorders>
                      </w:tcPr>
                      <w:p w:rsidR="00FB6163" w:rsidRPr="003D4A0F" w:rsidRDefault="00FB6163" w:rsidP="00634307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76" w:type="dxa"/>
                        <w:tcBorders>
                          <w:bottom w:val="single" w:sz="12" w:space="0" w:color="000000"/>
                        </w:tcBorders>
                      </w:tcPr>
                      <w:p w:rsidR="00FB6163" w:rsidRPr="003D4A0F" w:rsidRDefault="00FB6163" w:rsidP="00634307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FB6163" w:rsidRPr="003D4A0F" w:rsidRDefault="00FB6163" w:rsidP="0063430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FB6163" w:rsidRDefault="00FB6163">
                  <w:pPr>
                    <w:rPr>
                      <w:sz w:val="18"/>
                    </w:rPr>
                  </w:pPr>
                </w:p>
                <w:p w:rsidR="00FB6163" w:rsidRPr="00926338" w:rsidRDefault="00FB6163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テキスト ボックス 27" o:spid="_x0000_s1051" type="#_x0000_t202" style="position:absolute;left:0;text-align:left;margin-left:256pt;margin-top:0;width:339pt;height:387pt;z-index:25167052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" filled="f" stroked="f" strokeweight=".5pt">
            <v:textbox>
              <w:txbxContent>
                <w:p w:rsidR="00FB6163" w:rsidRDefault="00FB616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10</w:t>
                  </w:r>
                </w:p>
                <w:p w:rsidR="00FB6163" w:rsidRDefault="00FB6163">
                  <w:pPr>
                    <w:rPr>
                      <w:sz w:val="18"/>
                    </w:rPr>
                  </w:pPr>
                </w:p>
                <w:p w:rsidR="00FB6163" w:rsidRDefault="00FB616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60.0 s</w:t>
                  </w:r>
                </w:p>
                <w:p w:rsidR="00FB6163" w:rsidRDefault="00FB6163">
                  <w:pPr>
                    <w:rPr>
                      <w:sz w:val="18"/>
                    </w:rPr>
                  </w:pPr>
                </w:p>
                <w:p w:rsidR="00FB6163" w:rsidRDefault="00FB616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FB6163" w:rsidRDefault="00FB616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15.0</w:t>
                  </w:r>
                </w:p>
                <w:p w:rsidR="00FB6163" w:rsidRDefault="00FB616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FB6163" w:rsidRDefault="00FB616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FB6163" w:rsidRDefault="00FB6163">
                  <w:pPr>
                    <w:rPr>
                      <w:sz w:val="18"/>
                    </w:rPr>
                  </w:pPr>
                </w:p>
                <w:p w:rsidR="00FB6163" w:rsidRDefault="00FB616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FB6163" w:rsidRDefault="00FB6163">
                  <w:pPr>
                    <w:rPr>
                      <w:sz w:val="18"/>
                    </w:rPr>
                  </w:pPr>
                </w:p>
                <w:p w:rsidR="00FB6163" w:rsidRDefault="00FB616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37345</w:t>
                  </w:r>
                </w:p>
                <w:p w:rsidR="00FB6163" w:rsidRDefault="00FB6163">
                  <w:pPr>
                    <w:rPr>
                      <w:sz w:val="18"/>
                    </w:rPr>
                  </w:pPr>
                </w:p>
                <w:tbl>
                  <w:tblPr>
                    <w:tblW w:w="5909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80"/>
                  </w:tblPr>
                  <w:tblGrid>
                    <w:gridCol w:w="2414"/>
                    <w:gridCol w:w="1258"/>
                    <w:gridCol w:w="1258"/>
                    <w:gridCol w:w="979"/>
                  </w:tblGrid>
                  <w:tr w:rsidR="00FB6163" w:rsidRPr="003D4A0F" w:rsidTr="00926338">
                    <w:tc>
                      <w:tcPr>
                        <w:tcW w:w="2414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FB6163" w:rsidRPr="003D4A0F" w:rsidRDefault="00FB6163" w:rsidP="00634307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3D4A0F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2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FB6163" w:rsidRPr="003D4A0F" w:rsidRDefault="00FB6163" w:rsidP="00634307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3D4A0F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258" w:type="dxa"/>
                        <w:tcBorders>
                          <w:top w:val="single" w:sz="12" w:space="0" w:color="000000"/>
                        </w:tcBorders>
                      </w:tcPr>
                      <w:p w:rsidR="00FB6163" w:rsidRPr="003D4A0F" w:rsidRDefault="00FB6163" w:rsidP="00634307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3D4A0F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979" w:type="dxa"/>
                        <w:tcBorders>
                          <w:top w:val="single" w:sz="12" w:space="0" w:color="000000"/>
                        </w:tcBorders>
                      </w:tcPr>
                      <w:p w:rsidR="00FB6163" w:rsidRPr="003D4A0F" w:rsidRDefault="00FB6163" w:rsidP="00634307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FB6163" w:rsidRPr="003D4A0F" w:rsidTr="00926338"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FB6163" w:rsidRPr="003D4A0F" w:rsidRDefault="00FB6163" w:rsidP="00634307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3D4A0F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FB6163" w:rsidRPr="003D4A0F" w:rsidRDefault="00FB6163" w:rsidP="00634307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sz w:val="18"/>
                          </w:rPr>
                          <w:t>7.5</w:t>
                        </w:r>
                      </w:p>
                    </w:tc>
                    <w:tc>
                      <w:tcPr>
                        <w:tcW w:w="1258" w:type="dxa"/>
                      </w:tcPr>
                      <w:p w:rsidR="00FB6163" w:rsidRPr="003D4A0F" w:rsidRDefault="00FB6163" w:rsidP="00634307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sz w:val="18"/>
                          </w:rPr>
                          <w:t>29.94</w:t>
                        </w:r>
                      </w:p>
                    </w:tc>
                    <w:tc>
                      <w:tcPr>
                        <w:tcW w:w="979" w:type="dxa"/>
                      </w:tcPr>
                      <w:p w:rsidR="00FB6163" w:rsidRPr="003D4A0F" w:rsidRDefault="00FB6163" w:rsidP="00634307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sz w:val="18"/>
                          </w:rPr>
                          <w:t>599691</w:t>
                        </w:r>
                      </w:p>
                    </w:tc>
                  </w:tr>
                  <w:tr w:rsidR="00FB6163" w:rsidRPr="003D4A0F" w:rsidTr="00926338"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FB6163" w:rsidRPr="003D4A0F" w:rsidRDefault="00FB6163" w:rsidP="00634307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FB6163" w:rsidRPr="003D4A0F" w:rsidRDefault="00FB6163" w:rsidP="00634307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58" w:type="dxa"/>
                      </w:tcPr>
                      <w:p w:rsidR="00FB6163" w:rsidRPr="003D4A0F" w:rsidRDefault="00FB6163" w:rsidP="00634307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79" w:type="dxa"/>
                      </w:tcPr>
                      <w:p w:rsidR="00FB6163" w:rsidRPr="003D4A0F" w:rsidRDefault="00FB6163" w:rsidP="0063430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B6163" w:rsidRPr="003D4A0F" w:rsidTr="00926338"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FB6163" w:rsidRPr="003D4A0F" w:rsidRDefault="00FB6163" w:rsidP="00634307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rFonts w:hint="eastAsia"/>
                            <w:sz w:val="18"/>
                          </w:rPr>
                          <w:t>最適化ﾃﾞｰﾀ</w:t>
                        </w:r>
                        <w:r w:rsidRPr="003D4A0F">
                          <w:rPr>
                            <w:sz w:val="18"/>
                          </w:rPr>
                          <w:t xml:space="preserve"> : </w:t>
                        </w:r>
                        <w:r w:rsidRPr="003D4A0F">
                          <w:rPr>
                            <w:rFonts w:hint="eastAsia"/>
                            <w:sz w:val="18"/>
                          </w:rPr>
                          <w:t>ｺﾊﾞﾙﾄ</w:t>
                        </w:r>
                        <w:r w:rsidRPr="003D4A0F">
                          <w:rPr>
                            <w:sz w:val="18"/>
                          </w:rPr>
                          <w:t xml:space="preserve"> K</w:t>
                        </w:r>
                        <w:r w:rsidRPr="003D4A0F">
                          <w:rPr>
                            <w:rFonts w:hint="eastAsia"/>
                            <w:sz w:val="18"/>
                          </w:rPr>
                          <w:t>線</w:t>
                        </w: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FB6163" w:rsidRPr="003D4A0F" w:rsidRDefault="00FB6163" w:rsidP="00634307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58" w:type="dxa"/>
                      </w:tcPr>
                      <w:p w:rsidR="00FB6163" w:rsidRPr="003D4A0F" w:rsidRDefault="00FB6163" w:rsidP="00634307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79" w:type="dxa"/>
                      </w:tcPr>
                      <w:p w:rsidR="00FB6163" w:rsidRPr="003D4A0F" w:rsidRDefault="00FB6163" w:rsidP="0063430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B6163" w:rsidRPr="003D4A0F" w:rsidTr="00926338"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FB6163" w:rsidRPr="003D4A0F" w:rsidRDefault="00FB6163" w:rsidP="00634307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FB6163" w:rsidRPr="003D4A0F" w:rsidRDefault="00FB6163" w:rsidP="00634307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3D4A0F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258" w:type="dxa"/>
                      </w:tcPr>
                      <w:p w:rsidR="00FB6163" w:rsidRPr="003D4A0F" w:rsidRDefault="00FB6163" w:rsidP="00634307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3D4A0F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979" w:type="dxa"/>
                      </w:tcPr>
                      <w:p w:rsidR="00FB6163" w:rsidRPr="003D4A0F" w:rsidRDefault="00FB6163" w:rsidP="00634307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FB6163" w:rsidRPr="003D4A0F" w:rsidTr="00926338"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FB6163" w:rsidRPr="003D4A0F" w:rsidRDefault="00FB6163" w:rsidP="00634307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3D4A0F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FB6163" w:rsidRPr="003D4A0F" w:rsidRDefault="00FB6163" w:rsidP="00634307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sz w:val="18"/>
                          </w:rPr>
                          <w:t>.0</w:t>
                        </w:r>
                      </w:p>
                    </w:tc>
                    <w:tc>
                      <w:tcPr>
                        <w:tcW w:w="1258" w:type="dxa"/>
                      </w:tcPr>
                      <w:p w:rsidR="00FB6163" w:rsidRPr="003D4A0F" w:rsidRDefault="00FB6163" w:rsidP="00634307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sz w:val="18"/>
                          </w:rPr>
                          <w:t>33.07</w:t>
                        </w:r>
                      </w:p>
                    </w:tc>
                    <w:tc>
                      <w:tcPr>
                        <w:tcW w:w="979" w:type="dxa"/>
                      </w:tcPr>
                      <w:p w:rsidR="00FB6163" w:rsidRPr="003D4A0F" w:rsidRDefault="00FB6163" w:rsidP="00634307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sz w:val="18"/>
                          </w:rPr>
                          <w:t>594689</w:t>
                        </w:r>
                      </w:p>
                    </w:tc>
                  </w:tr>
                  <w:tr w:rsidR="00FB6163" w:rsidRPr="003D4A0F" w:rsidTr="00926338">
                    <w:tc>
                      <w:tcPr>
                        <w:tcW w:w="2414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FB6163" w:rsidRPr="003D4A0F" w:rsidRDefault="00FB6163" w:rsidP="00634307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rFonts w:hint="eastAsia"/>
                            <w:sz w:val="18"/>
                          </w:rPr>
                          <w:t>最適化元素</w:t>
                        </w:r>
                        <w:r w:rsidRPr="003D4A0F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FB6163" w:rsidRPr="003D4A0F" w:rsidRDefault="00FB6163" w:rsidP="00634307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sz w:val="18"/>
                          </w:rPr>
                          <w:t>6925.1</w:t>
                        </w:r>
                      </w:p>
                    </w:tc>
                    <w:tc>
                      <w:tcPr>
                        <w:tcW w:w="1258" w:type="dxa"/>
                        <w:tcBorders>
                          <w:bottom w:val="single" w:sz="12" w:space="0" w:color="000000"/>
                        </w:tcBorders>
                      </w:tcPr>
                      <w:p w:rsidR="00FB6163" w:rsidRPr="003D4A0F" w:rsidRDefault="00FB6163" w:rsidP="00634307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sz w:val="18"/>
                          </w:rPr>
                          <w:t>132.84</w:t>
                        </w:r>
                      </w:p>
                    </w:tc>
                    <w:tc>
                      <w:tcPr>
                        <w:tcW w:w="979" w:type="dxa"/>
                        <w:tcBorders>
                          <w:bottom w:val="single" w:sz="12" w:space="0" w:color="000000"/>
                        </w:tcBorders>
                      </w:tcPr>
                      <w:p w:rsidR="00FB6163" w:rsidRPr="003D4A0F" w:rsidRDefault="00FB6163" w:rsidP="00634307">
                        <w:pPr>
                          <w:rPr>
                            <w:sz w:val="18"/>
                          </w:rPr>
                        </w:pPr>
                        <w:r w:rsidRPr="003D4A0F">
                          <w:rPr>
                            <w:sz w:val="18"/>
                          </w:rPr>
                          <w:t>119949</w:t>
                        </w:r>
                      </w:p>
                    </w:tc>
                  </w:tr>
                </w:tbl>
                <w:p w:rsidR="00FB6163" w:rsidRPr="00926338" w:rsidRDefault="00FB6163" w:rsidP="00926338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図 26" o:spid="_x0000_s1052" type="#_x0000_t75" style="position:absolute;left:0;text-align:left;margin-left:256pt;margin-top:623pt;width:339pt;height:219pt;z-index:251669504;visibility:visible;mso-position-horizontal-relative:page;mso-position-vertical-relative:page;mso-width-relative:margin;mso-height-relative:margin">
            <v:imagedata r:id="rId16" o:title=""/>
            <w10:wrap anchorx="page" anchory="page"/>
          </v:shape>
        </w:pict>
      </w:r>
      <w:r>
        <w:rPr>
          <w:noProof/>
        </w:rPr>
        <w:pict>
          <v:shape id="図 25" o:spid="_x0000_s1053" type="#_x0000_t75" style="position:absolute;left:0;text-align:left;margin-left:256pt;margin-top:387.25pt;width:339pt;height:235.5pt;z-index:251668480;visibility:visible;mso-position-horizontal-relative:page;mso-position-vertical-relative:page;mso-width-relative:margin;mso-height-relative:margin">
            <v:imagedata r:id="rId17" o:title=""/>
            <w10:wrap anchorx="page" anchory="page"/>
          </v:shape>
        </w:pict>
      </w:r>
    </w:p>
    <w:sectPr w:rsidR="00FB6163" w:rsidSect="00926338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oNotTrackMoves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73E63"/>
    <w:rsid w:val="000B296D"/>
    <w:rsid w:val="00373640"/>
    <w:rsid w:val="003D4A0F"/>
    <w:rsid w:val="00634307"/>
    <w:rsid w:val="00873E63"/>
    <w:rsid w:val="00926338"/>
    <w:rsid w:val="00FB6163"/>
    <w:rsid w:val="00FC6F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54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Pages>7</Pages>
  <Words>5</Words>
  <Characters>30</Characters>
  <Application>Microsoft Office Outlook</Application>
  <DocSecurity>0</DocSecurity>
  <Lines>0</Lines>
  <Paragraphs>0</Paragraphs>
  <ScaleCrop>false</ScaleCrop>
  <Company>Oxford Instruments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Operator</dc:creator>
  <cp:keywords/>
  <dc:description/>
  <cp:lastModifiedBy>powder</cp:lastModifiedBy>
  <cp:revision>2</cp:revision>
  <dcterms:created xsi:type="dcterms:W3CDTF">2012-10-19T09:45:00Z</dcterms:created>
  <dcterms:modified xsi:type="dcterms:W3CDTF">2012-10-19T09:45:00Z</dcterms:modified>
</cp:coreProperties>
</file>