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D14" w:rsidRDefault="005D7D14">
      <w:pPr>
        <w:sectPr w:rsidR="005D7D14" w:rsidSect="00955F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D7D14" w:rsidRPr="00607EA8" w:rsidTr="00955F1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9.19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18.65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6.54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4.81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.29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Pr="00955F11" w:rsidRDefault="005D7D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+awQIAAGg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37090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D7D14" w:rsidRPr="00607EA8" w:rsidTr="00955F1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29.95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600538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07EA8">
                          <w:rPr>
                            <w:sz w:val="18"/>
                          </w:rPr>
                          <w:t xml:space="preserve"> : 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07EA8">
                          <w:rPr>
                            <w:sz w:val="18"/>
                          </w:rPr>
                          <w:t xml:space="preserve"> K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D7D14" w:rsidRPr="00955F11" w:rsidRDefault="005D7D14" w:rsidP="00955F1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0832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39808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5D7D14" w:rsidRDefault="005D7D14">
      <w:pPr>
        <w:sectPr w:rsidR="005D7D14" w:rsidSect="00955F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8gNxAIAAGk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a+fIDcQCAABpBQAADgAAAAAAAAAAAAAAAAAuAgAAZHJzL2Uyb0RvYy54bWxQSwECLQAU&#10;AAYACAAAACEALcYtct8AAAAIAQAADwAAAAAAAAAAAAAAAAAeBQAAZHJzL2Rvd25yZXYueG1sUEsF&#10;BgAAAAAEAAQA8wAAACoGAAAAAA=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D7D14" w:rsidRPr="00607EA8" w:rsidTr="00955F1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6.75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3.28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25.96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61.29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.21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Pr="00955F11" w:rsidRDefault="005D7D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kfik+sICAABo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39450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D7D14" w:rsidRPr="00607EA8" w:rsidTr="00955F1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29.99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600370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07EA8">
                          <w:rPr>
                            <w:sz w:val="18"/>
                          </w:rPr>
                          <w:t xml:space="preserve"> : 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07EA8">
                          <w:rPr>
                            <w:sz w:val="18"/>
                          </w:rPr>
                          <w:t xml:space="preserve"> K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D7D14" w:rsidRPr="00955F11" w:rsidRDefault="005D7D14" w:rsidP="00955F1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44928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43904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5D7D14" w:rsidRDefault="005D7D14">
      <w:pPr>
        <w:sectPr w:rsidR="005D7D14" w:rsidSect="00955F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mdxQIAAGs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HGKmZ3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D7D14" w:rsidRPr="00607EA8" w:rsidTr="00955F1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16.20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15.74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8.23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57.55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.27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Pr="00955F11" w:rsidRDefault="005D7D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5/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XkvjVGUPYFcrgA6CTM3HBe6eMGOvmcYL&#10;gRGv3l5hyUsFpNVWomSm9Mc/2V08IIGXkiVeXErNhznTgpLyrcRIYwBipLVeiXtHXSh63zPd98h5&#10;da6AAqYW1XnRxduyFXOtqjt8DiN3K1xMctydUtuK53bzD+Bz4WI08kF4lDWzE3lTc5e6xfy2uWO6&#10;3g6hBZqXqn2bbPBiFjex7qRUo7lVeeEH1eG8QRVMOAUP2nOy/Xzcj7Gv+6inL3L4Cw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Pplzn/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38512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D7D14" w:rsidRPr="00607EA8" w:rsidTr="00955F1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29.94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600302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07EA8">
                          <w:rPr>
                            <w:sz w:val="18"/>
                          </w:rPr>
                          <w:t xml:space="preserve"> : 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07EA8">
                          <w:rPr>
                            <w:sz w:val="18"/>
                          </w:rPr>
                          <w:t xml:space="preserve"> K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D7D14" w:rsidRPr="00955F11" w:rsidRDefault="005D7D14" w:rsidP="00955F1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49024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48000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5D7D14" w:rsidRDefault="005D7D14">
      <w:pPr>
        <w:sectPr w:rsidR="005D7D14" w:rsidSect="00955F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BWxQIAAGs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2C0Fb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1.489 keV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D7D14" w:rsidRPr="00607EA8" w:rsidTr="00955F1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8.42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20.87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1.84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.26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Pr="00955F11" w:rsidRDefault="005D7D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x5wwIAAGo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LGhfHn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39037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D7D14" w:rsidRPr="00607EA8" w:rsidTr="00955F1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29.98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599666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07EA8">
                          <w:rPr>
                            <w:sz w:val="18"/>
                          </w:rPr>
                          <w:t xml:space="preserve"> : 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07EA8">
                          <w:rPr>
                            <w:sz w:val="18"/>
                          </w:rPr>
                          <w:t xml:space="preserve"> K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D7D14" w:rsidRPr="00955F11" w:rsidRDefault="005D7D14" w:rsidP="00955F1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3120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2096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5D7D14" w:rsidRDefault="005D7D14">
      <w:pPr>
        <w:sectPr w:rsidR="005D7D14" w:rsidSect="00955F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EQoN5scCAABrBQAADgAAAAAAAAAAAAAAAAAuAgAAZHJzL2Uyb0RvYy54bWxQSwEC&#10;LQAUAAYACAAAACEALcYtct8AAAAIAQAADwAAAAAAAAAAAAAAAAAhBQAAZHJzL2Rvd25yZXYueG1s&#10;UEsFBgAAAAAEAAQA8wAAAC0GAAAAAA=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D7D14" w:rsidRPr="00607EA8" w:rsidTr="00955F1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7.81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26.26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2.18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61.09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.22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Pr="00955F11" w:rsidRDefault="005D7D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0WFjbsICAABq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38005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D7D14" w:rsidRPr="00607EA8" w:rsidTr="00955F1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30.02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600517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07EA8">
                          <w:rPr>
                            <w:sz w:val="18"/>
                          </w:rPr>
                          <w:t xml:space="preserve"> : 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07EA8">
                          <w:rPr>
                            <w:sz w:val="18"/>
                          </w:rPr>
                          <w:t xml:space="preserve"> K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D7D14" w:rsidRPr="00955F11" w:rsidRDefault="005D7D14" w:rsidP="00955F1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57216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56192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5D7D14" w:rsidRDefault="005D7D14">
      <w:pPr>
        <w:sectPr w:rsidR="005D7D14" w:rsidSect="00955F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usxQIAAGw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d9y6zFAgAAbA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D7D14" w:rsidRPr="00607EA8" w:rsidTr="00955F1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16.27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4.89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2.56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59.52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Pr="00955F11" w:rsidRDefault="005D7D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1Hww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EAP3UfDAgAAaw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36928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D7D14" w:rsidRPr="00607EA8" w:rsidTr="00955F1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30.01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599937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07EA8">
                          <w:rPr>
                            <w:sz w:val="18"/>
                          </w:rPr>
                          <w:t xml:space="preserve"> : 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07EA8">
                          <w:rPr>
                            <w:sz w:val="18"/>
                          </w:rPr>
                          <w:t xml:space="preserve"> K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D7D14" w:rsidRPr="00955F11" w:rsidRDefault="005D7D14" w:rsidP="00955F1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1312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0288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p w:rsidR="005D7D14" w:rsidRDefault="005D7D14">
      <w:pPr>
        <w:sectPr w:rsidR="005D7D14" w:rsidSect="00955F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8" o:spid="_x0000_s1050" type="#_x0000_t202" style="position:absolute;left:0;text-align:left;margin-left:5.95pt;margin-top:0;width:249.75pt;height:842.25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CQ4IoMxgIAAGwFAAAOAAAAAAAAAAAAAAAAAC4CAABkcnMvZTJvRG9jLnhtbFBLAQIt&#10;ABQABgAIAAAAIQAtxi1y3wAAAAgBAAAPAAAAAAAAAAAAAAAAACAFAABkcnMvZG93bnJldi54bWxQ&#10;SwUGAAAAAAQABADzAAAALAYAAAAA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1.488 keV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D7D14" w:rsidRPr="00607EA8" w:rsidTr="00955F1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8.58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20.30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8.34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59.81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Pr="00955F11" w:rsidRDefault="005D7D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7" o:spid="_x0000_s1051" type="#_x0000_t202" style="position:absolute;left:0;text-align:left;margin-left:256pt;margin-top:0;width:339pt;height:387pt;z-index: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BcB5SMxAIAAGsFAAAOAAAAAAAAAAAAAAAAAC4CAABkcnMvZTJvRG9jLnhtbFBLAQIt&#10;ABQABgAIAAAAIQAAyHos4QAAAAkBAAAPAAAAAAAAAAAAAAAAAB4FAABkcnMvZG93bnJldi54bWxQ&#10;SwUGAAAAAAQABADzAAAALAYAAAAA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37171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D7D14" w:rsidRPr="00607EA8" w:rsidTr="00955F1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30.01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600657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07EA8">
                          <w:rPr>
                            <w:sz w:val="18"/>
                          </w:rPr>
                          <w:t xml:space="preserve"> : 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07EA8">
                          <w:rPr>
                            <w:sz w:val="18"/>
                          </w:rPr>
                          <w:t xml:space="preserve"> K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D7D14" w:rsidRPr="00955F11" w:rsidRDefault="005D7D14" w:rsidP="00955F1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6" o:spid="_x0000_s1052" type="#_x0000_t75" style="position:absolute;left:0;text-align:left;margin-left:256pt;margin-top:623pt;width:339pt;height:219pt;z-index:251665408;visibility:visible;mso-position-horizontal-relative:page;mso-position-vertical-relative:page;mso-width-relative:margin;mso-height-relative:margin">
            <v:imagedata r:id="rId16" o:title=""/>
            <w10:wrap anchorx="page" anchory="page"/>
          </v:shape>
        </w:pict>
      </w:r>
      <w:r>
        <w:rPr>
          <w:noProof/>
        </w:rPr>
        <w:pict>
          <v:shape id="図 25" o:spid="_x0000_s1053" type="#_x0000_t75" style="position:absolute;left:0;text-align:left;margin-left:256pt;margin-top:387.25pt;width:339pt;height:235.5pt;z-index:251664384;visibility:visible;mso-position-horizontal-relative:page;mso-position-vertical-relative:page;mso-width-relative:margin;mso-height-relative:margin">
            <v:imagedata r:id="rId17" o:title=""/>
            <w10:wrap anchorx="page" anchory="page"/>
          </v:shape>
        </w:pict>
      </w:r>
    </w:p>
    <w:p w:rsidR="005D7D14" w:rsidRDefault="005D7D14">
      <w:pPr>
        <w:sectPr w:rsidR="005D7D14" w:rsidSect="00955F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32" o:spid="_x0000_s1054" type="#_x0000_t202" style="position:absolute;left:0;text-align:left;margin-left:5.95pt;margin-top:0;width:249.75pt;height:842.25pt;z-index:25167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f/K3tscCAABsBQAADgAAAAAAAAAAAAAAAAAuAgAAZHJzL2Uyb0RvYy54bWxQSwEC&#10;LQAUAAYACAAAACEALcYtct8AAAAIAQAADwAAAAAAAAAAAAAAAAAhBQAAZHJzL2Rvd25yZXYueG1s&#10;UEsFBgAAAAAEAAQA8wAAAC0GAAAAAA=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D7D14" w:rsidRPr="00607EA8" w:rsidTr="00955F1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8.08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1.40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26.84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61.07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.18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Pr="00955F11" w:rsidRDefault="005D7D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1" o:spid="_x0000_s1055" type="#_x0000_t202" style="position:absolute;left:0;text-align:left;margin-left:256pt;margin-top:0;width:339pt;height:387pt;z-index:25167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MHxQ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9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36487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D7D14" w:rsidRPr="00607EA8" w:rsidTr="00955F1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30.05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600597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07EA8">
                          <w:rPr>
                            <w:sz w:val="18"/>
                          </w:rPr>
                          <w:t xml:space="preserve"> : 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07EA8">
                          <w:rPr>
                            <w:sz w:val="18"/>
                          </w:rPr>
                          <w:t xml:space="preserve"> K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D7D14" w:rsidRPr="00607EA8" w:rsidTr="00955F1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955F11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D7D14" w:rsidRPr="00955F11" w:rsidRDefault="005D7D14" w:rsidP="00955F1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0" o:spid="_x0000_s1056" type="#_x0000_t75" style="position:absolute;left:0;text-align:left;margin-left:256pt;margin-top:623pt;width:339pt;height:219pt;z-index:251669504;visibility:visible;mso-position-horizontal-relative:page;mso-position-vertical-relative:page;mso-width-relative:margin;mso-height-relative:margin">
            <v:imagedata r:id="rId18" o:title=""/>
            <w10:wrap anchorx="page" anchory="page"/>
          </v:shape>
        </w:pict>
      </w:r>
      <w:r>
        <w:rPr>
          <w:noProof/>
        </w:rPr>
        <w:pict>
          <v:shape id="図 29" o:spid="_x0000_s1057" type="#_x0000_t75" style="position:absolute;left:0;text-align:left;margin-left:256pt;margin-top:387.25pt;width:339pt;height:235.5pt;z-index:251668480;visibility:visible;mso-position-horizontal-relative:page;mso-position-vertical-relative:page;mso-width-relative:margin;mso-height-relative:margin">
            <v:imagedata r:id="rId19" o:title=""/>
            <w10:wrap anchorx="page" anchory="page"/>
          </v:shape>
        </w:pict>
      </w:r>
    </w:p>
    <w:p w:rsidR="005D7D14" w:rsidRDefault="005D7D14">
      <w:r>
        <w:rPr>
          <w:noProof/>
        </w:rPr>
        <w:pict>
          <v:shape id="テキスト ボックス 36" o:spid="_x0000_s1058" type="#_x0000_t202" style="position:absolute;left:0;text-align:left;margin-left:5.95pt;margin-top:0;width:249.75pt;height:842.25pt;z-index:25167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TyIxgIAAGw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D4xTyIxgIAAGwFAAAOAAAAAAAAAAAAAAAAAC4CAABkcnMvZTJvRG9jLnhtbFBLAQIt&#10;ABQABgAIAAAAIQAtxi1y3wAAAAgBAAAPAAAAAAAAAAAAAAAAACAFAABkcnMvZG93bnJldi54bWxQ&#10;SwUGAAAAAAQABADzAAAALAYAAAAA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D7D14" w:rsidRPr="00607EA8" w:rsidTr="00686337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4.83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25.83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61.43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.20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Pr="00686337" w:rsidRDefault="005D7D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5" o:spid="_x0000_s1059" type="#_x0000_t202" style="position:absolute;left:0;text-align:left;margin-left:256pt;margin-top:0;width:339pt;height:387pt;z-index:25167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AdoXrMxAIAAGsFAAAOAAAAAAAAAAAAAAAAAC4CAABkcnMvZTJvRG9jLnhtbFBLAQIt&#10;ABQABgAIAAAAIQAAyHos4QAAAAkBAAAPAAAAAAAAAAAAAAAAAB4FAABkcnMvZG93bnJldi54bWxQ&#10;SwUGAAAAAAQABADzAAAALAYAAAAA&#10;" filled="f" stroked="f" strokeweight=".5pt">
            <v:textbox>
              <w:txbxContent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p w:rsidR="005D7D14" w:rsidRDefault="005D7D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37825</w:t>
                  </w:r>
                </w:p>
                <w:p w:rsidR="005D7D14" w:rsidRDefault="005D7D14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D7D14" w:rsidRPr="00607EA8" w:rsidTr="00686337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68633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30.08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601019</w:t>
                        </w:r>
                      </w:p>
                    </w:tc>
                  </w:tr>
                  <w:tr w:rsidR="005D7D14" w:rsidRPr="00607EA8" w:rsidTr="0068633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07EA8">
                          <w:rPr>
                            <w:sz w:val="18"/>
                          </w:rPr>
                          <w:t xml:space="preserve"> : 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07EA8">
                          <w:rPr>
                            <w:sz w:val="18"/>
                          </w:rPr>
                          <w:t xml:space="preserve"> K</w:t>
                        </w:r>
                        <w:r w:rsidRPr="00607EA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7D14" w:rsidRPr="00607EA8" w:rsidTr="0068633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7D14" w:rsidRPr="00607EA8" w:rsidTr="0068633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D7D14" w:rsidRPr="00607EA8" w:rsidTr="00686337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07E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D7D14" w:rsidRPr="00607EA8" w:rsidRDefault="005D7D14" w:rsidP="000E0674">
                        <w:pPr>
                          <w:rPr>
                            <w:sz w:val="18"/>
                          </w:rPr>
                        </w:pPr>
                        <w:r w:rsidRPr="00607EA8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D7D14" w:rsidRPr="00686337" w:rsidRDefault="005D7D14" w:rsidP="0068633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4" o:spid="_x0000_s1060" type="#_x0000_t75" style="position:absolute;left:0;text-align:left;margin-left:256pt;margin-top:623pt;width:339pt;height:219pt;z-index:251673600;visibility:visible;mso-position-horizontal-relative:page;mso-position-vertical-relative:page;mso-width-relative:margin;mso-height-relative:margin">
            <v:imagedata r:id="rId20" o:title=""/>
            <w10:wrap anchorx="page" anchory="page"/>
          </v:shape>
        </w:pict>
      </w:r>
      <w:r>
        <w:rPr>
          <w:noProof/>
        </w:rPr>
        <w:pict>
          <v:shape id="図 33" o:spid="_x0000_s1061" type="#_x0000_t75" style="position:absolute;left:0;text-align:left;margin-left:256pt;margin-top:387.25pt;width:339pt;height:235.5pt;z-index:251672576;visibility:visible;mso-position-horizontal-relative:page;mso-position-vertical-relative:page;mso-width-relative:margin;mso-height-relative:margin">
            <v:imagedata r:id="rId21" o:title=""/>
            <w10:wrap anchorx="page" anchory="page"/>
          </v:shape>
        </w:pict>
      </w:r>
    </w:p>
    <w:sectPr w:rsidR="005D7D14" w:rsidSect="0068633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5F11"/>
    <w:rsid w:val="000E0674"/>
    <w:rsid w:val="005D7D14"/>
    <w:rsid w:val="00607EA8"/>
    <w:rsid w:val="00686337"/>
    <w:rsid w:val="00955F11"/>
    <w:rsid w:val="00C22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9</Pages>
  <Words>6</Words>
  <Characters>39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2012-10-19T09:51:00Z</dcterms:created>
  <dcterms:modified xsi:type="dcterms:W3CDTF">2012-10-19T09:51:00Z</dcterms:modified>
</cp:coreProperties>
</file>