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pPr>
        <w:sectPr w:rsidR="005A2B1F" w:rsidSect="006866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IhwwIAAGk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26.87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2.63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61.71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Pr="00686616" w:rsidRDefault="005A2B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36634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30.05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600411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07394">
                          <w:rPr>
                            <w:sz w:val="18"/>
                          </w:rPr>
                          <w:t xml:space="preserve"> : 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07394">
                          <w:rPr>
                            <w:sz w:val="18"/>
                          </w:rPr>
                          <w:t xml:space="preserve"> K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A2B1F" w:rsidRPr="00686616" w:rsidRDefault="005A2B1F" w:rsidP="006866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4928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3904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5A2B1F" w:rsidRDefault="005A2B1F">
      <w:pPr>
        <w:sectPr w:rsidR="005A2B1F" w:rsidSect="006866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fYxAIAAGk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FFWH2MQCAABp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16.70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18.20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Pr="00686616" w:rsidRDefault="005A2B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vwgIAAGg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7krrL8ICAABo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36002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30.01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599714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07394">
                          <w:rPr>
                            <w:sz w:val="18"/>
                          </w:rPr>
                          <w:t xml:space="preserve"> : 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07394">
                          <w:rPr>
                            <w:sz w:val="18"/>
                          </w:rPr>
                          <w:t xml:space="preserve"> K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A2B1F" w:rsidRPr="00686616" w:rsidRDefault="005A2B1F" w:rsidP="006866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9024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48000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5A2B1F" w:rsidRDefault="005A2B1F">
      <w:pPr>
        <w:sectPr w:rsidR="005A2B1F" w:rsidSect="006866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ZIxAIAAGs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DjjWSMQCAABr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13.61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20.79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4.53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60.37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.20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Pr="00686616" w:rsidRDefault="005A2B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Gq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uKVxqrIHsKsVQAdBpubjAndPmLHXTOOF&#10;wIhXb6+w5KUC0morUTJT+uOf7C4ekMBLyRIvLqXmw5xpQUn5VmKkMQAx0lqvxL2jLhS975nue+S8&#10;OldAAVOL6rzo4m3ZirlW1R0+h5G7FS4mOe5OqW3Fc7v5B/C5cDEa+SA8yprZibypuUvdYn7b3DFd&#10;b4fQAs1L1b5NNngxi5tYd1Kq0dyqvPCD6nDeoAomnIIH7TnZfj7ux9jXfdTTFzn8B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XXgarDAgAAag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35362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30.06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599679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07394">
                          <w:rPr>
                            <w:sz w:val="18"/>
                          </w:rPr>
                          <w:t xml:space="preserve"> : 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07394">
                          <w:rPr>
                            <w:sz w:val="18"/>
                          </w:rPr>
                          <w:t xml:space="preserve"> K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A2B1F" w:rsidRPr="00686616" w:rsidRDefault="005A2B1F" w:rsidP="006866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3120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2096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5A2B1F" w:rsidRDefault="005A2B1F">
      <w:pPr>
        <w:sectPr w:rsidR="005A2B1F" w:rsidSect="006866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SMJ+DxgIAAGs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1.480 keV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13.95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18.29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7.11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58.95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.23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Pr="00686616" w:rsidRDefault="005A2B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zhMzrM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38138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29.98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600817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07394">
                          <w:rPr>
                            <w:sz w:val="18"/>
                          </w:rPr>
                          <w:t xml:space="preserve"> : 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07394">
                          <w:rPr>
                            <w:sz w:val="18"/>
                          </w:rPr>
                          <w:t xml:space="preserve"> K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A2B1F" w:rsidRPr="00686616" w:rsidRDefault="005A2B1F" w:rsidP="006866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7216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6192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5A2B1F" w:rsidRDefault="005A2B1F">
      <w:pPr>
        <w:sectPr w:rsidR="005A2B1F" w:rsidSect="006866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brhCM8cCAABr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15.30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19.13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5.70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Pr="00686616" w:rsidRDefault="005A2B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rtMsu8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38182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30.06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600700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07394">
                          <w:rPr>
                            <w:sz w:val="18"/>
                          </w:rPr>
                          <w:t xml:space="preserve"> : 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07394">
                          <w:rPr>
                            <w:sz w:val="18"/>
                          </w:rPr>
                          <w:t xml:space="preserve"> K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A2B1F" w:rsidRPr="00207394" w:rsidTr="006866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686616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A2B1F" w:rsidRPr="00686616" w:rsidRDefault="005A2B1F" w:rsidP="0068661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1312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0288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5A2B1F" w:rsidRDefault="005A2B1F">
      <w:pPr>
        <w:sectPr w:rsidR="005A2B1F" w:rsidSect="002073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R5xgIAAGw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Yz4R5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16.02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18.95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59.44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.27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Pr="00207394" w:rsidRDefault="005A2B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D+9kpLDAgAAaw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37767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29.93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599505</w:t>
                        </w: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07394">
                          <w:rPr>
                            <w:sz w:val="18"/>
                          </w:rPr>
                          <w:t xml:space="preserve"> : 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07394">
                          <w:rPr>
                            <w:sz w:val="18"/>
                          </w:rPr>
                          <w:t xml:space="preserve"> K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A2B1F" w:rsidRPr="00207394" w:rsidRDefault="005A2B1F" w:rsidP="0020739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5408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4384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5A2B1F" w:rsidRDefault="005A2B1F">
      <w:r>
        <w:rPr>
          <w:noProof/>
        </w:rPr>
        <w:pict>
          <v:shape id="テキスト ボックス 28" o:spid="_x0000_s1050" type="#_x0000_t202" style="position:absolute;left:0;text-align:left;margin-left:5.95pt;margin-top:0;width:249.75pt;height:842.2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vUsXZ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073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14.37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21.13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60.30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.19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Pr="00207394" w:rsidRDefault="005A2B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051" type="#_x0000_t202" style="position:absolute;left:0;text-align:left;margin-left:256pt;margin-top:0;width:339pt;height:387pt;z-index: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AjtdtZxAIAAGsFAAAOAAAAAAAAAAAAAAAAAC4CAABkcnMvZTJvRG9jLnhtbFBLAQIt&#10;ABQABgAIAAAAIQAAyHos4QAAAAkBAAAPAAAAAAAAAAAAAAAAAB4FAABkcnMvZG93bnJldi54bWxQ&#10;SwUGAAAAAAQABADzAAAALAYAAAAA&#10;" filled="f" stroked="f" strokeweight=".5pt">
            <v:fill o:detectmouseclick="t"/>
            <v:textbox>
              <w:txbxContent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p w:rsidR="005A2B1F" w:rsidRDefault="005A2B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37244</w:t>
                  </w:r>
                </w:p>
                <w:p w:rsidR="005A2B1F" w:rsidRDefault="005A2B1F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30.02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600437</w:t>
                        </w: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07394">
                          <w:rPr>
                            <w:sz w:val="18"/>
                          </w:rPr>
                          <w:t xml:space="preserve"> : 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07394">
                          <w:rPr>
                            <w:sz w:val="18"/>
                          </w:rPr>
                          <w:t xml:space="preserve"> K</w:t>
                        </w:r>
                        <w:r w:rsidRPr="0020739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073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A2B1F" w:rsidRPr="00207394" w:rsidTr="002073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073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A2B1F" w:rsidRPr="00207394" w:rsidRDefault="005A2B1F" w:rsidP="00207394">
                        <w:pPr>
                          <w:rPr>
                            <w:sz w:val="18"/>
                          </w:rPr>
                        </w:pPr>
                        <w:r w:rsidRPr="0020739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A2B1F" w:rsidRPr="00207394" w:rsidRDefault="005A2B1F" w:rsidP="0020739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2" type="#_x0000_t75" style="position:absolute;left:0;text-align:left;margin-left:256pt;margin-top:623pt;width:339pt;height:219pt;z-index:251669504;visibility:visible;mso-position-horizontal-relative:page;mso-position-vertical-relative:page;mso-width-relative:margin;mso-height-relative:margin">
            <v:imagedata r:id="rId16" o:title=""/>
            <w10:wrap anchorx="page" anchory="page"/>
          </v:shape>
        </w:pict>
      </w:r>
      <w:r>
        <w:rPr>
          <w:noProof/>
        </w:rPr>
        <w:pict>
          <v:shape id="図 25" o:spid="_x0000_s1053" type="#_x0000_t75" style="position:absolute;left:0;text-align:left;margin-left:256pt;margin-top:387.25pt;width:339pt;height:235.5pt;z-index:251668480;visibility:visible;mso-position-horizontal-relative:page;mso-position-vertical-relative:page;mso-width-relative:margin;mso-height-relative:margin">
            <v:imagedata r:id="rId17" o:title=""/>
            <w10:wrap anchorx="page" anchory="page"/>
          </v:shape>
        </w:pict>
      </w:r>
    </w:p>
    <w:sectPr w:rsidR="005A2B1F" w:rsidSect="0020739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6616"/>
    <w:rsid w:val="00207394"/>
    <w:rsid w:val="005A2B1F"/>
    <w:rsid w:val="00686616"/>
    <w:rsid w:val="00CA6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7</Pages>
  <Words>5</Words>
  <Characters>30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2012-10-22T07:13:00Z</dcterms:created>
  <dcterms:modified xsi:type="dcterms:W3CDTF">2012-10-22T07:26:00Z</dcterms:modified>
</cp:coreProperties>
</file>