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400B" w:rsidRDefault="00E9400B">
      <w:pPr>
        <w:sectPr w:rsidR="00E9400B" w:rsidSect="000E4A25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テキスト ボックス 4" o:spid="_x0000_s1026" type="#_x0000_t202" style="position:absolute;left:0;text-align:left;margin-left:5.95pt;margin-top:0;width:249.75pt;height:842.25pt;z-index:25164902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" filled="f" stroked="f" strokeweight=".5pt">
            <v:fill o:detectmouseclick="t"/>
            <v:textbox>
              <w:txbxContent>
                <w:p w:rsidR="00E9400B" w:rsidRDefault="00E9400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E9400B" w:rsidRDefault="00E9400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E9400B" w:rsidRDefault="00E9400B">
                  <w:pPr>
                    <w:rPr>
                      <w:sz w:val="18"/>
                    </w:rPr>
                  </w:pPr>
                </w:p>
                <w:p w:rsidR="00E9400B" w:rsidRDefault="00E9400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</w:p>
                <w:p w:rsidR="00E9400B" w:rsidRDefault="00E9400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1</w:t>
                  </w:r>
                </w:p>
                <w:p w:rsidR="00E9400B" w:rsidRDefault="00E9400B">
                  <w:pPr>
                    <w:rPr>
                      <w:sz w:val="18"/>
                    </w:rPr>
                  </w:pPr>
                </w:p>
                <w:p w:rsidR="00E9400B" w:rsidRDefault="00E9400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E9400B" w:rsidRDefault="00E9400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E9400B" w:rsidRDefault="00E9400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E9400B" w:rsidRDefault="00E9400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E9400B" w:rsidRDefault="00E9400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    FeS2   1999/06/01</w:t>
                  </w:r>
                </w:p>
                <w:p w:rsidR="00E9400B" w:rsidRDefault="00E9400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E9400B" w:rsidRDefault="00E9400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E9400B" w:rsidRDefault="00E9400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E9400B" w:rsidRDefault="00E9400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E9400B" w:rsidRDefault="00E9400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E9400B" w:rsidRDefault="00E9400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E9400B" w:rsidRDefault="00E9400B">
                  <w:pPr>
                    <w:rPr>
                      <w:sz w:val="18"/>
                    </w:rPr>
                  </w:pPr>
                </w:p>
                <w:tbl>
                  <w:tblPr>
                    <w:tblW w:w="4711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35"/>
                    <w:gridCol w:w="874"/>
                    <w:gridCol w:w="874"/>
                    <w:gridCol w:w="874"/>
                    <w:gridCol w:w="876"/>
                    <w:gridCol w:w="378"/>
                  </w:tblGrid>
                  <w:tr w:rsidR="00E9400B" w:rsidRPr="000E4A25" w:rsidTr="000E4A2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  <w:r w:rsidRPr="000E4A25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74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  <w:r w:rsidRPr="000E4A25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74" w:type="dxa"/>
                        <w:tcBorders>
                          <w:top w:val="single" w:sz="12" w:space="0" w:color="000000"/>
                        </w:tcBorders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  <w:r w:rsidRPr="000E4A25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74" w:type="dxa"/>
                        <w:tcBorders>
                          <w:top w:val="single" w:sz="12" w:space="0" w:color="000000"/>
                        </w:tcBorders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  <w:r w:rsidRPr="000E4A25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76" w:type="dxa"/>
                        <w:tcBorders>
                          <w:top w:val="single" w:sz="12" w:space="0" w:color="000000"/>
                        </w:tcBorders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  <w:r w:rsidRPr="000E4A25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9400B" w:rsidRPr="000E4A25" w:rsidTr="000E4A2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  <w:r w:rsidRPr="000E4A25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  <w:r w:rsidRPr="000E4A25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74" w:type="dxa"/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  <w:r w:rsidRPr="000E4A25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0E4A25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74" w:type="dxa"/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  <w:r w:rsidRPr="000E4A25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0E4A25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76" w:type="dxa"/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  <w:r w:rsidRPr="000E4A25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9400B" w:rsidRPr="000E4A25" w:rsidTr="000E4A2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  <w:r w:rsidRPr="000E4A25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  <w:r w:rsidRPr="000E4A25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  <w:r w:rsidRPr="000E4A25">
                          <w:rPr>
                            <w:sz w:val="18"/>
                          </w:rPr>
                          <w:t>0.20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  <w:r w:rsidRPr="000E4A25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  <w:r w:rsidRPr="000E4A25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9400B" w:rsidRPr="000E4A25" w:rsidTr="000E4A2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  <w:r w:rsidRPr="000E4A25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  <w:r w:rsidRPr="000E4A25">
                          <w:rPr>
                            <w:sz w:val="18"/>
                          </w:rPr>
                          <w:t>0.05</w:t>
                        </w:r>
                      </w:p>
                    </w:tc>
                    <w:tc>
                      <w:tcPr>
                        <w:tcW w:w="874" w:type="dxa"/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  <w:r w:rsidRPr="000E4A25">
                          <w:rPr>
                            <w:sz w:val="18"/>
                          </w:rPr>
                          <w:t>15.56</w:t>
                        </w:r>
                      </w:p>
                    </w:tc>
                    <w:tc>
                      <w:tcPr>
                        <w:tcW w:w="874" w:type="dxa"/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  <w:r w:rsidRPr="000E4A25">
                          <w:rPr>
                            <w:sz w:val="18"/>
                          </w:rPr>
                          <w:t>0.08</w:t>
                        </w:r>
                      </w:p>
                    </w:tc>
                    <w:tc>
                      <w:tcPr>
                        <w:tcW w:w="876" w:type="dxa"/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  <w:r w:rsidRPr="000E4A25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9400B" w:rsidRPr="000E4A25" w:rsidTr="000E4A2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  <w:r w:rsidRPr="000E4A25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  <w:r w:rsidRPr="000E4A25">
                          <w:rPr>
                            <w:sz w:val="18"/>
                          </w:rPr>
                          <w:t>0.06</w:t>
                        </w:r>
                      </w:p>
                    </w:tc>
                    <w:tc>
                      <w:tcPr>
                        <w:tcW w:w="874" w:type="dxa"/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  <w:r w:rsidRPr="000E4A25">
                          <w:rPr>
                            <w:sz w:val="18"/>
                          </w:rPr>
                          <w:t>18.01</w:t>
                        </w:r>
                      </w:p>
                    </w:tc>
                    <w:tc>
                      <w:tcPr>
                        <w:tcW w:w="874" w:type="dxa"/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  <w:r w:rsidRPr="000E4A25">
                          <w:rPr>
                            <w:sz w:val="18"/>
                          </w:rPr>
                          <w:t>0.13</w:t>
                        </w:r>
                      </w:p>
                    </w:tc>
                    <w:tc>
                      <w:tcPr>
                        <w:tcW w:w="876" w:type="dxa"/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  <w:r w:rsidRPr="000E4A25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9400B" w:rsidRPr="000E4A25" w:rsidTr="000E4A2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  <w:r w:rsidRPr="000E4A25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  <w:r w:rsidRPr="000E4A25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  <w:r w:rsidRPr="000E4A25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  <w:r w:rsidRPr="000E4A25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  <w:r w:rsidRPr="000E4A25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9400B" w:rsidRPr="000E4A25" w:rsidTr="000E4A2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  <w:r w:rsidRPr="000E4A25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  <w:r w:rsidRPr="000E4A25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  <w:r w:rsidRPr="000E4A25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  <w:r w:rsidRPr="000E4A25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  <w:r w:rsidRPr="000E4A25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9400B" w:rsidRPr="000E4A25" w:rsidTr="000E4A2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  <w:r w:rsidRPr="000E4A25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  <w:r w:rsidRPr="000E4A25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  <w:r w:rsidRPr="000E4A25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  <w:r w:rsidRPr="000E4A25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  <w:r w:rsidRPr="000E4A25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9400B" w:rsidRPr="000E4A25" w:rsidTr="000E4A2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  <w:r w:rsidRPr="000E4A25">
                          <w:rPr>
                            <w:sz w:val="18"/>
                          </w:rPr>
                          <w:t>Cr L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  <w:r w:rsidRPr="000E4A25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  <w:r w:rsidRPr="000E4A25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  <w:r w:rsidRPr="000E4A25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  <w:r w:rsidRPr="000E4A25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9400B" w:rsidRPr="000E4A25" w:rsidTr="000E4A2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  <w:r w:rsidRPr="000E4A25">
                          <w:rPr>
                            <w:sz w:val="18"/>
                          </w:rPr>
                          <w:t>Mn L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  <w:r w:rsidRPr="000E4A25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  <w:r w:rsidRPr="000E4A25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  <w:r w:rsidRPr="000E4A25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  <w:r w:rsidRPr="000E4A25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9400B" w:rsidRPr="000E4A25" w:rsidTr="000E4A2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  <w:r w:rsidRPr="000E4A25">
                          <w:rPr>
                            <w:sz w:val="18"/>
                          </w:rPr>
                          <w:t>Fe L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  <w:r w:rsidRPr="000E4A25">
                          <w:rPr>
                            <w:sz w:val="18"/>
                          </w:rPr>
                          <w:t>0.05</w:t>
                        </w:r>
                      </w:p>
                    </w:tc>
                    <w:tc>
                      <w:tcPr>
                        <w:tcW w:w="874" w:type="dxa"/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  <w:r w:rsidRPr="000E4A25">
                          <w:rPr>
                            <w:sz w:val="18"/>
                          </w:rPr>
                          <w:t>6.72</w:t>
                        </w:r>
                      </w:p>
                    </w:tc>
                    <w:tc>
                      <w:tcPr>
                        <w:tcW w:w="874" w:type="dxa"/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  <w:r w:rsidRPr="000E4A25">
                          <w:rPr>
                            <w:sz w:val="18"/>
                          </w:rPr>
                          <w:t>0.06</w:t>
                        </w:r>
                      </w:p>
                    </w:tc>
                    <w:tc>
                      <w:tcPr>
                        <w:tcW w:w="876" w:type="dxa"/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  <w:r w:rsidRPr="000E4A25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9400B" w:rsidRPr="000E4A25" w:rsidTr="000E4A2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  <w:r w:rsidRPr="000E4A25">
                          <w:rPr>
                            <w:sz w:val="18"/>
                          </w:rPr>
                          <w:t>Ni L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  <w:r w:rsidRPr="000E4A25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  <w:r w:rsidRPr="000E4A25">
                          <w:rPr>
                            <w:sz w:val="18"/>
                          </w:rPr>
                          <w:t>0.56</w:t>
                        </w:r>
                      </w:p>
                    </w:tc>
                    <w:tc>
                      <w:tcPr>
                        <w:tcW w:w="874" w:type="dxa"/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  <w:r w:rsidRPr="000E4A25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76" w:type="dxa"/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  <w:r w:rsidRPr="000E4A25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9400B" w:rsidRPr="000E4A25" w:rsidTr="000E4A2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  <w:r w:rsidRPr="000E4A25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  <w:r w:rsidRPr="000E4A25">
                          <w:rPr>
                            <w:sz w:val="18"/>
                          </w:rPr>
                          <w:t>0.12</w:t>
                        </w:r>
                      </w:p>
                    </w:tc>
                    <w:tc>
                      <w:tcPr>
                        <w:tcW w:w="874" w:type="dxa"/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  <w:r w:rsidRPr="000E4A25">
                          <w:rPr>
                            <w:sz w:val="18"/>
                          </w:rPr>
                          <w:t>58.95</w:t>
                        </w:r>
                      </w:p>
                    </w:tc>
                    <w:tc>
                      <w:tcPr>
                        <w:tcW w:w="874" w:type="dxa"/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76" w:type="dxa"/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9400B" w:rsidRPr="000E4A25" w:rsidTr="000E4A2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  <w:r w:rsidRPr="000E4A25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  <w:r w:rsidRPr="000E4A25">
                          <w:rPr>
                            <w:sz w:val="18"/>
                          </w:rPr>
                          <w:t>.28</w:t>
                        </w:r>
                      </w:p>
                    </w:tc>
                    <w:tc>
                      <w:tcPr>
                        <w:tcW w:w="874" w:type="dxa"/>
                        <w:tcBorders>
                          <w:bottom w:val="single" w:sz="12" w:space="0" w:color="000000"/>
                        </w:tcBorders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74" w:type="dxa"/>
                        <w:tcBorders>
                          <w:bottom w:val="single" w:sz="12" w:space="0" w:color="000000"/>
                        </w:tcBorders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76" w:type="dxa"/>
                        <w:tcBorders>
                          <w:bottom w:val="single" w:sz="12" w:space="0" w:color="000000"/>
                        </w:tcBorders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E9400B" w:rsidRDefault="00E9400B">
                  <w:pPr>
                    <w:rPr>
                      <w:sz w:val="18"/>
                    </w:rPr>
                  </w:pPr>
                </w:p>
                <w:p w:rsidR="00E9400B" w:rsidRPr="000E4A25" w:rsidRDefault="00E9400B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テキスト ボックス 3" o:spid="_x0000_s1027" type="#_x0000_t202" style="position:absolute;left:0;text-align:left;margin-left:256pt;margin-top:0;width:339pt;height:387pt;z-index:25164800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" filled="f" stroked="f" strokeweight=".5pt">
            <v:fill o:detectmouseclick="t"/>
            <v:textbox>
              <w:txbxContent>
                <w:p w:rsidR="00E9400B" w:rsidRDefault="00E9400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1</w:t>
                  </w:r>
                </w:p>
                <w:p w:rsidR="00E9400B" w:rsidRDefault="00E9400B">
                  <w:pPr>
                    <w:rPr>
                      <w:sz w:val="18"/>
                    </w:rPr>
                  </w:pPr>
                </w:p>
                <w:p w:rsidR="00E9400B" w:rsidRDefault="00E9400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60.0 s</w:t>
                  </w:r>
                </w:p>
                <w:p w:rsidR="00E9400B" w:rsidRDefault="00E9400B">
                  <w:pPr>
                    <w:rPr>
                      <w:sz w:val="18"/>
                    </w:rPr>
                  </w:pPr>
                </w:p>
                <w:p w:rsidR="00E9400B" w:rsidRDefault="00E9400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E9400B" w:rsidRDefault="00E9400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15.0</w:t>
                  </w:r>
                </w:p>
                <w:p w:rsidR="00E9400B" w:rsidRDefault="00E9400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E9400B" w:rsidRDefault="00E9400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E9400B" w:rsidRDefault="00E9400B">
                  <w:pPr>
                    <w:rPr>
                      <w:sz w:val="18"/>
                    </w:rPr>
                  </w:pPr>
                </w:p>
                <w:p w:rsidR="00E9400B" w:rsidRDefault="00E9400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E9400B" w:rsidRDefault="00E9400B">
                  <w:pPr>
                    <w:rPr>
                      <w:sz w:val="18"/>
                    </w:rPr>
                  </w:pPr>
                </w:p>
                <w:p w:rsidR="00E9400B" w:rsidRDefault="00E9400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38125</w:t>
                  </w:r>
                </w:p>
                <w:p w:rsidR="00E9400B" w:rsidRDefault="00E9400B">
                  <w:pPr>
                    <w:rPr>
                      <w:sz w:val="18"/>
                    </w:rPr>
                  </w:pPr>
                </w:p>
                <w:tbl>
                  <w:tblPr>
                    <w:tblW w:w="5909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2414"/>
                    <w:gridCol w:w="1258"/>
                    <w:gridCol w:w="1258"/>
                    <w:gridCol w:w="979"/>
                  </w:tblGrid>
                  <w:tr w:rsidR="00E9400B" w:rsidRPr="000E4A25" w:rsidTr="000E4A2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2414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  <w:r w:rsidRPr="000E4A25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0E4A25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2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  <w:r w:rsidRPr="000E4A25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0E4A25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258" w:type="dxa"/>
                        <w:tcBorders>
                          <w:top w:val="single" w:sz="12" w:space="0" w:color="000000"/>
                        </w:tcBorders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  <w:r w:rsidRPr="000E4A25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0E4A25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979" w:type="dxa"/>
                        <w:tcBorders>
                          <w:top w:val="single" w:sz="12" w:space="0" w:color="000000"/>
                        </w:tcBorders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  <w:r w:rsidRPr="000E4A25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E9400B" w:rsidRPr="000E4A25" w:rsidTr="000E4A2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  <w:r w:rsidRPr="000E4A25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0E4A25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  <w:r w:rsidRPr="000E4A25">
                          <w:rPr>
                            <w:sz w:val="18"/>
                          </w:rPr>
                          <w:t>7.5</w:t>
                        </w:r>
                      </w:p>
                    </w:tc>
                    <w:tc>
                      <w:tcPr>
                        <w:tcW w:w="1258" w:type="dxa"/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  <w:r w:rsidRPr="000E4A25">
                          <w:rPr>
                            <w:sz w:val="18"/>
                          </w:rPr>
                          <w:t>30.05</w:t>
                        </w:r>
                      </w:p>
                    </w:tc>
                    <w:tc>
                      <w:tcPr>
                        <w:tcW w:w="979" w:type="dxa"/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  <w:r w:rsidRPr="000E4A25">
                          <w:rPr>
                            <w:sz w:val="18"/>
                          </w:rPr>
                          <w:t>599825</w:t>
                        </w:r>
                      </w:p>
                    </w:tc>
                  </w:tr>
                  <w:tr w:rsidR="00E9400B" w:rsidRPr="000E4A25" w:rsidTr="000E4A2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58" w:type="dxa"/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79" w:type="dxa"/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9400B" w:rsidRPr="000E4A25" w:rsidTr="000E4A2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  <w:r w:rsidRPr="000E4A25">
                          <w:rPr>
                            <w:rFonts w:hint="eastAsia"/>
                            <w:sz w:val="18"/>
                          </w:rPr>
                          <w:t>最適化ﾃﾞｰﾀ</w:t>
                        </w:r>
                        <w:r w:rsidRPr="000E4A25">
                          <w:rPr>
                            <w:sz w:val="18"/>
                          </w:rPr>
                          <w:t xml:space="preserve"> : </w:t>
                        </w:r>
                        <w:r w:rsidRPr="000E4A25">
                          <w:rPr>
                            <w:rFonts w:hint="eastAsia"/>
                            <w:sz w:val="18"/>
                          </w:rPr>
                          <w:t>ｺﾊﾞﾙﾄ</w:t>
                        </w:r>
                        <w:r w:rsidRPr="000E4A25">
                          <w:rPr>
                            <w:sz w:val="18"/>
                          </w:rPr>
                          <w:t xml:space="preserve"> K</w:t>
                        </w:r>
                        <w:r w:rsidRPr="000E4A25">
                          <w:rPr>
                            <w:rFonts w:hint="eastAsia"/>
                            <w:sz w:val="18"/>
                          </w:rPr>
                          <w:t>線</w:t>
                        </w: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58" w:type="dxa"/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79" w:type="dxa"/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9400B" w:rsidRPr="000E4A25" w:rsidTr="000E4A2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  <w:r w:rsidRPr="000E4A25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0E4A25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258" w:type="dxa"/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  <w:r w:rsidRPr="000E4A25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0E4A25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979" w:type="dxa"/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  <w:r w:rsidRPr="000E4A25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E9400B" w:rsidRPr="000E4A25" w:rsidTr="000E4A2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  <w:r w:rsidRPr="000E4A25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0E4A25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  <w:r w:rsidRPr="000E4A25">
                          <w:rPr>
                            <w:sz w:val="18"/>
                          </w:rPr>
                          <w:t>.0</w:t>
                        </w:r>
                      </w:p>
                    </w:tc>
                    <w:tc>
                      <w:tcPr>
                        <w:tcW w:w="1258" w:type="dxa"/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  <w:r w:rsidRPr="000E4A25">
                          <w:rPr>
                            <w:sz w:val="18"/>
                          </w:rPr>
                          <w:t>33.07</w:t>
                        </w:r>
                      </w:p>
                    </w:tc>
                    <w:tc>
                      <w:tcPr>
                        <w:tcW w:w="979" w:type="dxa"/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  <w:r w:rsidRPr="000E4A25">
                          <w:rPr>
                            <w:sz w:val="18"/>
                          </w:rPr>
                          <w:t>594689</w:t>
                        </w:r>
                      </w:p>
                    </w:tc>
                  </w:tr>
                  <w:tr w:rsidR="00E9400B" w:rsidRPr="000E4A25" w:rsidTr="000E4A2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2414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  <w:r w:rsidRPr="000E4A25">
                          <w:rPr>
                            <w:rFonts w:hint="eastAsia"/>
                            <w:sz w:val="18"/>
                          </w:rPr>
                          <w:t>最適化元素</w:t>
                        </w:r>
                        <w:r w:rsidRPr="000E4A25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  <w:r w:rsidRPr="000E4A25">
                          <w:rPr>
                            <w:sz w:val="18"/>
                          </w:rPr>
                          <w:t>6925.1</w:t>
                        </w:r>
                      </w:p>
                    </w:tc>
                    <w:tc>
                      <w:tcPr>
                        <w:tcW w:w="1258" w:type="dxa"/>
                        <w:tcBorders>
                          <w:bottom w:val="single" w:sz="12" w:space="0" w:color="000000"/>
                        </w:tcBorders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  <w:r w:rsidRPr="000E4A25">
                          <w:rPr>
                            <w:sz w:val="18"/>
                          </w:rPr>
                          <w:t>132.84</w:t>
                        </w:r>
                      </w:p>
                    </w:tc>
                    <w:tc>
                      <w:tcPr>
                        <w:tcW w:w="979" w:type="dxa"/>
                        <w:tcBorders>
                          <w:bottom w:val="single" w:sz="12" w:space="0" w:color="000000"/>
                        </w:tcBorders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  <w:r w:rsidRPr="000E4A25">
                          <w:rPr>
                            <w:sz w:val="18"/>
                          </w:rPr>
                          <w:t>119949</w:t>
                        </w:r>
                      </w:p>
                    </w:tc>
                  </w:tr>
                </w:tbl>
                <w:p w:rsidR="00E9400B" w:rsidRPr="000E4A25" w:rsidRDefault="00E9400B" w:rsidP="000E4A25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図 2" o:spid="_x0000_s1028" type="#_x0000_t75" style="position:absolute;left:0;text-align:left;margin-left:256pt;margin-top:623pt;width:339pt;height:219pt;z-index:251646976;visibility:visible;mso-position-horizontal-relative:page;mso-position-vertical-relative:page;mso-width-relative:margin;mso-height-relative:margin">
            <v:imagedata r:id="rId4" o:title=""/>
            <w10:wrap anchorx="page" anchory="page"/>
          </v:shape>
        </w:pict>
      </w:r>
      <w:r>
        <w:rPr>
          <w:noProof/>
        </w:rPr>
        <w:pict>
          <v:shape id="図 1" o:spid="_x0000_s1029" type="#_x0000_t75" style="position:absolute;left:0;text-align:left;margin-left:256pt;margin-top:387.25pt;width:339pt;height:235.5pt;z-index:251645952;visibility:visible;mso-position-horizontal-relative:page;mso-position-vertical-relative:page;mso-width-relative:margin;mso-height-relative:margin">
            <v:imagedata r:id="rId5" o:title=""/>
            <w10:wrap anchorx="page" anchory="page"/>
          </v:shape>
        </w:pict>
      </w:r>
    </w:p>
    <w:p w:rsidR="00E9400B" w:rsidRDefault="00E9400B">
      <w:pPr>
        <w:sectPr w:rsidR="00E9400B" w:rsidSect="000E4A25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テキスト ボックス 8" o:spid="_x0000_s1030" type="#_x0000_t202" style="position:absolute;left:0;text-align:left;margin-left:5.95pt;margin-top:0;width:249.75pt;height:842.25pt;z-index:25165312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" filled="f" stroked="f" strokeweight=".5pt">
            <v:fill o:detectmouseclick="t"/>
            <v:textbox>
              <w:txbxContent>
                <w:p w:rsidR="00E9400B" w:rsidRDefault="00E9400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E9400B" w:rsidRDefault="00E9400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定量計算に使用されていないﾋﾟｰｸ</w:t>
                  </w:r>
                  <w:r>
                    <w:rPr>
                      <w:sz w:val="18"/>
                    </w:rPr>
                    <w:t xml:space="preserve"> : 1.483 keV</w:t>
                  </w:r>
                </w:p>
                <w:p w:rsidR="00E9400B" w:rsidRDefault="00E9400B">
                  <w:pPr>
                    <w:rPr>
                      <w:sz w:val="18"/>
                    </w:rPr>
                  </w:pPr>
                </w:p>
                <w:p w:rsidR="00E9400B" w:rsidRDefault="00E9400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</w:p>
                <w:p w:rsidR="00E9400B" w:rsidRDefault="00E9400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1</w:t>
                  </w:r>
                </w:p>
                <w:p w:rsidR="00E9400B" w:rsidRDefault="00E9400B">
                  <w:pPr>
                    <w:rPr>
                      <w:sz w:val="18"/>
                    </w:rPr>
                  </w:pPr>
                </w:p>
                <w:p w:rsidR="00E9400B" w:rsidRDefault="00E9400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E9400B" w:rsidRDefault="00E9400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E9400B" w:rsidRDefault="00E9400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E9400B" w:rsidRDefault="00E9400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E9400B" w:rsidRDefault="00E9400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    FeS2   1999/06/01</w:t>
                  </w:r>
                </w:p>
                <w:p w:rsidR="00E9400B" w:rsidRDefault="00E9400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E9400B" w:rsidRDefault="00E9400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E9400B" w:rsidRDefault="00E9400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E9400B" w:rsidRDefault="00E9400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E9400B" w:rsidRDefault="00E9400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E9400B" w:rsidRDefault="00E9400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E9400B" w:rsidRDefault="00E9400B">
                  <w:pPr>
                    <w:rPr>
                      <w:sz w:val="18"/>
                    </w:rPr>
                  </w:pPr>
                </w:p>
                <w:tbl>
                  <w:tblPr>
                    <w:tblW w:w="4711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35"/>
                    <w:gridCol w:w="874"/>
                    <w:gridCol w:w="874"/>
                    <w:gridCol w:w="874"/>
                    <w:gridCol w:w="876"/>
                    <w:gridCol w:w="378"/>
                  </w:tblGrid>
                  <w:tr w:rsidR="00E9400B" w:rsidRPr="000E4A25" w:rsidTr="000E4A2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  <w:r w:rsidRPr="000E4A25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74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  <w:r w:rsidRPr="000E4A25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74" w:type="dxa"/>
                        <w:tcBorders>
                          <w:top w:val="single" w:sz="12" w:space="0" w:color="000000"/>
                        </w:tcBorders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  <w:r w:rsidRPr="000E4A25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74" w:type="dxa"/>
                        <w:tcBorders>
                          <w:top w:val="single" w:sz="12" w:space="0" w:color="000000"/>
                        </w:tcBorders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  <w:r w:rsidRPr="000E4A25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76" w:type="dxa"/>
                        <w:tcBorders>
                          <w:top w:val="single" w:sz="12" w:space="0" w:color="000000"/>
                        </w:tcBorders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  <w:r w:rsidRPr="000E4A25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9400B" w:rsidRPr="000E4A25" w:rsidTr="000E4A2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  <w:r w:rsidRPr="000E4A25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  <w:r w:rsidRPr="000E4A25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74" w:type="dxa"/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  <w:r w:rsidRPr="000E4A25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0E4A25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74" w:type="dxa"/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  <w:r w:rsidRPr="000E4A25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0E4A25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76" w:type="dxa"/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  <w:r w:rsidRPr="000E4A25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9400B" w:rsidRPr="000E4A25" w:rsidTr="000E4A2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  <w:r w:rsidRPr="000E4A25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  <w:r w:rsidRPr="000E4A25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  <w:r w:rsidRPr="000E4A25">
                          <w:rPr>
                            <w:sz w:val="18"/>
                          </w:rPr>
                          <w:t>1.12</w:t>
                        </w:r>
                      </w:p>
                    </w:tc>
                    <w:tc>
                      <w:tcPr>
                        <w:tcW w:w="874" w:type="dxa"/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  <w:r w:rsidRPr="000E4A25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  <w:r w:rsidRPr="000E4A25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9400B" w:rsidRPr="000E4A25" w:rsidTr="000E4A2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  <w:r w:rsidRPr="000E4A25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  <w:r w:rsidRPr="000E4A25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74" w:type="dxa"/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  <w:r w:rsidRPr="000E4A25">
                          <w:rPr>
                            <w:sz w:val="18"/>
                          </w:rPr>
                          <w:t>15.36</w:t>
                        </w:r>
                      </w:p>
                    </w:tc>
                    <w:tc>
                      <w:tcPr>
                        <w:tcW w:w="874" w:type="dxa"/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  <w:r w:rsidRPr="000E4A25">
                          <w:rPr>
                            <w:sz w:val="18"/>
                          </w:rPr>
                          <w:t>0.02</w:t>
                        </w:r>
                      </w:p>
                    </w:tc>
                    <w:tc>
                      <w:tcPr>
                        <w:tcW w:w="876" w:type="dxa"/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  <w:r w:rsidRPr="000E4A25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9400B" w:rsidRPr="000E4A25" w:rsidTr="000E4A2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  <w:r w:rsidRPr="000E4A25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  <w:r w:rsidRPr="000E4A25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74" w:type="dxa"/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  <w:r w:rsidRPr="000E4A25">
                          <w:rPr>
                            <w:sz w:val="18"/>
                          </w:rPr>
                          <w:t>8.99</w:t>
                        </w:r>
                      </w:p>
                    </w:tc>
                    <w:tc>
                      <w:tcPr>
                        <w:tcW w:w="874" w:type="dxa"/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  <w:r w:rsidRPr="000E4A25">
                          <w:rPr>
                            <w:sz w:val="18"/>
                          </w:rPr>
                          <w:t>0.02</w:t>
                        </w:r>
                      </w:p>
                    </w:tc>
                    <w:tc>
                      <w:tcPr>
                        <w:tcW w:w="876" w:type="dxa"/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  <w:r w:rsidRPr="000E4A25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9400B" w:rsidRPr="000E4A25" w:rsidTr="000E4A2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  <w:r w:rsidRPr="000E4A25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  <w:r w:rsidRPr="000E4A25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  <w:r w:rsidRPr="000E4A25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  <w:r w:rsidRPr="000E4A25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  <w:r w:rsidRPr="000E4A25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9400B" w:rsidRPr="000E4A25" w:rsidTr="000E4A2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  <w:r w:rsidRPr="000E4A25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  <w:r w:rsidRPr="000E4A25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  <w:r w:rsidRPr="000E4A25">
                          <w:rPr>
                            <w:sz w:val="18"/>
                          </w:rPr>
                          <w:t>1.71</w:t>
                        </w:r>
                      </w:p>
                    </w:tc>
                    <w:tc>
                      <w:tcPr>
                        <w:tcW w:w="874" w:type="dxa"/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  <w:r w:rsidRPr="000E4A25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  <w:r w:rsidRPr="000E4A25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9400B" w:rsidRPr="000E4A25" w:rsidTr="000E4A2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  <w:r w:rsidRPr="000E4A25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  <w:r w:rsidRPr="000E4A25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  <w:r w:rsidRPr="000E4A25">
                          <w:rPr>
                            <w:sz w:val="18"/>
                          </w:rPr>
                          <w:t>2.34</w:t>
                        </w:r>
                      </w:p>
                    </w:tc>
                    <w:tc>
                      <w:tcPr>
                        <w:tcW w:w="874" w:type="dxa"/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  <w:r w:rsidRPr="000E4A25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  <w:r w:rsidRPr="000E4A25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9400B" w:rsidRPr="000E4A25" w:rsidTr="000E4A2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  <w:r w:rsidRPr="000E4A25">
                          <w:rPr>
                            <w:sz w:val="18"/>
                          </w:rPr>
                          <w:t>Cr L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  <w:r w:rsidRPr="000E4A25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  <w:r w:rsidRPr="000E4A25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  <w:r w:rsidRPr="000E4A25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  <w:r w:rsidRPr="000E4A25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9400B" w:rsidRPr="000E4A25" w:rsidTr="000E4A2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  <w:r w:rsidRPr="000E4A25">
                          <w:rPr>
                            <w:sz w:val="18"/>
                          </w:rPr>
                          <w:t>Mn L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  <w:r w:rsidRPr="000E4A25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  <w:r w:rsidRPr="000E4A25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  <w:r w:rsidRPr="000E4A25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  <w:r w:rsidRPr="000E4A25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9400B" w:rsidRPr="000E4A25" w:rsidTr="000E4A2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  <w:r w:rsidRPr="000E4A25">
                          <w:rPr>
                            <w:sz w:val="18"/>
                          </w:rPr>
                          <w:t>Fe L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  <w:r w:rsidRPr="000E4A25">
                          <w:rPr>
                            <w:sz w:val="18"/>
                          </w:rPr>
                          <w:t>0.03</w:t>
                        </w:r>
                      </w:p>
                    </w:tc>
                    <w:tc>
                      <w:tcPr>
                        <w:tcW w:w="874" w:type="dxa"/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  <w:r w:rsidRPr="000E4A25">
                          <w:rPr>
                            <w:sz w:val="18"/>
                          </w:rPr>
                          <w:t>15.60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  <w:r w:rsidRPr="000E4A25">
                          <w:rPr>
                            <w:sz w:val="18"/>
                          </w:rPr>
                          <w:t>0.03</w:t>
                        </w:r>
                      </w:p>
                    </w:tc>
                    <w:tc>
                      <w:tcPr>
                        <w:tcW w:w="876" w:type="dxa"/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  <w:r w:rsidRPr="000E4A25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9400B" w:rsidRPr="000E4A25" w:rsidTr="000E4A2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  <w:r w:rsidRPr="000E4A25">
                          <w:rPr>
                            <w:sz w:val="18"/>
                          </w:rPr>
                          <w:t>Ni L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  <w:r w:rsidRPr="000E4A25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  <w:r w:rsidRPr="000E4A25">
                          <w:rPr>
                            <w:sz w:val="18"/>
                          </w:rPr>
                          <w:t>1.09</w:t>
                        </w:r>
                      </w:p>
                    </w:tc>
                    <w:tc>
                      <w:tcPr>
                        <w:tcW w:w="874" w:type="dxa"/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  <w:r w:rsidRPr="000E4A25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  <w:r w:rsidRPr="000E4A25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9400B" w:rsidRPr="000E4A25" w:rsidTr="000E4A2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  <w:r w:rsidRPr="000E4A25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  <w:r w:rsidRPr="000E4A25">
                          <w:rPr>
                            <w:sz w:val="18"/>
                          </w:rPr>
                          <w:t>0.03</w:t>
                        </w:r>
                      </w:p>
                    </w:tc>
                    <w:tc>
                      <w:tcPr>
                        <w:tcW w:w="874" w:type="dxa"/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  <w:r w:rsidRPr="000E4A25">
                          <w:rPr>
                            <w:sz w:val="18"/>
                          </w:rPr>
                          <w:t>53.79</w:t>
                        </w:r>
                      </w:p>
                    </w:tc>
                    <w:tc>
                      <w:tcPr>
                        <w:tcW w:w="874" w:type="dxa"/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76" w:type="dxa"/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9400B" w:rsidRPr="000E4A25" w:rsidTr="000E4A2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  <w:r w:rsidRPr="000E4A25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  <w:r w:rsidRPr="000E4A25">
                          <w:rPr>
                            <w:sz w:val="18"/>
                          </w:rPr>
                          <w:t>.08</w:t>
                        </w:r>
                      </w:p>
                    </w:tc>
                    <w:tc>
                      <w:tcPr>
                        <w:tcW w:w="874" w:type="dxa"/>
                        <w:tcBorders>
                          <w:bottom w:val="single" w:sz="12" w:space="0" w:color="000000"/>
                        </w:tcBorders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74" w:type="dxa"/>
                        <w:tcBorders>
                          <w:bottom w:val="single" w:sz="12" w:space="0" w:color="000000"/>
                        </w:tcBorders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76" w:type="dxa"/>
                        <w:tcBorders>
                          <w:bottom w:val="single" w:sz="12" w:space="0" w:color="000000"/>
                        </w:tcBorders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E9400B" w:rsidRDefault="00E9400B">
                  <w:pPr>
                    <w:rPr>
                      <w:sz w:val="18"/>
                    </w:rPr>
                  </w:pPr>
                </w:p>
                <w:p w:rsidR="00E9400B" w:rsidRPr="000E4A25" w:rsidRDefault="00E9400B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テキスト ボックス 7" o:spid="_x0000_s1031" type="#_x0000_t202" style="position:absolute;left:0;text-align:left;margin-left:256pt;margin-top:0;width:339pt;height:387pt;z-index:25165209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" filled="f" stroked="f" strokeweight=".5pt">
            <v:fill o:detectmouseclick="t"/>
            <v:textbox>
              <w:txbxContent>
                <w:p w:rsidR="00E9400B" w:rsidRDefault="00E9400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2</w:t>
                  </w:r>
                </w:p>
                <w:p w:rsidR="00E9400B" w:rsidRDefault="00E9400B">
                  <w:pPr>
                    <w:rPr>
                      <w:sz w:val="18"/>
                    </w:rPr>
                  </w:pPr>
                </w:p>
                <w:p w:rsidR="00E9400B" w:rsidRDefault="00E9400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60.0 s</w:t>
                  </w:r>
                </w:p>
                <w:p w:rsidR="00E9400B" w:rsidRDefault="00E9400B">
                  <w:pPr>
                    <w:rPr>
                      <w:sz w:val="18"/>
                    </w:rPr>
                  </w:pPr>
                </w:p>
                <w:p w:rsidR="00E9400B" w:rsidRDefault="00E9400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E9400B" w:rsidRDefault="00E9400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15.0</w:t>
                  </w:r>
                </w:p>
                <w:p w:rsidR="00E9400B" w:rsidRDefault="00E9400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E9400B" w:rsidRDefault="00E9400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E9400B" w:rsidRDefault="00E9400B">
                  <w:pPr>
                    <w:rPr>
                      <w:sz w:val="18"/>
                    </w:rPr>
                  </w:pPr>
                </w:p>
                <w:p w:rsidR="00E9400B" w:rsidRDefault="00E9400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E9400B" w:rsidRDefault="00E9400B">
                  <w:pPr>
                    <w:rPr>
                      <w:sz w:val="18"/>
                    </w:rPr>
                  </w:pPr>
                </w:p>
                <w:p w:rsidR="00E9400B" w:rsidRDefault="00E9400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35287</w:t>
                  </w:r>
                </w:p>
                <w:p w:rsidR="00E9400B" w:rsidRDefault="00E9400B">
                  <w:pPr>
                    <w:rPr>
                      <w:sz w:val="18"/>
                    </w:rPr>
                  </w:pPr>
                </w:p>
                <w:tbl>
                  <w:tblPr>
                    <w:tblW w:w="5909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2414"/>
                    <w:gridCol w:w="1258"/>
                    <w:gridCol w:w="1258"/>
                    <w:gridCol w:w="979"/>
                  </w:tblGrid>
                  <w:tr w:rsidR="00E9400B" w:rsidRPr="000E4A25" w:rsidTr="000E4A2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2414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  <w:r w:rsidRPr="000E4A25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0E4A25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2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  <w:r w:rsidRPr="000E4A25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0E4A25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258" w:type="dxa"/>
                        <w:tcBorders>
                          <w:top w:val="single" w:sz="12" w:space="0" w:color="000000"/>
                        </w:tcBorders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  <w:r w:rsidRPr="000E4A25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0E4A25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979" w:type="dxa"/>
                        <w:tcBorders>
                          <w:top w:val="single" w:sz="12" w:space="0" w:color="000000"/>
                        </w:tcBorders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  <w:r w:rsidRPr="000E4A25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E9400B" w:rsidRPr="000E4A25" w:rsidTr="000E4A2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  <w:r w:rsidRPr="000E4A25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0E4A25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  <w:r w:rsidRPr="000E4A25">
                          <w:rPr>
                            <w:sz w:val="18"/>
                          </w:rPr>
                          <w:t>7.5</w:t>
                        </w:r>
                      </w:p>
                    </w:tc>
                    <w:tc>
                      <w:tcPr>
                        <w:tcW w:w="1258" w:type="dxa"/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  <w:r w:rsidRPr="000E4A25">
                          <w:rPr>
                            <w:sz w:val="18"/>
                          </w:rPr>
                          <w:t>30.00</w:t>
                        </w:r>
                      </w:p>
                    </w:tc>
                    <w:tc>
                      <w:tcPr>
                        <w:tcW w:w="979" w:type="dxa"/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  <w:r w:rsidRPr="000E4A25">
                          <w:rPr>
                            <w:sz w:val="18"/>
                          </w:rPr>
                          <w:t>601063</w:t>
                        </w:r>
                      </w:p>
                    </w:tc>
                  </w:tr>
                  <w:tr w:rsidR="00E9400B" w:rsidRPr="000E4A25" w:rsidTr="000E4A2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58" w:type="dxa"/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79" w:type="dxa"/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9400B" w:rsidRPr="000E4A25" w:rsidTr="000E4A2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  <w:r w:rsidRPr="000E4A25">
                          <w:rPr>
                            <w:rFonts w:hint="eastAsia"/>
                            <w:sz w:val="18"/>
                          </w:rPr>
                          <w:t>最適化ﾃﾞｰﾀ</w:t>
                        </w:r>
                        <w:r w:rsidRPr="000E4A25">
                          <w:rPr>
                            <w:sz w:val="18"/>
                          </w:rPr>
                          <w:t xml:space="preserve"> : </w:t>
                        </w:r>
                        <w:r w:rsidRPr="000E4A25">
                          <w:rPr>
                            <w:rFonts w:hint="eastAsia"/>
                            <w:sz w:val="18"/>
                          </w:rPr>
                          <w:t>ｺﾊﾞﾙﾄ</w:t>
                        </w:r>
                        <w:r w:rsidRPr="000E4A25">
                          <w:rPr>
                            <w:sz w:val="18"/>
                          </w:rPr>
                          <w:t xml:space="preserve"> K</w:t>
                        </w:r>
                        <w:r w:rsidRPr="000E4A25">
                          <w:rPr>
                            <w:rFonts w:hint="eastAsia"/>
                            <w:sz w:val="18"/>
                          </w:rPr>
                          <w:t>線</w:t>
                        </w: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58" w:type="dxa"/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79" w:type="dxa"/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9400B" w:rsidRPr="000E4A25" w:rsidTr="000E4A2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  <w:r w:rsidRPr="000E4A25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0E4A25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258" w:type="dxa"/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  <w:r w:rsidRPr="000E4A25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0E4A25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979" w:type="dxa"/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  <w:r w:rsidRPr="000E4A25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E9400B" w:rsidRPr="000E4A25" w:rsidTr="000E4A2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  <w:r w:rsidRPr="000E4A25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0E4A25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  <w:r w:rsidRPr="000E4A25">
                          <w:rPr>
                            <w:sz w:val="18"/>
                          </w:rPr>
                          <w:t>.0</w:t>
                        </w:r>
                      </w:p>
                    </w:tc>
                    <w:tc>
                      <w:tcPr>
                        <w:tcW w:w="1258" w:type="dxa"/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  <w:r w:rsidRPr="000E4A25">
                          <w:rPr>
                            <w:sz w:val="18"/>
                          </w:rPr>
                          <w:t>33.07</w:t>
                        </w:r>
                      </w:p>
                    </w:tc>
                    <w:tc>
                      <w:tcPr>
                        <w:tcW w:w="979" w:type="dxa"/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  <w:r w:rsidRPr="000E4A25">
                          <w:rPr>
                            <w:sz w:val="18"/>
                          </w:rPr>
                          <w:t>594689</w:t>
                        </w:r>
                      </w:p>
                    </w:tc>
                  </w:tr>
                  <w:tr w:rsidR="00E9400B" w:rsidRPr="000E4A25" w:rsidTr="000E4A2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2414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  <w:r w:rsidRPr="000E4A25">
                          <w:rPr>
                            <w:rFonts w:hint="eastAsia"/>
                            <w:sz w:val="18"/>
                          </w:rPr>
                          <w:t>最適化元素</w:t>
                        </w:r>
                        <w:r w:rsidRPr="000E4A25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  <w:r w:rsidRPr="000E4A25">
                          <w:rPr>
                            <w:sz w:val="18"/>
                          </w:rPr>
                          <w:t>6925.1</w:t>
                        </w:r>
                      </w:p>
                    </w:tc>
                    <w:tc>
                      <w:tcPr>
                        <w:tcW w:w="1258" w:type="dxa"/>
                        <w:tcBorders>
                          <w:bottom w:val="single" w:sz="12" w:space="0" w:color="000000"/>
                        </w:tcBorders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  <w:r w:rsidRPr="000E4A25">
                          <w:rPr>
                            <w:sz w:val="18"/>
                          </w:rPr>
                          <w:t>132.84</w:t>
                        </w:r>
                      </w:p>
                    </w:tc>
                    <w:tc>
                      <w:tcPr>
                        <w:tcW w:w="979" w:type="dxa"/>
                        <w:tcBorders>
                          <w:bottom w:val="single" w:sz="12" w:space="0" w:color="000000"/>
                        </w:tcBorders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  <w:r w:rsidRPr="000E4A25">
                          <w:rPr>
                            <w:sz w:val="18"/>
                          </w:rPr>
                          <w:t>119949</w:t>
                        </w:r>
                      </w:p>
                    </w:tc>
                  </w:tr>
                </w:tbl>
                <w:p w:rsidR="00E9400B" w:rsidRPr="000E4A25" w:rsidRDefault="00E9400B" w:rsidP="000E4A25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図 6" o:spid="_x0000_s1032" type="#_x0000_t75" style="position:absolute;left:0;text-align:left;margin-left:256pt;margin-top:623pt;width:339pt;height:219pt;z-index:251651072;visibility:visible;mso-position-horizontal-relative:page;mso-position-vertical-relative:page;mso-width-relative:margin;mso-height-relative:margin">
            <v:imagedata r:id="rId6" o:title=""/>
            <w10:wrap anchorx="page" anchory="page"/>
          </v:shape>
        </w:pict>
      </w:r>
      <w:r>
        <w:rPr>
          <w:noProof/>
        </w:rPr>
        <w:pict>
          <v:shape id="図 5" o:spid="_x0000_s1033" type="#_x0000_t75" style="position:absolute;left:0;text-align:left;margin-left:256pt;margin-top:387.25pt;width:339pt;height:235.5pt;z-index:251650048;visibility:visible;mso-position-horizontal-relative:page;mso-position-vertical-relative:page;mso-width-relative:margin;mso-height-relative:margin">
            <v:imagedata r:id="rId7" o:title=""/>
            <w10:wrap anchorx="page" anchory="page"/>
          </v:shape>
        </w:pict>
      </w:r>
    </w:p>
    <w:p w:rsidR="00E9400B" w:rsidRDefault="00E9400B">
      <w:pPr>
        <w:sectPr w:rsidR="00E9400B" w:rsidSect="000E4A25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テキスト ボックス 12" o:spid="_x0000_s1034" type="#_x0000_t202" style="position:absolute;left:0;text-align:left;margin-left:5.95pt;margin-top:0;width:249.75pt;height:842.25pt;z-index:25165721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" filled="f" stroked="f" strokeweight=".5pt">
            <v:fill o:detectmouseclick="t"/>
            <v:textbox>
              <w:txbxContent>
                <w:p w:rsidR="00E9400B" w:rsidRDefault="00E9400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E9400B" w:rsidRDefault="00E9400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E9400B" w:rsidRDefault="00E9400B">
                  <w:pPr>
                    <w:rPr>
                      <w:sz w:val="18"/>
                    </w:rPr>
                  </w:pPr>
                </w:p>
                <w:p w:rsidR="00E9400B" w:rsidRDefault="00E9400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</w:p>
                <w:p w:rsidR="00E9400B" w:rsidRDefault="00E9400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1</w:t>
                  </w:r>
                </w:p>
                <w:p w:rsidR="00E9400B" w:rsidRDefault="00E9400B">
                  <w:pPr>
                    <w:rPr>
                      <w:sz w:val="18"/>
                    </w:rPr>
                  </w:pPr>
                </w:p>
                <w:p w:rsidR="00E9400B" w:rsidRDefault="00E9400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E9400B" w:rsidRDefault="00E9400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E9400B" w:rsidRDefault="00E9400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E9400B" w:rsidRDefault="00E9400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E9400B" w:rsidRDefault="00E9400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    FeS2   1999/06/01</w:t>
                  </w:r>
                </w:p>
                <w:p w:rsidR="00E9400B" w:rsidRDefault="00E9400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E9400B" w:rsidRDefault="00E9400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E9400B" w:rsidRDefault="00E9400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E9400B" w:rsidRDefault="00E9400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E9400B" w:rsidRDefault="00E9400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E9400B" w:rsidRDefault="00E9400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E9400B" w:rsidRDefault="00E9400B">
                  <w:pPr>
                    <w:rPr>
                      <w:sz w:val="18"/>
                    </w:rPr>
                  </w:pPr>
                </w:p>
                <w:tbl>
                  <w:tblPr>
                    <w:tblW w:w="4711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35"/>
                    <w:gridCol w:w="874"/>
                    <w:gridCol w:w="874"/>
                    <w:gridCol w:w="874"/>
                    <w:gridCol w:w="876"/>
                    <w:gridCol w:w="378"/>
                  </w:tblGrid>
                  <w:tr w:rsidR="00E9400B" w:rsidRPr="000E4A25" w:rsidTr="000E4A2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  <w:r w:rsidRPr="000E4A25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74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  <w:r w:rsidRPr="000E4A25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74" w:type="dxa"/>
                        <w:tcBorders>
                          <w:top w:val="single" w:sz="12" w:space="0" w:color="000000"/>
                        </w:tcBorders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  <w:r w:rsidRPr="000E4A25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74" w:type="dxa"/>
                        <w:tcBorders>
                          <w:top w:val="single" w:sz="12" w:space="0" w:color="000000"/>
                        </w:tcBorders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  <w:r w:rsidRPr="000E4A25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76" w:type="dxa"/>
                        <w:tcBorders>
                          <w:top w:val="single" w:sz="12" w:space="0" w:color="000000"/>
                        </w:tcBorders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  <w:r w:rsidRPr="000E4A25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9400B" w:rsidRPr="000E4A25" w:rsidTr="000E4A2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  <w:r w:rsidRPr="000E4A25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  <w:r w:rsidRPr="000E4A25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74" w:type="dxa"/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  <w:r w:rsidRPr="000E4A25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0E4A25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74" w:type="dxa"/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  <w:r w:rsidRPr="000E4A25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0E4A25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76" w:type="dxa"/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  <w:r w:rsidRPr="000E4A25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9400B" w:rsidRPr="000E4A25" w:rsidTr="000E4A2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  <w:r w:rsidRPr="000E4A25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  <w:r w:rsidRPr="000E4A25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  <w:r w:rsidRPr="000E4A25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  <w:r w:rsidRPr="000E4A25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  <w:r w:rsidRPr="000E4A25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9400B" w:rsidRPr="000E4A25" w:rsidTr="000E4A2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  <w:r w:rsidRPr="000E4A25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  <w:r w:rsidRPr="000E4A25">
                          <w:rPr>
                            <w:sz w:val="18"/>
                          </w:rPr>
                          <w:t>0.05</w:t>
                        </w:r>
                      </w:p>
                    </w:tc>
                    <w:tc>
                      <w:tcPr>
                        <w:tcW w:w="874" w:type="dxa"/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  <w:r w:rsidRPr="000E4A25">
                          <w:rPr>
                            <w:sz w:val="18"/>
                          </w:rPr>
                          <w:t>15.41</w:t>
                        </w:r>
                      </w:p>
                    </w:tc>
                    <w:tc>
                      <w:tcPr>
                        <w:tcW w:w="874" w:type="dxa"/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  <w:r w:rsidRPr="000E4A25">
                          <w:rPr>
                            <w:sz w:val="18"/>
                          </w:rPr>
                          <w:t>0.08</w:t>
                        </w:r>
                      </w:p>
                    </w:tc>
                    <w:tc>
                      <w:tcPr>
                        <w:tcW w:w="876" w:type="dxa"/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  <w:r w:rsidRPr="000E4A25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9400B" w:rsidRPr="000E4A25" w:rsidTr="000E4A2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  <w:r w:rsidRPr="000E4A25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  <w:r w:rsidRPr="000E4A25">
                          <w:rPr>
                            <w:sz w:val="18"/>
                          </w:rPr>
                          <w:t>0.06</w:t>
                        </w:r>
                      </w:p>
                    </w:tc>
                    <w:tc>
                      <w:tcPr>
                        <w:tcW w:w="874" w:type="dxa"/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  <w:r w:rsidRPr="000E4A25">
                          <w:rPr>
                            <w:sz w:val="18"/>
                          </w:rPr>
                          <w:t>18.62</w:t>
                        </w:r>
                      </w:p>
                    </w:tc>
                    <w:tc>
                      <w:tcPr>
                        <w:tcW w:w="874" w:type="dxa"/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  <w:r w:rsidRPr="000E4A25">
                          <w:rPr>
                            <w:sz w:val="18"/>
                          </w:rPr>
                          <w:t>0.14</w:t>
                        </w:r>
                      </w:p>
                    </w:tc>
                    <w:tc>
                      <w:tcPr>
                        <w:tcW w:w="876" w:type="dxa"/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  <w:r w:rsidRPr="000E4A25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9400B" w:rsidRPr="000E4A25" w:rsidTr="000E4A2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  <w:r w:rsidRPr="000E4A25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  <w:r w:rsidRPr="000E4A25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  <w:r w:rsidRPr="000E4A25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  <w:r w:rsidRPr="000E4A25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  <w:r w:rsidRPr="000E4A25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9400B" w:rsidRPr="000E4A25" w:rsidTr="000E4A2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  <w:r w:rsidRPr="000E4A25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  <w:r w:rsidRPr="000E4A25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  <w:r w:rsidRPr="000E4A25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  <w:r w:rsidRPr="000E4A25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  <w:r w:rsidRPr="000E4A25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9400B" w:rsidRPr="000E4A25" w:rsidTr="000E4A2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  <w:r w:rsidRPr="000E4A25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  <w:r w:rsidRPr="000E4A25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  <w:r w:rsidRPr="000E4A25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  <w:r w:rsidRPr="000E4A25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  <w:r w:rsidRPr="000E4A25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9400B" w:rsidRPr="000E4A25" w:rsidTr="000E4A2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  <w:r w:rsidRPr="000E4A25">
                          <w:rPr>
                            <w:sz w:val="18"/>
                          </w:rPr>
                          <w:t>Cr L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  <w:r w:rsidRPr="000E4A25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  <w:r w:rsidRPr="000E4A25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  <w:r w:rsidRPr="000E4A25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  <w:r w:rsidRPr="000E4A25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9400B" w:rsidRPr="000E4A25" w:rsidTr="000E4A2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  <w:r w:rsidRPr="000E4A25">
                          <w:rPr>
                            <w:sz w:val="18"/>
                          </w:rPr>
                          <w:t>Mn L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  <w:r w:rsidRPr="000E4A25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  <w:r w:rsidRPr="000E4A25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  <w:r w:rsidRPr="000E4A25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  <w:r w:rsidRPr="000E4A25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9400B" w:rsidRPr="000E4A25" w:rsidTr="000E4A2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  <w:r w:rsidRPr="000E4A25">
                          <w:rPr>
                            <w:sz w:val="18"/>
                          </w:rPr>
                          <w:t>Fe L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  <w:r w:rsidRPr="000E4A25">
                          <w:rPr>
                            <w:sz w:val="18"/>
                          </w:rPr>
                          <w:t>0.04</w:t>
                        </w:r>
                      </w:p>
                    </w:tc>
                    <w:tc>
                      <w:tcPr>
                        <w:tcW w:w="874" w:type="dxa"/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  <w:r w:rsidRPr="000E4A25">
                          <w:rPr>
                            <w:sz w:val="18"/>
                          </w:rPr>
                          <w:t>5.88</w:t>
                        </w:r>
                      </w:p>
                    </w:tc>
                    <w:tc>
                      <w:tcPr>
                        <w:tcW w:w="874" w:type="dxa"/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  <w:r w:rsidRPr="000E4A25">
                          <w:rPr>
                            <w:sz w:val="18"/>
                          </w:rPr>
                          <w:t>0.05</w:t>
                        </w:r>
                      </w:p>
                    </w:tc>
                    <w:tc>
                      <w:tcPr>
                        <w:tcW w:w="876" w:type="dxa"/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  <w:r w:rsidRPr="000E4A25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9400B" w:rsidRPr="000E4A25" w:rsidTr="000E4A2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  <w:r w:rsidRPr="000E4A25">
                          <w:rPr>
                            <w:sz w:val="18"/>
                          </w:rPr>
                          <w:t>Ni L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  <w:r w:rsidRPr="000E4A25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74" w:type="dxa"/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  <w:r w:rsidRPr="000E4A25">
                          <w:rPr>
                            <w:sz w:val="18"/>
                          </w:rPr>
                          <w:t>0.78</w:t>
                        </w:r>
                      </w:p>
                    </w:tc>
                    <w:tc>
                      <w:tcPr>
                        <w:tcW w:w="874" w:type="dxa"/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  <w:r w:rsidRPr="000E4A25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76" w:type="dxa"/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  <w:r w:rsidRPr="000E4A25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9400B" w:rsidRPr="000E4A25" w:rsidTr="000E4A2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  <w:r w:rsidRPr="000E4A25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  <w:r w:rsidRPr="000E4A25">
                          <w:rPr>
                            <w:sz w:val="18"/>
                          </w:rPr>
                          <w:t>0.12</w:t>
                        </w:r>
                      </w:p>
                    </w:tc>
                    <w:tc>
                      <w:tcPr>
                        <w:tcW w:w="874" w:type="dxa"/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  <w:r w:rsidRPr="000E4A25">
                          <w:rPr>
                            <w:sz w:val="18"/>
                          </w:rPr>
                          <w:t>59.31</w:t>
                        </w:r>
                      </w:p>
                    </w:tc>
                    <w:tc>
                      <w:tcPr>
                        <w:tcW w:w="874" w:type="dxa"/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76" w:type="dxa"/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9400B" w:rsidRPr="000E4A25" w:rsidTr="000E4A2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  <w:r w:rsidRPr="000E4A25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  <w:r w:rsidRPr="000E4A25">
                          <w:rPr>
                            <w:sz w:val="18"/>
                          </w:rPr>
                          <w:t>.27</w:t>
                        </w:r>
                      </w:p>
                    </w:tc>
                    <w:tc>
                      <w:tcPr>
                        <w:tcW w:w="874" w:type="dxa"/>
                        <w:tcBorders>
                          <w:bottom w:val="single" w:sz="12" w:space="0" w:color="000000"/>
                        </w:tcBorders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74" w:type="dxa"/>
                        <w:tcBorders>
                          <w:bottom w:val="single" w:sz="12" w:space="0" w:color="000000"/>
                        </w:tcBorders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76" w:type="dxa"/>
                        <w:tcBorders>
                          <w:bottom w:val="single" w:sz="12" w:space="0" w:color="000000"/>
                        </w:tcBorders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E9400B" w:rsidRDefault="00E9400B">
                  <w:pPr>
                    <w:rPr>
                      <w:sz w:val="18"/>
                    </w:rPr>
                  </w:pPr>
                </w:p>
                <w:p w:rsidR="00E9400B" w:rsidRPr="000E4A25" w:rsidRDefault="00E9400B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テキスト ボックス 11" o:spid="_x0000_s1035" type="#_x0000_t202" style="position:absolute;left:0;text-align:left;margin-left:256pt;margin-top:0;width:339pt;height:387pt;z-index:25165619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" filled="f" stroked="f" strokeweight=".5pt">
            <v:fill o:detectmouseclick="t"/>
            <v:textbox>
              <w:txbxContent>
                <w:p w:rsidR="00E9400B" w:rsidRDefault="00E9400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4</w:t>
                  </w:r>
                </w:p>
                <w:p w:rsidR="00E9400B" w:rsidRDefault="00E9400B">
                  <w:pPr>
                    <w:rPr>
                      <w:sz w:val="18"/>
                    </w:rPr>
                  </w:pPr>
                </w:p>
                <w:p w:rsidR="00E9400B" w:rsidRDefault="00E9400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60.0 s</w:t>
                  </w:r>
                </w:p>
                <w:p w:rsidR="00E9400B" w:rsidRDefault="00E9400B">
                  <w:pPr>
                    <w:rPr>
                      <w:sz w:val="18"/>
                    </w:rPr>
                  </w:pPr>
                </w:p>
                <w:p w:rsidR="00E9400B" w:rsidRDefault="00E9400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E9400B" w:rsidRDefault="00E9400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15.0</w:t>
                  </w:r>
                </w:p>
                <w:p w:rsidR="00E9400B" w:rsidRDefault="00E9400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E9400B" w:rsidRDefault="00E9400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E9400B" w:rsidRDefault="00E9400B">
                  <w:pPr>
                    <w:rPr>
                      <w:sz w:val="18"/>
                    </w:rPr>
                  </w:pPr>
                </w:p>
                <w:p w:rsidR="00E9400B" w:rsidRDefault="00E9400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E9400B" w:rsidRDefault="00E9400B">
                  <w:pPr>
                    <w:rPr>
                      <w:sz w:val="18"/>
                    </w:rPr>
                  </w:pPr>
                </w:p>
                <w:p w:rsidR="00E9400B" w:rsidRDefault="00E9400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37763</w:t>
                  </w:r>
                </w:p>
                <w:p w:rsidR="00E9400B" w:rsidRDefault="00E9400B">
                  <w:pPr>
                    <w:rPr>
                      <w:sz w:val="18"/>
                    </w:rPr>
                  </w:pPr>
                </w:p>
                <w:tbl>
                  <w:tblPr>
                    <w:tblW w:w="5909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2414"/>
                    <w:gridCol w:w="1258"/>
                    <w:gridCol w:w="1258"/>
                    <w:gridCol w:w="979"/>
                  </w:tblGrid>
                  <w:tr w:rsidR="00E9400B" w:rsidRPr="000E4A25" w:rsidTr="000E4A2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2414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  <w:r w:rsidRPr="000E4A25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0E4A25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2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  <w:r w:rsidRPr="000E4A25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0E4A25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258" w:type="dxa"/>
                        <w:tcBorders>
                          <w:top w:val="single" w:sz="12" w:space="0" w:color="000000"/>
                        </w:tcBorders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  <w:r w:rsidRPr="000E4A25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0E4A25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979" w:type="dxa"/>
                        <w:tcBorders>
                          <w:top w:val="single" w:sz="12" w:space="0" w:color="000000"/>
                        </w:tcBorders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  <w:r w:rsidRPr="000E4A25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E9400B" w:rsidRPr="000E4A25" w:rsidTr="000E4A2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  <w:r w:rsidRPr="000E4A25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0E4A25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  <w:r w:rsidRPr="000E4A25">
                          <w:rPr>
                            <w:sz w:val="18"/>
                          </w:rPr>
                          <w:t>7.5</w:t>
                        </w:r>
                      </w:p>
                    </w:tc>
                    <w:tc>
                      <w:tcPr>
                        <w:tcW w:w="1258" w:type="dxa"/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  <w:r w:rsidRPr="000E4A25">
                          <w:rPr>
                            <w:sz w:val="18"/>
                          </w:rPr>
                          <w:t>30.09</w:t>
                        </w:r>
                      </w:p>
                    </w:tc>
                    <w:tc>
                      <w:tcPr>
                        <w:tcW w:w="979" w:type="dxa"/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  <w:r w:rsidRPr="000E4A25">
                          <w:rPr>
                            <w:sz w:val="18"/>
                          </w:rPr>
                          <w:t>599597</w:t>
                        </w:r>
                      </w:p>
                    </w:tc>
                  </w:tr>
                  <w:tr w:rsidR="00E9400B" w:rsidRPr="000E4A25" w:rsidTr="000E4A2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58" w:type="dxa"/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79" w:type="dxa"/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9400B" w:rsidRPr="000E4A25" w:rsidTr="000E4A2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  <w:r w:rsidRPr="000E4A25">
                          <w:rPr>
                            <w:rFonts w:hint="eastAsia"/>
                            <w:sz w:val="18"/>
                          </w:rPr>
                          <w:t>最適化ﾃﾞｰﾀ</w:t>
                        </w:r>
                        <w:r w:rsidRPr="000E4A25">
                          <w:rPr>
                            <w:sz w:val="18"/>
                          </w:rPr>
                          <w:t xml:space="preserve"> : </w:t>
                        </w:r>
                        <w:r w:rsidRPr="000E4A25">
                          <w:rPr>
                            <w:rFonts w:hint="eastAsia"/>
                            <w:sz w:val="18"/>
                          </w:rPr>
                          <w:t>ｺﾊﾞﾙﾄ</w:t>
                        </w:r>
                        <w:r w:rsidRPr="000E4A25">
                          <w:rPr>
                            <w:sz w:val="18"/>
                          </w:rPr>
                          <w:t xml:space="preserve"> K</w:t>
                        </w:r>
                        <w:r w:rsidRPr="000E4A25">
                          <w:rPr>
                            <w:rFonts w:hint="eastAsia"/>
                            <w:sz w:val="18"/>
                          </w:rPr>
                          <w:t>線</w:t>
                        </w: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58" w:type="dxa"/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79" w:type="dxa"/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9400B" w:rsidRPr="000E4A25" w:rsidTr="000E4A2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  <w:r w:rsidRPr="000E4A25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0E4A25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258" w:type="dxa"/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  <w:r w:rsidRPr="000E4A25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0E4A25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979" w:type="dxa"/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  <w:r w:rsidRPr="000E4A25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E9400B" w:rsidRPr="000E4A25" w:rsidTr="000E4A2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  <w:r w:rsidRPr="000E4A25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0E4A25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  <w:r w:rsidRPr="000E4A25">
                          <w:rPr>
                            <w:sz w:val="18"/>
                          </w:rPr>
                          <w:t>.0</w:t>
                        </w:r>
                      </w:p>
                    </w:tc>
                    <w:tc>
                      <w:tcPr>
                        <w:tcW w:w="1258" w:type="dxa"/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  <w:r w:rsidRPr="000E4A25">
                          <w:rPr>
                            <w:sz w:val="18"/>
                          </w:rPr>
                          <w:t>33.07</w:t>
                        </w:r>
                      </w:p>
                    </w:tc>
                    <w:tc>
                      <w:tcPr>
                        <w:tcW w:w="979" w:type="dxa"/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  <w:r w:rsidRPr="000E4A25">
                          <w:rPr>
                            <w:sz w:val="18"/>
                          </w:rPr>
                          <w:t>594689</w:t>
                        </w:r>
                      </w:p>
                    </w:tc>
                  </w:tr>
                  <w:tr w:rsidR="00E9400B" w:rsidRPr="000E4A25" w:rsidTr="000E4A2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2414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  <w:r w:rsidRPr="000E4A25">
                          <w:rPr>
                            <w:rFonts w:hint="eastAsia"/>
                            <w:sz w:val="18"/>
                          </w:rPr>
                          <w:t>最適化元素</w:t>
                        </w:r>
                        <w:r w:rsidRPr="000E4A25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  <w:r w:rsidRPr="000E4A25">
                          <w:rPr>
                            <w:sz w:val="18"/>
                          </w:rPr>
                          <w:t>6925.1</w:t>
                        </w:r>
                      </w:p>
                    </w:tc>
                    <w:tc>
                      <w:tcPr>
                        <w:tcW w:w="1258" w:type="dxa"/>
                        <w:tcBorders>
                          <w:bottom w:val="single" w:sz="12" w:space="0" w:color="000000"/>
                        </w:tcBorders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  <w:r w:rsidRPr="000E4A25">
                          <w:rPr>
                            <w:sz w:val="18"/>
                          </w:rPr>
                          <w:t>132.84</w:t>
                        </w:r>
                      </w:p>
                    </w:tc>
                    <w:tc>
                      <w:tcPr>
                        <w:tcW w:w="979" w:type="dxa"/>
                        <w:tcBorders>
                          <w:bottom w:val="single" w:sz="12" w:space="0" w:color="000000"/>
                        </w:tcBorders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  <w:r w:rsidRPr="000E4A25">
                          <w:rPr>
                            <w:sz w:val="18"/>
                          </w:rPr>
                          <w:t>119949</w:t>
                        </w:r>
                      </w:p>
                    </w:tc>
                  </w:tr>
                </w:tbl>
                <w:p w:rsidR="00E9400B" w:rsidRPr="000E4A25" w:rsidRDefault="00E9400B" w:rsidP="000E4A25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図 10" o:spid="_x0000_s1036" type="#_x0000_t75" style="position:absolute;left:0;text-align:left;margin-left:256pt;margin-top:623pt;width:339pt;height:219pt;z-index:251655168;visibility:visible;mso-position-horizontal-relative:page;mso-position-vertical-relative:page;mso-width-relative:margin;mso-height-relative:margin">
            <v:imagedata r:id="rId8" o:title=""/>
            <w10:wrap anchorx="page" anchory="page"/>
          </v:shape>
        </w:pict>
      </w:r>
      <w:r>
        <w:rPr>
          <w:noProof/>
        </w:rPr>
        <w:pict>
          <v:shape id="図 9" o:spid="_x0000_s1037" type="#_x0000_t75" style="position:absolute;left:0;text-align:left;margin-left:256pt;margin-top:387.25pt;width:339pt;height:235.5pt;z-index:251654144;visibility:visible;mso-position-horizontal-relative:page;mso-position-vertical-relative:page;mso-width-relative:margin;mso-height-relative:margin">
            <v:imagedata r:id="rId9" o:title=""/>
            <w10:wrap anchorx="page" anchory="page"/>
          </v:shape>
        </w:pict>
      </w:r>
    </w:p>
    <w:p w:rsidR="00E9400B" w:rsidRDefault="00E9400B">
      <w:pPr>
        <w:sectPr w:rsidR="00E9400B" w:rsidSect="000E4A25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テキスト ボックス 16" o:spid="_x0000_s1038" type="#_x0000_t202" style="position:absolute;left:0;text-align:left;margin-left:5.95pt;margin-top:0;width:249.75pt;height:842.25pt;z-index:25166131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" filled="f" stroked="f" strokeweight=".5pt">
            <v:fill o:detectmouseclick="t"/>
            <v:textbox>
              <w:txbxContent>
                <w:p w:rsidR="00E9400B" w:rsidRDefault="00E9400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E9400B" w:rsidRDefault="00E9400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E9400B" w:rsidRDefault="00E9400B">
                  <w:pPr>
                    <w:rPr>
                      <w:sz w:val="18"/>
                    </w:rPr>
                  </w:pPr>
                </w:p>
                <w:p w:rsidR="00E9400B" w:rsidRDefault="00E9400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</w:p>
                <w:p w:rsidR="00E9400B" w:rsidRDefault="00E9400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1</w:t>
                  </w:r>
                </w:p>
                <w:p w:rsidR="00E9400B" w:rsidRDefault="00E9400B">
                  <w:pPr>
                    <w:rPr>
                      <w:sz w:val="18"/>
                    </w:rPr>
                  </w:pPr>
                </w:p>
                <w:p w:rsidR="00E9400B" w:rsidRDefault="00E9400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E9400B" w:rsidRDefault="00E9400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E9400B" w:rsidRDefault="00E9400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E9400B" w:rsidRDefault="00E9400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E9400B" w:rsidRDefault="00E9400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    FeS2   1999/06/01</w:t>
                  </w:r>
                </w:p>
                <w:p w:rsidR="00E9400B" w:rsidRDefault="00E9400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E9400B" w:rsidRDefault="00E9400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E9400B" w:rsidRDefault="00E9400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E9400B" w:rsidRDefault="00E9400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E9400B" w:rsidRDefault="00E9400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E9400B" w:rsidRDefault="00E9400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E9400B" w:rsidRDefault="00E9400B">
                  <w:pPr>
                    <w:rPr>
                      <w:sz w:val="18"/>
                    </w:rPr>
                  </w:pPr>
                </w:p>
                <w:tbl>
                  <w:tblPr>
                    <w:tblW w:w="4711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35"/>
                    <w:gridCol w:w="874"/>
                    <w:gridCol w:w="874"/>
                    <w:gridCol w:w="874"/>
                    <w:gridCol w:w="876"/>
                    <w:gridCol w:w="378"/>
                  </w:tblGrid>
                  <w:tr w:rsidR="00E9400B" w:rsidRPr="000E4A25" w:rsidTr="000E4A2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  <w:r w:rsidRPr="000E4A25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74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  <w:r w:rsidRPr="000E4A25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74" w:type="dxa"/>
                        <w:tcBorders>
                          <w:top w:val="single" w:sz="12" w:space="0" w:color="000000"/>
                        </w:tcBorders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  <w:r w:rsidRPr="000E4A25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74" w:type="dxa"/>
                        <w:tcBorders>
                          <w:top w:val="single" w:sz="12" w:space="0" w:color="000000"/>
                        </w:tcBorders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  <w:r w:rsidRPr="000E4A25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76" w:type="dxa"/>
                        <w:tcBorders>
                          <w:top w:val="single" w:sz="12" w:space="0" w:color="000000"/>
                        </w:tcBorders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  <w:r w:rsidRPr="000E4A25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9400B" w:rsidRPr="000E4A25" w:rsidTr="000E4A2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  <w:r w:rsidRPr="000E4A25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  <w:r w:rsidRPr="000E4A25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74" w:type="dxa"/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  <w:r w:rsidRPr="000E4A25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0E4A25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74" w:type="dxa"/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  <w:r w:rsidRPr="000E4A25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0E4A25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76" w:type="dxa"/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  <w:r w:rsidRPr="000E4A25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9400B" w:rsidRPr="000E4A25" w:rsidTr="000E4A2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  <w:r w:rsidRPr="000E4A25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  <w:r w:rsidRPr="000E4A25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  <w:r w:rsidRPr="000E4A25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  <w:r w:rsidRPr="000E4A25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  <w:r w:rsidRPr="000E4A25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9400B" w:rsidRPr="000E4A25" w:rsidTr="000E4A2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  <w:r w:rsidRPr="000E4A25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  <w:r w:rsidRPr="000E4A25">
                          <w:rPr>
                            <w:sz w:val="18"/>
                          </w:rPr>
                          <w:t>0.03</w:t>
                        </w:r>
                      </w:p>
                    </w:tc>
                    <w:tc>
                      <w:tcPr>
                        <w:tcW w:w="874" w:type="dxa"/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  <w:r w:rsidRPr="000E4A25">
                          <w:rPr>
                            <w:sz w:val="18"/>
                          </w:rPr>
                          <w:t>21.97</w:t>
                        </w:r>
                      </w:p>
                    </w:tc>
                    <w:tc>
                      <w:tcPr>
                        <w:tcW w:w="874" w:type="dxa"/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  <w:r w:rsidRPr="000E4A25">
                          <w:rPr>
                            <w:sz w:val="18"/>
                          </w:rPr>
                          <w:t>0.04</w:t>
                        </w:r>
                      </w:p>
                    </w:tc>
                    <w:tc>
                      <w:tcPr>
                        <w:tcW w:w="876" w:type="dxa"/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  <w:r w:rsidRPr="000E4A25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9400B" w:rsidRPr="000E4A25" w:rsidTr="000E4A2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  <w:r w:rsidRPr="000E4A25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  <w:r w:rsidRPr="000E4A25">
                          <w:rPr>
                            <w:sz w:val="18"/>
                          </w:rPr>
                          <w:t>0.02</w:t>
                        </w:r>
                      </w:p>
                    </w:tc>
                    <w:tc>
                      <w:tcPr>
                        <w:tcW w:w="874" w:type="dxa"/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  <w:r w:rsidRPr="000E4A25">
                          <w:rPr>
                            <w:sz w:val="18"/>
                          </w:rPr>
                          <w:t>17.03</w:t>
                        </w:r>
                      </w:p>
                    </w:tc>
                    <w:tc>
                      <w:tcPr>
                        <w:tcW w:w="874" w:type="dxa"/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  <w:r w:rsidRPr="000E4A25">
                          <w:rPr>
                            <w:sz w:val="18"/>
                          </w:rPr>
                          <w:t>0.05</w:t>
                        </w:r>
                      </w:p>
                    </w:tc>
                    <w:tc>
                      <w:tcPr>
                        <w:tcW w:w="876" w:type="dxa"/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  <w:r w:rsidRPr="000E4A25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9400B" w:rsidRPr="000E4A25" w:rsidTr="000E4A2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  <w:r w:rsidRPr="000E4A25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  <w:r w:rsidRPr="000E4A25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  <w:r w:rsidRPr="000E4A25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  <w:r w:rsidRPr="000E4A25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  <w:r w:rsidRPr="000E4A25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9400B" w:rsidRPr="000E4A25" w:rsidTr="000E4A2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  <w:r w:rsidRPr="000E4A25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  <w:r w:rsidRPr="000E4A25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  <w:r w:rsidRPr="000E4A25">
                          <w:rPr>
                            <w:sz w:val="18"/>
                          </w:rPr>
                          <w:t>1.14</w:t>
                        </w:r>
                      </w:p>
                    </w:tc>
                    <w:tc>
                      <w:tcPr>
                        <w:tcW w:w="874" w:type="dxa"/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  <w:r w:rsidRPr="000E4A25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  <w:r w:rsidRPr="000E4A25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9400B" w:rsidRPr="000E4A25" w:rsidTr="000E4A2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  <w:r w:rsidRPr="000E4A25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  <w:r w:rsidRPr="000E4A25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  <w:r w:rsidRPr="000E4A25">
                          <w:rPr>
                            <w:sz w:val="18"/>
                          </w:rPr>
                          <w:t>0.17</w:t>
                        </w:r>
                      </w:p>
                    </w:tc>
                    <w:tc>
                      <w:tcPr>
                        <w:tcW w:w="874" w:type="dxa"/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  <w:r w:rsidRPr="000E4A25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  <w:r w:rsidRPr="000E4A25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9400B" w:rsidRPr="000E4A25" w:rsidTr="000E4A2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  <w:r w:rsidRPr="000E4A25">
                          <w:rPr>
                            <w:sz w:val="18"/>
                          </w:rPr>
                          <w:t>Cr L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  <w:r w:rsidRPr="000E4A25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  <w:r w:rsidRPr="000E4A25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  <w:r w:rsidRPr="000E4A25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  <w:r w:rsidRPr="000E4A25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9400B" w:rsidRPr="000E4A25" w:rsidTr="000E4A2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  <w:r w:rsidRPr="000E4A25">
                          <w:rPr>
                            <w:sz w:val="18"/>
                          </w:rPr>
                          <w:t>Mn L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  <w:r w:rsidRPr="000E4A25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  <w:r w:rsidRPr="000E4A25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  <w:r w:rsidRPr="000E4A25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  <w:r w:rsidRPr="000E4A25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9400B" w:rsidRPr="000E4A25" w:rsidTr="000E4A2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  <w:r w:rsidRPr="000E4A25">
                          <w:rPr>
                            <w:sz w:val="18"/>
                          </w:rPr>
                          <w:t>Fe L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  <w:r w:rsidRPr="000E4A25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  <w:r w:rsidRPr="000E4A25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  <w:r w:rsidRPr="000E4A25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  <w:r w:rsidRPr="000E4A25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9400B" w:rsidRPr="000E4A25" w:rsidTr="000E4A2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  <w:r w:rsidRPr="000E4A25">
                          <w:rPr>
                            <w:sz w:val="18"/>
                          </w:rPr>
                          <w:t>Ni L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  <w:r w:rsidRPr="000E4A25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  <w:r w:rsidRPr="000E4A25">
                          <w:rPr>
                            <w:sz w:val="18"/>
                          </w:rPr>
                          <w:t>1.47</w:t>
                        </w:r>
                      </w:p>
                    </w:tc>
                    <w:tc>
                      <w:tcPr>
                        <w:tcW w:w="874" w:type="dxa"/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  <w:r w:rsidRPr="000E4A25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76" w:type="dxa"/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  <w:r w:rsidRPr="000E4A25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9400B" w:rsidRPr="000E4A25" w:rsidTr="000E4A2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  <w:r w:rsidRPr="000E4A25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  <w:r w:rsidRPr="000E4A25">
                          <w:rPr>
                            <w:sz w:val="18"/>
                          </w:rPr>
                          <w:t>0.05</w:t>
                        </w:r>
                      </w:p>
                    </w:tc>
                    <w:tc>
                      <w:tcPr>
                        <w:tcW w:w="874" w:type="dxa"/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  <w:r w:rsidRPr="000E4A25">
                          <w:rPr>
                            <w:sz w:val="18"/>
                          </w:rPr>
                          <w:t>58.23</w:t>
                        </w:r>
                      </w:p>
                    </w:tc>
                    <w:tc>
                      <w:tcPr>
                        <w:tcW w:w="874" w:type="dxa"/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76" w:type="dxa"/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9400B" w:rsidRPr="000E4A25" w:rsidTr="000E4A2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  <w:r w:rsidRPr="000E4A25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  <w:r w:rsidRPr="000E4A25">
                          <w:rPr>
                            <w:sz w:val="18"/>
                          </w:rPr>
                          <w:t>.10</w:t>
                        </w:r>
                      </w:p>
                    </w:tc>
                    <w:tc>
                      <w:tcPr>
                        <w:tcW w:w="874" w:type="dxa"/>
                        <w:tcBorders>
                          <w:bottom w:val="single" w:sz="12" w:space="0" w:color="000000"/>
                        </w:tcBorders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74" w:type="dxa"/>
                        <w:tcBorders>
                          <w:bottom w:val="single" w:sz="12" w:space="0" w:color="000000"/>
                        </w:tcBorders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76" w:type="dxa"/>
                        <w:tcBorders>
                          <w:bottom w:val="single" w:sz="12" w:space="0" w:color="000000"/>
                        </w:tcBorders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E9400B" w:rsidRDefault="00E9400B">
                  <w:pPr>
                    <w:rPr>
                      <w:sz w:val="18"/>
                    </w:rPr>
                  </w:pPr>
                </w:p>
                <w:p w:rsidR="00E9400B" w:rsidRPr="000E4A25" w:rsidRDefault="00E9400B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テキスト ボックス 15" o:spid="_x0000_s1039" type="#_x0000_t202" style="position:absolute;left:0;text-align:left;margin-left:256pt;margin-top:0;width:339pt;height:387pt;z-index:25166028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" filled="f" stroked="f" strokeweight=".5pt">
            <v:fill o:detectmouseclick="t"/>
            <v:textbox>
              <w:txbxContent>
                <w:p w:rsidR="00E9400B" w:rsidRDefault="00E9400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5</w:t>
                  </w:r>
                </w:p>
                <w:p w:rsidR="00E9400B" w:rsidRDefault="00E9400B">
                  <w:pPr>
                    <w:rPr>
                      <w:sz w:val="18"/>
                    </w:rPr>
                  </w:pPr>
                </w:p>
                <w:p w:rsidR="00E9400B" w:rsidRDefault="00E9400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60.0 s</w:t>
                  </w:r>
                </w:p>
                <w:p w:rsidR="00E9400B" w:rsidRDefault="00E9400B">
                  <w:pPr>
                    <w:rPr>
                      <w:sz w:val="18"/>
                    </w:rPr>
                  </w:pPr>
                </w:p>
                <w:p w:rsidR="00E9400B" w:rsidRDefault="00E9400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E9400B" w:rsidRDefault="00E9400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15.0</w:t>
                  </w:r>
                </w:p>
                <w:p w:rsidR="00E9400B" w:rsidRDefault="00E9400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E9400B" w:rsidRDefault="00E9400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E9400B" w:rsidRDefault="00E9400B">
                  <w:pPr>
                    <w:rPr>
                      <w:sz w:val="18"/>
                    </w:rPr>
                  </w:pPr>
                </w:p>
                <w:p w:rsidR="00E9400B" w:rsidRDefault="00E9400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E9400B" w:rsidRDefault="00E9400B">
                  <w:pPr>
                    <w:rPr>
                      <w:sz w:val="18"/>
                    </w:rPr>
                  </w:pPr>
                </w:p>
                <w:p w:rsidR="00E9400B" w:rsidRDefault="00E9400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35687</w:t>
                  </w:r>
                </w:p>
                <w:p w:rsidR="00E9400B" w:rsidRDefault="00E9400B">
                  <w:pPr>
                    <w:rPr>
                      <w:sz w:val="18"/>
                    </w:rPr>
                  </w:pPr>
                </w:p>
                <w:tbl>
                  <w:tblPr>
                    <w:tblW w:w="5909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2414"/>
                    <w:gridCol w:w="1258"/>
                    <w:gridCol w:w="1258"/>
                    <w:gridCol w:w="979"/>
                  </w:tblGrid>
                  <w:tr w:rsidR="00E9400B" w:rsidRPr="000E4A25" w:rsidTr="000E4A2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2414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  <w:r w:rsidRPr="000E4A25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0E4A25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2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  <w:r w:rsidRPr="000E4A25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0E4A25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258" w:type="dxa"/>
                        <w:tcBorders>
                          <w:top w:val="single" w:sz="12" w:space="0" w:color="000000"/>
                        </w:tcBorders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  <w:r w:rsidRPr="000E4A25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0E4A25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979" w:type="dxa"/>
                        <w:tcBorders>
                          <w:top w:val="single" w:sz="12" w:space="0" w:color="000000"/>
                        </w:tcBorders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  <w:r w:rsidRPr="000E4A25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E9400B" w:rsidRPr="000E4A25" w:rsidTr="000E4A2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  <w:r w:rsidRPr="000E4A25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0E4A25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  <w:r w:rsidRPr="000E4A25">
                          <w:rPr>
                            <w:sz w:val="18"/>
                          </w:rPr>
                          <w:t>7.5</w:t>
                        </w:r>
                      </w:p>
                    </w:tc>
                    <w:tc>
                      <w:tcPr>
                        <w:tcW w:w="1258" w:type="dxa"/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  <w:r w:rsidRPr="000E4A25">
                          <w:rPr>
                            <w:sz w:val="18"/>
                          </w:rPr>
                          <w:t>30.08</w:t>
                        </w:r>
                      </w:p>
                    </w:tc>
                    <w:tc>
                      <w:tcPr>
                        <w:tcW w:w="979" w:type="dxa"/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  <w:r w:rsidRPr="000E4A25">
                          <w:rPr>
                            <w:sz w:val="18"/>
                          </w:rPr>
                          <w:t>600165</w:t>
                        </w:r>
                      </w:p>
                    </w:tc>
                  </w:tr>
                  <w:tr w:rsidR="00E9400B" w:rsidRPr="000E4A25" w:rsidTr="000E4A2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58" w:type="dxa"/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79" w:type="dxa"/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9400B" w:rsidRPr="000E4A25" w:rsidTr="000E4A2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  <w:r w:rsidRPr="000E4A25">
                          <w:rPr>
                            <w:rFonts w:hint="eastAsia"/>
                            <w:sz w:val="18"/>
                          </w:rPr>
                          <w:t>最適化ﾃﾞｰﾀ</w:t>
                        </w:r>
                        <w:r w:rsidRPr="000E4A25">
                          <w:rPr>
                            <w:sz w:val="18"/>
                          </w:rPr>
                          <w:t xml:space="preserve"> : </w:t>
                        </w:r>
                        <w:r w:rsidRPr="000E4A25">
                          <w:rPr>
                            <w:rFonts w:hint="eastAsia"/>
                            <w:sz w:val="18"/>
                          </w:rPr>
                          <w:t>ｺﾊﾞﾙﾄ</w:t>
                        </w:r>
                        <w:r w:rsidRPr="000E4A25">
                          <w:rPr>
                            <w:sz w:val="18"/>
                          </w:rPr>
                          <w:t xml:space="preserve"> K</w:t>
                        </w:r>
                        <w:r w:rsidRPr="000E4A25">
                          <w:rPr>
                            <w:rFonts w:hint="eastAsia"/>
                            <w:sz w:val="18"/>
                          </w:rPr>
                          <w:t>線</w:t>
                        </w: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58" w:type="dxa"/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79" w:type="dxa"/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9400B" w:rsidRPr="000E4A25" w:rsidTr="000E4A2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  <w:r w:rsidRPr="000E4A25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0E4A25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258" w:type="dxa"/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  <w:r w:rsidRPr="000E4A25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0E4A25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979" w:type="dxa"/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  <w:r w:rsidRPr="000E4A25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E9400B" w:rsidRPr="000E4A25" w:rsidTr="000E4A2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  <w:r w:rsidRPr="000E4A25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0E4A25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  <w:r w:rsidRPr="000E4A25">
                          <w:rPr>
                            <w:sz w:val="18"/>
                          </w:rPr>
                          <w:t>.0</w:t>
                        </w:r>
                      </w:p>
                    </w:tc>
                    <w:tc>
                      <w:tcPr>
                        <w:tcW w:w="1258" w:type="dxa"/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  <w:r w:rsidRPr="000E4A25">
                          <w:rPr>
                            <w:sz w:val="18"/>
                          </w:rPr>
                          <w:t>33.07</w:t>
                        </w:r>
                      </w:p>
                    </w:tc>
                    <w:tc>
                      <w:tcPr>
                        <w:tcW w:w="979" w:type="dxa"/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  <w:r w:rsidRPr="000E4A25">
                          <w:rPr>
                            <w:sz w:val="18"/>
                          </w:rPr>
                          <w:t>594689</w:t>
                        </w:r>
                      </w:p>
                    </w:tc>
                  </w:tr>
                  <w:tr w:rsidR="00E9400B" w:rsidRPr="000E4A25" w:rsidTr="000E4A2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2414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  <w:r w:rsidRPr="000E4A25">
                          <w:rPr>
                            <w:rFonts w:hint="eastAsia"/>
                            <w:sz w:val="18"/>
                          </w:rPr>
                          <w:t>最適化元素</w:t>
                        </w:r>
                        <w:r w:rsidRPr="000E4A25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  <w:r w:rsidRPr="000E4A25">
                          <w:rPr>
                            <w:sz w:val="18"/>
                          </w:rPr>
                          <w:t>6925.1</w:t>
                        </w:r>
                      </w:p>
                    </w:tc>
                    <w:tc>
                      <w:tcPr>
                        <w:tcW w:w="1258" w:type="dxa"/>
                        <w:tcBorders>
                          <w:bottom w:val="single" w:sz="12" w:space="0" w:color="000000"/>
                        </w:tcBorders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  <w:r w:rsidRPr="000E4A25">
                          <w:rPr>
                            <w:sz w:val="18"/>
                          </w:rPr>
                          <w:t>132.84</w:t>
                        </w:r>
                      </w:p>
                    </w:tc>
                    <w:tc>
                      <w:tcPr>
                        <w:tcW w:w="979" w:type="dxa"/>
                        <w:tcBorders>
                          <w:bottom w:val="single" w:sz="12" w:space="0" w:color="000000"/>
                        </w:tcBorders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  <w:r w:rsidRPr="000E4A25">
                          <w:rPr>
                            <w:sz w:val="18"/>
                          </w:rPr>
                          <w:t>119949</w:t>
                        </w:r>
                      </w:p>
                    </w:tc>
                  </w:tr>
                </w:tbl>
                <w:p w:rsidR="00E9400B" w:rsidRPr="000E4A25" w:rsidRDefault="00E9400B" w:rsidP="000E4A25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図 14" o:spid="_x0000_s1040" type="#_x0000_t75" style="position:absolute;left:0;text-align:left;margin-left:256pt;margin-top:623pt;width:339pt;height:219pt;z-index:251659264;visibility:visible;mso-position-horizontal-relative:page;mso-position-vertical-relative:page;mso-width-relative:margin;mso-height-relative:margin">
            <v:imagedata r:id="rId10" o:title=""/>
            <w10:wrap anchorx="page" anchory="page"/>
          </v:shape>
        </w:pict>
      </w:r>
      <w:r>
        <w:rPr>
          <w:noProof/>
        </w:rPr>
        <w:pict>
          <v:shape id="図 13" o:spid="_x0000_s1041" type="#_x0000_t75" style="position:absolute;left:0;text-align:left;margin-left:256pt;margin-top:387.25pt;width:339pt;height:235.5pt;z-index:251658240;visibility:visible;mso-position-horizontal-relative:page;mso-position-vertical-relative:page;mso-width-relative:margin;mso-height-relative:margin">
            <v:imagedata r:id="rId11" o:title=""/>
            <w10:wrap anchorx="page" anchory="page"/>
          </v:shape>
        </w:pict>
      </w:r>
    </w:p>
    <w:p w:rsidR="00E9400B" w:rsidRDefault="00E9400B">
      <w:pPr>
        <w:sectPr w:rsidR="00E9400B" w:rsidSect="000E4A25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テキスト ボックス 20" o:spid="_x0000_s1042" type="#_x0000_t202" style="position:absolute;left:0;text-align:left;margin-left:5.95pt;margin-top:0;width:249.75pt;height:842.25pt;z-index:25166540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" filled="f" stroked="f" strokeweight=".5pt">
            <v:fill o:detectmouseclick="t"/>
            <v:textbox>
              <w:txbxContent>
                <w:p w:rsidR="00E9400B" w:rsidRDefault="00E9400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E9400B" w:rsidRDefault="00E9400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E9400B" w:rsidRDefault="00E9400B">
                  <w:pPr>
                    <w:rPr>
                      <w:sz w:val="18"/>
                    </w:rPr>
                  </w:pPr>
                </w:p>
                <w:p w:rsidR="00E9400B" w:rsidRDefault="00E9400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</w:p>
                <w:p w:rsidR="00E9400B" w:rsidRDefault="00E9400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1</w:t>
                  </w:r>
                </w:p>
                <w:p w:rsidR="00E9400B" w:rsidRDefault="00E9400B">
                  <w:pPr>
                    <w:rPr>
                      <w:sz w:val="18"/>
                    </w:rPr>
                  </w:pPr>
                </w:p>
                <w:p w:rsidR="00E9400B" w:rsidRDefault="00E9400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E9400B" w:rsidRDefault="00E9400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E9400B" w:rsidRDefault="00E9400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E9400B" w:rsidRDefault="00E9400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E9400B" w:rsidRDefault="00E9400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    FeS2   1999/06/01</w:t>
                  </w:r>
                </w:p>
                <w:p w:rsidR="00E9400B" w:rsidRDefault="00E9400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E9400B" w:rsidRDefault="00E9400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E9400B" w:rsidRDefault="00E9400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E9400B" w:rsidRDefault="00E9400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E9400B" w:rsidRDefault="00E9400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E9400B" w:rsidRDefault="00E9400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E9400B" w:rsidRDefault="00E9400B">
                  <w:pPr>
                    <w:rPr>
                      <w:sz w:val="18"/>
                    </w:rPr>
                  </w:pPr>
                </w:p>
                <w:tbl>
                  <w:tblPr>
                    <w:tblW w:w="4711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35"/>
                    <w:gridCol w:w="874"/>
                    <w:gridCol w:w="874"/>
                    <w:gridCol w:w="874"/>
                    <w:gridCol w:w="876"/>
                    <w:gridCol w:w="378"/>
                  </w:tblGrid>
                  <w:tr w:rsidR="00E9400B" w:rsidRPr="000E4A25" w:rsidTr="000E4A2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  <w:r w:rsidRPr="000E4A25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74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  <w:r w:rsidRPr="000E4A25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74" w:type="dxa"/>
                        <w:tcBorders>
                          <w:top w:val="single" w:sz="12" w:space="0" w:color="000000"/>
                        </w:tcBorders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  <w:r w:rsidRPr="000E4A25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74" w:type="dxa"/>
                        <w:tcBorders>
                          <w:top w:val="single" w:sz="12" w:space="0" w:color="000000"/>
                        </w:tcBorders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  <w:r w:rsidRPr="000E4A25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76" w:type="dxa"/>
                        <w:tcBorders>
                          <w:top w:val="single" w:sz="12" w:space="0" w:color="000000"/>
                        </w:tcBorders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  <w:r w:rsidRPr="000E4A25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9400B" w:rsidRPr="000E4A25" w:rsidTr="000E4A2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  <w:r w:rsidRPr="000E4A25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  <w:r w:rsidRPr="000E4A25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74" w:type="dxa"/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  <w:r w:rsidRPr="000E4A25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0E4A25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74" w:type="dxa"/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  <w:r w:rsidRPr="000E4A25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0E4A25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76" w:type="dxa"/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  <w:r w:rsidRPr="000E4A25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9400B" w:rsidRPr="000E4A25" w:rsidTr="000E4A2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  <w:r w:rsidRPr="000E4A25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  <w:r w:rsidRPr="000E4A25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  <w:r w:rsidRPr="000E4A25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  <w:r w:rsidRPr="000E4A25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  <w:r w:rsidRPr="000E4A25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9400B" w:rsidRPr="000E4A25" w:rsidTr="000E4A2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  <w:r w:rsidRPr="000E4A25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  <w:r w:rsidRPr="000E4A25">
                          <w:rPr>
                            <w:sz w:val="18"/>
                          </w:rPr>
                          <w:t>0.05</w:t>
                        </w:r>
                      </w:p>
                    </w:tc>
                    <w:tc>
                      <w:tcPr>
                        <w:tcW w:w="874" w:type="dxa"/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  <w:r w:rsidRPr="000E4A25">
                          <w:rPr>
                            <w:sz w:val="18"/>
                          </w:rPr>
                          <w:t>19.71</w:t>
                        </w:r>
                      </w:p>
                    </w:tc>
                    <w:tc>
                      <w:tcPr>
                        <w:tcW w:w="874" w:type="dxa"/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  <w:r w:rsidRPr="000E4A25">
                          <w:rPr>
                            <w:sz w:val="18"/>
                          </w:rPr>
                          <w:t>0.08</w:t>
                        </w:r>
                      </w:p>
                    </w:tc>
                    <w:tc>
                      <w:tcPr>
                        <w:tcW w:w="876" w:type="dxa"/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  <w:r w:rsidRPr="000E4A25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9400B" w:rsidRPr="000E4A25" w:rsidTr="000E4A2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  <w:r w:rsidRPr="000E4A25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  <w:r w:rsidRPr="000E4A25">
                          <w:rPr>
                            <w:sz w:val="18"/>
                          </w:rPr>
                          <w:t>0.04</w:t>
                        </w:r>
                      </w:p>
                    </w:tc>
                    <w:tc>
                      <w:tcPr>
                        <w:tcW w:w="874" w:type="dxa"/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  <w:r w:rsidRPr="000E4A25">
                          <w:rPr>
                            <w:sz w:val="18"/>
                          </w:rPr>
                          <w:t>13.70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  <w:r w:rsidRPr="000E4A25">
                          <w:rPr>
                            <w:sz w:val="18"/>
                          </w:rPr>
                          <w:t>0.09</w:t>
                        </w:r>
                      </w:p>
                    </w:tc>
                    <w:tc>
                      <w:tcPr>
                        <w:tcW w:w="876" w:type="dxa"/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  <w:r w:rsidRPr="000E4A25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9400B" w:rsidRPr="000E4A25" w:rsidTr="000E4A2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  <w:r w:rsidRPr="000E4A25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  <w:r w:rsidRPr="000E4A25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  <w:r w:rsidRPr="000E4A25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  <w:r w:rsidRPr="000E4A25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  <w:r w:rsidRPr="000E4A25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9400B" w:rsidRPr="000E4A25" w:rsidTr="000E4A2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  <w:r w:rsidRPr="000E4A25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  <w:r w:rsidRPr="000E4A25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  <w:r w:rsidRPr="000E4A25">
                          <w:rPr>
                            <w:sz w:val="18"/>
                          </w:rPr>
                          <w:t>0.60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  <w:r w:rsidRPr="000E4A25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  <w:r w:rsidRPr="000E4A25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9400B" w:rsidRPr="000E4A25" w:rsidTr="000E4A2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  <w:r w:rsidRPr="000E4A25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  <w:r w:rsidRPr="000E4A25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  <w:r w:rsidRPr="000E4A25">
                          <w:rPr>
                            <w:sz w:val="18"/>
                          </w:rPr>
                          <w:t>0.67</w:t>
                        </w:r>
                      </w:p>
                    </w:tc>
                    <w:tc>
                      <w:tcPr>
                        <w:tcW w:w="874" w:type="dxa"/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  <w:r w:rsidRPr="000E4A25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  <w:r w:rsidRPr="000E4A25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9400B" w:rsidRPr="000E4A25" w:rsidTr="000E4A2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  <w:r w:rsidRPr="000E4A25">
                          <w:rPr>
                            <w:sz w:val="18"/>
                          </w:rPr>
                          <w:t>Cr L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  <w:r w:rsidRPr="000E4A25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  <w:r w:rsidRPr="000E4A25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  <w:r w:rsidRPr="000E4A25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  <w:r w:rsidRPr="000E4A25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9400B" w:rsidRPr="000E4A25" w:rsidTr="000E4A2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  <w:r w:rsidRPr="000E4A25">
                          <w:rPr>
                            <w:sz w:val="18"/>
                          </w:rPr>
                          <w:t>Mn L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  <w:r w:rsidRPr="000E4A25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  <w:r w:rsidRPr="000E4A25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  <w:r w:rsidRPr="000E4A25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  <w:r w:rsidRPr="000E4A25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9400B" w:rsidRPr="000E4A25" w:rsidTr="000E4A2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  <w:r w:rsidRPr="000E4A25">
                          <w:rPr>
                            <w:sz w:val="18"/>
                          </w:rPr>
                          <w:t>Fe L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  <w:r w:rsidRPr="000E4A25">
                          <w:rPr>
                            <w:sz w:val="18"/>
                          </w:rPr>
                          <w:t>0.05</w:t>
                        </w:r>
                      </w:p>
                    </w:tc>
                    <w:tc>
                      <w:tcPr>
                        <w:tcW w:w="874" w:type="dxa"/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  <w:r w:rsidRPr="000E4A25">
                          <w:rPr>
                            <w:sz w:val="18"/>
                          </w:rPr>
                          <w:t>8.37</w:t>
                        </w:r>
                      </w:p>
                    </w:tc>
                    <w:tc>
                      <w:tcPr>
                        <w:tcW w:w="874" w:type="dxa"/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  <w:r w:rsidRPr="000E4A25">
                          <w:rPr>
                            <w:sz w:val="18"/>
                          </w:rPr>
                          <w:t>0.06</w:t>
                        </w:r>
                      </w:p>
                    </w:tc>
                    <w:tc>
                      <w:tcPr>
                        <w:tcW w:w="876" w:type="dxa"/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  <w:r w:rsidRPr="000E4A25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9400B" w:rsidRPr="000E4A25" w:rsidTr="000E4A2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  <w:r w:rsidRPr="000E4A25">
                          <w:rPr>
                            <w:sz w:val="18"/>
                          </w:rPr>
                          <w:t>Ni L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  <w:r w:rsidRPr="000E4A25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  <w:r w:rsidRPr="000E4A25">
                          <w:rPr>
                            <w:sz w:val="18"/>
                          </w:rPr>
                          <w:t>0.25</w:t>
                        </w:r>
                      </w:p>
                    </w:tc>
                    <w:tc>
                      <w:tcPr>
                        <w:tcW w:w="874" w:type="dxa"/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  <w:r w:rsidRPr="000E4A25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  <w:r w:rsidRPr="000E4A25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9400B" w:rsidRPr="000E4A25" w:rsidTr="000E4A2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  <w:r w:rsidRPr="000E4A25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  <w:r w:rsidRPr="000E4A25">
                          <w:rPr>
                            <w:sz w:val="18"/>
                          </w:rPr>
                          <w:t>0.09</w:t>
                        </w:r>
                      </w:p>
                    </w:tc>
                    <w:tc>
                      <w:tcPr>
                        <w:tcW w:w="874" w:type="dxa"/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  <w:r w:rsidRPr="000E4A25">
                          <w:rPr>
                            <w:sz w:val="18"/>
                          </w:rPr>
                          <w:t>56.70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76" w:type="dxa"/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9400B" w:rsidRPr="000E4A25" w:rsidTr="000E4A2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  <w:r w:rsidRPr="000E4A25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  <w:r w:rsidRPr="000E4A25">
                          <w:rPr>
                            <w:sz w:val="18"/>
                          </w:rPr>
                          <w:t>.24</w:t>
                        </w:r>
                      </w:p>
                    </w:tc>
                    <w:tc>
                      <w:tcPr>
                        <w:tcW w:w="874" w:type="dxa"/>
                        <w:tcBorders>
                          <w:bottom w:val="single" w:sz="12" w:space="0" w:color="000000"/>
                        </w:tcBorders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74" w:type="dxa"/>
                        <w:tcBorders>
                          <w:bottom w:val="single" w:sz="12" w:space="0" w:color="000000"/>
                        </w:tcBorders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76" w:type="dxa"/>
                        <w:tcBorders>
                          <w:bottom w:val="single" w:sz="12" w:space="0" w:color="000000"/>
                        </w:tcBorders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E9400B" w:rsidRDefault="00E9400B">
                  <w:pPr>
                    <w:rPr>
                      <w:sz w:val="18"/>
                    </w:rPr>
                  </w:pPr>
                </w:p>
                <w:p w:rsidR="00E9400B" w:rsidRPr="000E4A25" w:rsidRDefault="00E9400B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テキスト ボックス 19" o:spid="_x0000_s1043" type="#_x0000_t202" style="position:absolute;left:0;text-align:left;margin-left:256pt;margin-top:0;width:339pt;height:387pt;z-index:25166438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" filled="f" stroked="f" strokeweight=".5pt">
            <v:fill o:detectmouseclick="t"/>
            <v:textbox>
              <w:txbxContent>
                <w:p w:rsidR="00E9400B" w:rsidRDefault="00E9400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6</w:t>
                  </w:r>
                </w:p>
                <w:p w:rsidR="00E9400B" w:rsidRDefault="00E9400B">
                  <w:pPr>
                    <w:rPr>
                      <w:sz w:val="18"/>
                    </w:rPr>
                  </w:pPr>
                </w:p>
                <w:p w:rsidR="00E9400B" w:rsidRDefault="00E9400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60.0 s</w:t>
                  </w:r>
                </w:p>
                <w:p w:rsidR="00E9400B" w:rsidRDefault="00E9400B">
                  <w:pPr>
                    <w:rPr>
                      <w:sz w:val="18"/>
                    </w:rPr>
                  </w:pPr>
                </w:p>
                <w:p w:rsidR="00E9400B" w:rsidRDefault="00E9400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E9400B" w:rsidRDefault="00E9400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15.0</w:t>
                  </w:r>
                </w:p>
                <w:p w:rsidR="00E9400B" w:rsidRDefault="00E9400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E9400B" w:rsidRDefault="00E9400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E9400B" w:rsidRDefault="00E9400B">
                  <w:pPr>
                    <w:rPr>
                      <w:sz w:val="18"/>
                    </w:rPr>
                  </w:pPr>
                </w:p>
                <w:p w:rsidR="00E9400B" w:rsidRDefault="00E9400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E9400B" w:rsidRDefault="00E9400B">
                  <w:pPr>
                    <w:rPr>
                      <w:sz w:val="18"/>
                    </w:rPr>
                  </w:pPr>
                </w:p>
                <w:p w:rsidR="00E9400B" w:rsidRDefault="00E9400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36831</w:t>
                  </w:r>
                </w:p>
                <w:p w:rsidR="00E9400B" w:rsidRDefault="00E9400B">
                  <w:pPr>
                    <w:rPr>
                      <w:sz w:val="18"/>
                    </w:rPr>
                  </w:pPr>
                </w:p>
                <w:tbl>
                  <w:tblPr>
                    <w:tblW w:w="5909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2414"/>
                    <w:gridCol w:w="1258"/>
                    <w:gridCol w:w="1258"/>
                    <w:gridCol w:w="979"/>
                  </w:tblGrid>
                  <w:tr w:rsidR="00E9400B" w:rsidRPr="000E4A25" w:rsidTr="000E4A2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2414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  <w:r w:rsidRPr="000E4A25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0E4A25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2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  <w:r w:rsidRPr="000E4A25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0E4A25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258" w:type="dxa"/>
                        <w:tcBorders>
                          <w:top w:val="single" w:sz="12" w:space="0" w:color="000000"/>
                        </w:tcBorders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  <w:r w:rsidRPr="000E4A25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0E4A25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979" w:type="dxa"/>
                        <w:tcBorders>
                          <w:top w:val="single" w:sz="12" w:space="0" w:color="000000"/>
                        </w:tcBorders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  <w:r w:rsidRPr="000E4A25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E9400B" w:rsidRPr="000E4A25" w:rsidTr="000E4A2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  <w:r w:rsidRPr="000E4A25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0E4A25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  <w:r w:rsidRPr="000E4A25">
                          <w:rPr>
                            <w:sz w:val="18"/>
                          </w:rPr>
                          <w:t>7.5</w:t>
                        </w:r>
                      </w:p>
                    </w:tc>
                    <w:tc>
                      <w:tcPr>
                        <w:tcW w:w="1258" w:type="dxa"/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  <w:r w:rsidRPr="000E4A25">
                          <w:rPr>
                            <w:sz w:val="18"/>
                          </w:rPr>
                          <w:t>30.07</w:t>
                        </w:r>
                      </w:p>
                    </w:tc>
                    <w:tc>
                      <w:tcPr>
                        <w:tcW w:w="979" w:type="dxa"/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  <w:r w:rsidRPr="000E4A25">
                          <w:rPr>
                            <w:sz w:val="18"/>
                          </w:rPr>
                          <w:t>601393</w:t>
                        </w:r>
                      </w:p>
                    </w:tc>
                  </w:tr>
                  <w:tr w:rsidR="00E9400B" w:rsidRPr="000E4A25" w:rsidTr="000E4A2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58" w:type="dxa"/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79" w:type="dxa"/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9400B" w:rsidRPr="000E4A25" w:rsidTr="000E4A2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  <w:r w:rsidRPr="000E4A25">
                          <w:rPr>
                            <w:rFonts w:hint="eastAsia"/>
                            <w:sz w:val="18"/>
                          </w:rPr>
                          <w:t>最適化ﾃﾞｰﾀ</w:t>
                        </w:r>
                        <w:r w:rsidRPr="000E4A25">
                          <w:rPr>
                            <w:sz w:val="18"/>
                          </w:rPr>
                          <w:t xml:space="preserve"> : </w:t>
                        </w:r>
                        <w:r w:rsidRPr="000E4A25">
                          <w:rPr>
                            <w:rFonts w:hint="eastAsia"/>
                            <w:sz w:val="18"/>
                          </w:rPr>
                          <w:t>ｺﾊﾞﾙﾄ</w:t>
                        </w:r>
                        <w:r w:rsidRPr="000E4A25">
                          <w:rPr>
                            <w:sz w:val="18"/>
                          </w:rPr>
                          <w:t xml:space="preserve"> K</w:t>
                        </w:r>
                        <w:r w:rsidRPr="000E4A25">
                          <w:rPr>
                            <w:rFonts w:hint="eastAsia"/>
                            <w:sz w:val="18"/>
                          </w:rPr>
                          <w:t>線</w:t>
                        </w: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58" w:type="dxa"/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79" w:type="dxa"/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9400B" w:rsidRPr="000E4A25" w:rsidTr="000E4A2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  <w:r w:rsidRPr="000E4A25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0E4A25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258" w:type="dxa"/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  <w:r w:rsidRPr="000E4A25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0E4A25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979" w:type="dxa"/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  <w:r w:rsidRPr="000E4A25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E9400B" w:rsidRPr="000E4A25" w:rsidTr="000E4A2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  <w:r w:rsidRPr="000E4A25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0E4A25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  <w:r w:rsidRPr="000E4A25">
                          <w:rPr>
                            <w:sz w:val="18"/>
                          </w:rPr>
                          <w:t>.0</w:t>
                        </w:r>
                      </w:p>
                    </w:tc>
                    <w:tc>
                      <w:tcPr>
                        <w:tcW w:w="1258" w:type="dxa"/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  <w:r w:rsidRPr="000E4A25">
                          <w:rPr>
                            <w:sz w:val="18"/>
                          </w:rPr>
                          <w:t>33.07</w:t>
                        </w:r>
                      </w:p>
                    </w:tc>
                    <w:tc>
                      <w:tcPr>
                        <w:tcW w:w="979" w:type="dxa"/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  <w:r w:rsidRPr="000E4A25">
                          <w:rPr>
                            <w:sz w:val="18"/>
                          </w:rPr>
                          <w:t>594689</w:t>
                        </w:r>
                      </w:p>
                    </w:tc>
                  </w:tr>
                  <w:tr w:rsidR="00E9400B" w:rsidRPr="000E4A25" w:rsidTr="000E4A2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2414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  <w:r w:rsidRPr="000E4A25">
                          <w:rPr>
                            <w:rFonts w:hint="eastAsia"/>
                            <w:sz w:val="18"/>
                          </w:rPr>
                          <w:t>最適化元素</w:t>
                        </w:r>
                        <w:r w:rsidRPr="000E4A25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  <w:r w:rsidRPr="000E4A25">
                          <w:rPr>
                            <w:sz w:val="18"/>
                          </w:rPr>
                          <w:t>6925.1</w:t>
                        </w:r>
                      </w:p>
                    </w:tc>
                    <w:tc>
                      <w:tcPr>
                        <w:tcW w:w="1258" w:type="dxa"/>
                        <w:tcBorders>
                          <w:bottom w:val="single" w:sz="12" w:space="0" w:color="000000"/>
                        </w:tcBorders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  <w:r w:rsidRPr="000E4A25">
                          <w:rPr>
                            <w:sz w:val="18"/>
                          </w:rPr>
                          <w:t>132.84</w:t>
                        </w:r>
                      </w:p>
                    </w:tc>
                    <w:tc>
                      <w:tcPr>
                        <w:tcW w:w="979" w:type="dxa"/>
                        <w:tcBorders>
                          <w:bottom w:val="single" w:sz="12" w:space="0" w:color="000000"/>
                        </w:tcBorders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  <w:r w:rsidRPr="000E4A25">
                          <w:rPr>
                            <w:sz w:val="18"/>
                          </w:rPr>
                          <w:t>119949</w:t>
                        </w:r>
                      </w:p>
                    </w:tc>
                  </w:tr>
                </w:tbl>
                <w:p w:rsidR="00E9400B" w:rsidRPr="000E4A25" w:rsidRDefault="00E9400B" w:rsidP="000E4A25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図 18" o:spid="_x0000_s1044" type="#_x0000_t75" style="position:absolute;left:0;text-align:left;margin-left:256pt;margin-top:623pt;width:339pt;height:219pt;z-index:251663360;visibility:visible;mso-position-horizontal-relative:page;mso-position-vertical-relative:page;mso-width-relative:margin;mso-height-relative:margin">
            <v:imagedata r:id="rId12" o:title=""/>
            <w10:wrap anchorx="page" anchory="page"/>
          </v:shape>
        </w:pict>
      </w:r>
      <w:r>
        <w:rPr>
          <w:noProof/>
        </w:rPr>
        <w:pict>
          <v:shape id="図 17" o:spid="_x0000_s1045" type="#_x0000_t75" style="position:absolute;left:0;text-align:left;margin-left:256pt;margin-top:387.25pt;width:339pt;height:235.5pt;z-index:251662336;visibility:visible;mso-position-horizontal-relative:page;mso-position-vertical-relative:page;mso-width-relative:margin;mso-height-relative:margin">
            <v:imagedata r:id="rId13" o:title=""/>
            <w10:wrap anchorx="page" anchory="page"/>
          </v:shape>
        </w:pict>
      </w:r>
    </w:p>
    <w:p w:rsidR="00E9400B" w:rsidRDefault="00E9400B">
      <w:r>
        <w:rPr>
          <w:noProof/>
        </w:rPr>
        <w:pict>
          <v:shape id="テキスト ボックス 24" o:spid="_x0000_s1046" type="#_x0000_t202" style="position:absolute;left:0;text-align:left;margin-left:5.95pt;margin-top:0;width:249.75pt;height:842.25pt;z-index:25166950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" filled="f" stroked="f" strokeweight=".5pt">
            <v:fill o:detectmouseclick="t"/>
            <v:textbox>
              <w:txbxContent>
                <w:p w:rsidR="00E9400B" w:rsidRDefault="00E9400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E9400B" w:rsidRDefault="00E9400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E9400B" w:rsidRDefault="00E9400B">
                  <w:pPr>
                    <w:rPr>
                      <w:sz w:val="18"/>
                    </w:rPr>
                  </w:pPr>
                </w:p>
                <w:p w:rsidR="00E9400B" w:rsidRDefault="00E9400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</w:p>
                <w:p w:rsidR="00E9400B" w:rsidRDefault="00E9400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1</w:t>
                  </w:r>
                </w:p>
                <w:p w:rsidR="00E9400B" w:rsidRDefault="00E9400B">
                  <w:pPr>
                    <w:rPr>
                      <w:sz w:val="18"/>
                    </w:rPr>
                  </w:pPr>
                </w:p>
                <w:p w:rsidR="00E9400B" w:rsidRDefault="00E9400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E9400B" w:rsidRDefault="00E9400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E9400B" w:rsidRDefault="00E9400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E9400B" w:rsidRDefault="00E9400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E9400B" w:rsidRDefault="00E9400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    FeS2   1999/06/01</w:t>
                  </w:r>
                </w:p>
                <w:p w:rsidR="00E9400B" w:rsidRDefault="00E9400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E9400B" w:rsidRDefault="00E9400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E9400B" w:rsidRDefault="00E9400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E9400B" w:rsidRDefault="00E9400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E9400B" w:rsidRDefault="00E9400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E9400B" w:rsidRDefault="00E9400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E9400B" w:rsidRDefault="00E9400B">
                  <w:pPr>
                    <w:rPr>
                      <w:sz w:val="18"/>
                    </w:rPr>
                  </w:pPr>
                </w:p>
                <w:tbl>
                  <w:tblPr>
                    <w:tblW w:w="4711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35"/>
                    <w:gridCol w:w="874"/>
                    <w:gridCol w:w="874"/>
                    <w:gridCol w:w="874"/>
                    <w:gridCol w:w="876"/>
                    <w:gridCol w:w="378"/>
                  </w:tblGrid>
                  <w:tr w:rsidR="00E9400B" w:rsidRPr="000E4A25" w:rsidTr="000E4A2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  <w:r w:rsidRPr="000E4A25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74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  <w:r w:rsidRPr="000E4A25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74" w:type="dxa"/>
                        <w:tcBorders>
                          <w:top w:val="single" w:sz="12" w:space="0" w:color="000000"/>
                        </w:tcBorders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  <w:r w:rsidRPr="000E4A25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74" w:type="dxa"/>
                        <w:tcBorders>
                          <w:top w:val="single" w:sz="12" w:space="0" w:color="000000"/>
                        </w:tcBorders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  <w:r w:rsidRPr="000E4A25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76" w:type="dxa"/>
                        <w:tcBorders>
                          <w:top w:val="single" w:sz="12" w:space="0" w:color="000000"/>
                        </w:tcBorders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  <w:r w:rsidRPr="000E4A25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9400B" w:rsidRPr="000E4A25" w:rsidTr="000E4A2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  <w:r w:rsidRPr="000E4A25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  <w:r w:rsidRPr="000E4A25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74" w:type="dxa"/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  <w:r w:rsidRPr="000E4A25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0E4A25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74" w:type="dxa"/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  <w:r w:rsidRPr="000E4A25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0E4A25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76" w:type="dxa"/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  <w:r w:rsidRPr="000E4A25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9400B" w:rsidRPr="000E4A25" w:rsidTr="000E4A2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  <w:r w:rsidRPr="000E4A25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  <w:r w:rsidRPr="000E4A25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  <w:r w:rsidRPr="000E4A25">
                          <w:rPr>
                            <w:sz w:val="18"/>
                          </w:rPr>
                          <w:t>0.81</w:t>
                        </w:r>
                      </w:p>
                    </w:tc>
                    <w:tc>
                      <w:tcPr>
                        <w:tcW w:w="874" w:type="dxa"/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  <w:r w:rsidRPr="000E4A25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  <w:r w:rsidRPr="000E4A25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9400B" w:rsidRPr="000E4A25" w:rsidTr="000E4A2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  <w:r w:rsidRPr="000E4A25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  <w:r w:rsidRPr="000E4A25">
                          <w:rPr>
                            <w:sz w:val="18"/>
                          </w:rPr>
                          <w:t>0.03</w:t>
                        </w:r>
                      </w:p>
                    </w:tc>
                    <w:tc>
                      <w:tcPr>
                        <w:tcW w:w="874" w:type="dxa"/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  <w:r w:rsidRPr="000E4A25">
                          <w:rPr>
                            <w:sz w:val="18"/>
                          </w:rPr>
                          <w:t>9.94</w:t>
                        </w:r>
                      </w:p>
                    </w:tc>
                    <w:tc>
                      <w:tcPr>
                        <w:tcW w:w="874" w:type="dxa"/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  <w:r w:rsidRPr="000E4A25">
                          <w:rPr>
                            <w:sz w:val="18"/>
                          </w:rPr>
                          <w:t>0.05</w:t>
                        </w:r>
                      </w:p>
                    </w:tc>
                    <w:tc>
                      <w:tcPr>
                        <w:tcW w:w="876" w:type="dxa"/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  <w:r w:rsidRPr="000E4A25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9400B" w:rsidRPr="000E4A25" w:rsidTr="000E4A2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  <w:r w:rsidRPr="000E4A25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  <w:r w:rsidRPr="000E4A25">
                          <w:rPr>
                            <w:sz w:val="18"/>
                          </w:rPr>
                          <w:t>0.07</w:t>
                        </w:r>
                      </w:p>
                    </w:tc>
                    <w:tc>
                      <w:tcPr>
                        <w:tcW w:w="874" w:type="dxa"/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  <w:r w:rsidRPr="000E4A25">
                          <w:rPr>
                            <w:sz w:val="18"/>
                          </w:rPr>
                          <w:t>20.58</w:t>
                        </w:r>
                      </w:p>
                    </w:tc>
                    <w:tc>
                      <w:tcPr>
                        <w:tcW w:w="874" w:type="dxa"/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  <w:r w:rsidRPr="000E4A25">
                          <w:rPr>
                            <w:sz w:val="18"/>
                          </w:rPr>
                          <w:t>0.14</w:t>
                        </w:r>
                      </w:p>
                    </w:tc>
                    <w:tc>
                      <w:tcPr>
                        <w:tcW w:w="876" w:type="dxa"/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  <w:r w:rsidRPr="000E4A25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9400B" w:rsidRPr="000E4A25" w:rsidTr="000E4A2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  <w:r w:rsidRPr="000E4A25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  <w:r w:rsidRPr="000E4A25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  <w:r w:rsidRPr="000E4A25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  <w:r w:rsidRPr="000E4A25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  <w:r w:rsidRPr="000E4A25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9400B" w:rsidRPr="000E4A25" w:rsidTr="000E4A2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  <w:r w:rsidRPr="000E4A25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  <w:r w:rsidRPr="000E4A25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  <w:r w:rsidRPr="000E4A25">
                          <w:rPr>
                            <w:sz w:val="18"/>
                          </w:rPr>
                          <w:t>0.57</w:t>
                        </w:r>
                      </w:p>
                    </w:tc>
                    <w:tc>
                      <w:tcPr>
                        <w:tcW w:w="874" w:type="dxa"/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  <w:r w:rsidRPr="000E4A25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  <w:r w:rsidRPr="000E4A25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9400B" w:rsidRPr="000E4A25" w:rsidTr="000E4A2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  <w:r w:rsidRPr="000E4A25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  <w:r w:rsidRPr="000E4A25">
                          <w:rPr>
                            <w:sz w:val="18"/>
                          </w:rPr>
                          <w:t>0.03</w:t>
                        </w:r>
                      </w:p>
                    </w:tc>
                    <w:tc>
                      <w:tcPr>
                        <w:tcW w:w="874" w:type="dxa"/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  <w:r w:rsidRPr="000E4A25">
                          <w:rPr>
                            <w:sz w:val="18"/>
                          </w:rPr>
                          <w:t>7.29</w:t>
                        </w:r>
                      </w:p>
                    </w:tc>
                    <w:tc>
                      <w:tcPr>
                        <w:tcW w:w="874" w:type="dxa"/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  <w:r w:rsidRPr="000E4A25">
                          <w:rPr>
                            <w:sz w:val="18"/>
                          </w:rPr>
                          <w:t>0.05</w:t>
                        </w:r>
                      </w:p>
                    </w:tc>
                    <w:tc>
                      <w:tcPr>
                        <w:tcW w:w="876" w:type="dxa"/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  <w:r w:rsidRPr="000E4A25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9400B" w:rsidRPr="000E4A25" w:rsidTr="000E4A2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  <w:r w:rsidRPr="000E4A25">
                          <w:rPr>
                            <w:sz w:val="18"/>
                          </w:rPr>
                          <w:t>Cr L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  <w:r w:rsidRPr="000E4A25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  <w:r w:rsidRPr="000E4A25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  <w:r w:rsidRPr="000E4A25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  <w:r w:rsidRPr="000E4A25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9400B" w:rsidRPr="000E4A25" w:rsidTr="000E4A2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  <w:r w:rsidRPr="000E4A25">
                          <w:rPr>
                            <w:sz w:val="18"/>
                          </w:rPr>
                          <w:t>Mn L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  <w:r w:rsidRPr="000E4A25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  <w:r w:rsidRPr="000E4A25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  <w:r w:rsidRPr="000E4A25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  <w:r w:rsidRPr="000E4A25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9400B" w:rsidRPr="000E4A25" w:rsidTr="000E4A2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  <w:r w:rsidRPr="000E4A25">
                          <w:rPr>
                            <w:sz w:val="18"/>
                          </w:rPr>
                          <w:t>Fe L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  <w:r w:rsidRPr="000E4A25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  <w:r w:rsidRPr="000E4A25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  <w:r w:rsidRPr="000E4A25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  <w:r w:rsidRPr="000E4A25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9400B" w:rsidRPr="000E4A25" w:rsidTr="000E4A2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  <w:r w:rsidRPr="000E4A25">
                          <w:rPr>
                            <w:sz w:val="18"/>
                          </w:rPr>
                          <w:t>Ni L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  <w:r w:rsidRPr="000E4A25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74" w:type="dxa"/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  <w:r w:rsidRPr="000E4A25">
                          <w:rPr>
                            <w:sz w:val="18"/>
                          </w:rPr>
                          <w:t>0.86</w:t>
                        </w:r>
                      </w:p>
                    </w:tc>
                    <w:tc>
                      <w:tcPr>
                        <w:tcW w:w="874" w:type="dxa"/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  <w:r w:rsidRPr="000E4A25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76" w:type="dxa"/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  <w:r w:rsidRPr="000E4A25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9400B" w:rsidRPr="000E4A25" w:rsidTr="000E4A2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  <w:r w:rsidRPr="000E4A25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  <w:r w:rsidRPr="000E4A25">
                          <w:rPr>
                            <w:sz w:val="18"/>
                          </w:rPr>
                          <w:t>0.11</w:t>
                        </w:r>
                      </w:p>
                    </w:tc>
                    <w:tc>
                      <w:tcPr>
                        <w:tcW w:w="874" w:type="dxa"/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  <w:r w:rsidRPr="000E4A25">
                          <w:rPr>
                            <w:sz w:val="18"/>
                          </w:rPr>
                          <w:t>59.94</w:t>
                        </w:r>
                      </w:p>
                    </w:tc>
                    <w:tc>
                      <w:tcPr>
                        <w:tcW w:w="874" w:type="dxa"/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76" w:type="dxa"/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9400B" w:rsidRPr="000E4A25" w:rsidTr="000E4A2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  <w:r w:rsidRPr="000E4A25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  <w:r w:rsidRPr="000E4A25">
                          <w:rPr>
                            <w:sz w:val="18"/>
                          </w:rPr>
                          <w:t>.25</w:t>
                        </w:r>
                      </w:p>
                    </w:tc>
                    <w:tc>
                      <w:tcPr>
                        <w:tcW w:w="874" w:type="dxa"/>
                        <w:tcBorders>
                          <w:bottom w:val="single" w:sz="12" w:space="0" w:color="000000"/>
                        </w:tcBorders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74" w:type="dxa"/>
                        <w:tcBorders>
                          <w:bottom w:val="single" w:sz="12" w:space="0" w:color="000000"/>
                        </w:tcBorders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76" w:type="dxa"/>
                        <w:tcBorders>
                          <w:bottom w:val="single" w:sz="12" w:space="0" w:color="000000"/>
                        </w:tcBorders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E9400B" w:rsidRDefault="00E9400B">
                  <w:pPr>
                    <w:rPr>
                      <w:sz w:val="18"/>
                    </w:rPr>
                  </w:pPr>
                </w:p>
                <w:p w:rsidR="00E9400B" w:rsidRPr="000E4A25" w:rsidRDefault="00E9400B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テキスト ボックス 23" o:spid="_x0000_s1047" type="#_x0000_t202" style="position:absolute;left:0;text-align:left;margin-left:256pt;margin-top:0;width:339pt;height:387pt;z-index:25166848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" filled="f" stroked="f" strokeweight=".5pt">
            <v:fill o:detectmouseclick="t"/>
            <v:textbox>
              <w:txbxContent>
                <w:p w:rsidR="00E9400B" w:rsidRDefault="00E9400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7</w:t>
                  </w:r>
                </w:p>
                <w:p w:rsidR="00E9400B" w:rsidRDefault="00E9400B">
                  <w:pPr>
                    <w:rPr>
                      <w:sz w:val="18"/>
                    </w:rPr>
                  </w:pPr>
                </w:p>
                <w:p w:rsidR="00E9400B" w:rsidRDefault="00E9400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60.0 s</w:t>
                  </w:r>
                </w:p>
                <w:p w:rsidR="00E9400B" w:rsidRDefault="00E9400B">
                  <w:pPr>
                    <w:rPr>
                      <w:sz w:val="18"/>
                    </w:rPr>
                  </w:pPr>
                </w:p>
                <w:p w:rsidR="00E9400B" w:rsidRDefault="00E9400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E9400B" w:rsidRDefault="00E9400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15.0</w:t>
                  </w:r>
                </w:p>
                <w:p w:rsidR="00E9400B" w:rsidRDefault="00E9400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E9400B" w:rsidRDefault="00E9400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E9400B" w:rsidRDefault="00E9400B">
                  <w:pPr>
                    <w:rPr>
                      <w:sz w:val="18"/>
                    </w:rPr>
                  </w:pPr>
                </w:p>
                <w:p w:rsidR="00E9400B" w:rsidRDefault="00E9400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E9400B" w:rsidRDefault="00E9400B">
                  <w:pPr>
                    <w:rPr>
                      <w:sz w:val="18"/>
                    </w:rPr>
                  </w:pPr>
                </w:p>
                <w:p w:rsidR="00E9400B" w:rsidRDefault="00E9400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36831</w:t>
                  </w:r>
                </w:p>
                <w:p w:rsidR="00E9400B" w:rsidRDefault="00E9400B">
                  <w:pPr>
                    <w:rPr>
                      <w:sz w:val="18"/>
                    </w:rPr>
                  </w:pPr>
                </w:p>
                <w:tbl>
                  <w:tblPr>
                    <w:tblW w:w="5909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2414"/>
                    <w:gridCol w:w="1258"/>
                    <w:gridCol w:w="1258"/>
                    <w:gridCol w:w="979"/>
                  </w:tblGrid>
                  <w:tr w:rsidR="00E9400B" w:rsidRPr="000E4A25" w:rsidTr="000E4A2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2414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  <w:r w:rsidRPr="000E4A25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0E4A25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2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  <w:r w:rsidRPr="000E4A25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0E4A25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258" w:type="dxa"/>
                        <w:tcBorders>
                          <w:top w:val="single" w:sz="12" w:space="0" w:color="000000"/>
                        </w:tcBorders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  <w:r w:rsidRPr="000E4A25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0E4A25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979" w:type="dxa"/>
                        <w:tcBorders>
                          <w:top w:val="single" w:sz="12" w:space="0" w:color="000000"/>
                        </w:tcBorders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  <w:r w:rsidRPr="000E4A25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E9400B" w:rsidRPr="000E4A25" w:rsidTr="000E4A2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  <w:r w:rsidRPr="000E4A25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0E4A25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  <w:r w:rsidRPr="000E4A25">
                          <w:rPr>
                            <w:sz w:val="18"/>
                          </w:rPr>
                          <w:t>7.5</w:t>
                        </w:r>
                      </w:p>
                    </w:tc>
                    <w:tc>
                      <w:tcPr>
                        <w:tcW w:w="1258" w:type="dxa"/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  <w:r w:rsidRPr="000E4A25">
                          <w:rPr>
                            <w:sz w:val="18"/>
                          </w:rPr>
                          <w:t>30.01</w:t>
                        </w:r>
                      </w:p>
                    </w:tc>
                    <w:tc>
                      <w:tcPr>
                        <w:tcW w:w="979" w:type="dxa"/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  <w:r w:rsidRPr="000E4A25">
                          <w:rPr>
                            <w:sz w:val="18"/>
                          </w:rPr>
                          <w:t>600432</w:t>
                        </w:r>
                      </w:p>
                    </w:tc>
                  </w:tr>
                  <w:tr w:rsidR="00E9400B" w:rsidRPr="000E4A25" w:rsidTr="000E4A2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58" w:type="dxa"/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79" w:type="dxa"/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9400B" w:rsidRPr="000E4A25" w:rsidTr="000E4A2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  <w:r w:rsidRPr="000E4A25">
                          <w:rPr>
                            <w:rFonts w:hint="eastAsia"/>
                            <w:sz w:val="18"/>
                          </w:rPr>
                          <w:t>最適化ﾃﾞｰﾀ</w:t>
                        </w:r>
                        <w:r w:rsidRPr="000E4A25">
                          <w:rPr>
                            <w:sz w:val="18"/>
                          </w:rPr>
                          <w:t xml:space="preserve"> : </w:t>
                        </w:r>
                        <w:r w:rsidRPr="000E4A25">
                          <w:rPr>
                            <w:rFonts w:hint="eastAsia"/>
                            <w:sz w:val="18"/>
                          </w:rPr>
                          <w:t>ｺﾊﾞﾙﾄ</w:t>
                        </w:r>
                        <w:r w:rsidRPr="000E4A25">
                          <w:rPr>
                            <w:sz w:val="18"/>
                          </w:rPr>
                          <w:t xml:space="preserve"> K</w:t>
                        </w:r>
                        <w:r w:rsidRPr="000E4A25">
                          <w:rPr>
                            <w:rFonts w:hint="eastAsia"/>
                            <w:sz w:val="18"/>
                          </w:rPr>
                          <w:t>線</w:t>
                        </w: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58" w:type="dxa"/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79" w:type="dxa"/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9400B" w:rsidRPr="000E4A25" w:rsidTr="000E4A2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  <w:r w:rsidRPr="000E4A25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0E4A25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258" w:type="dxa"/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  <w:r w:rsidRPr="000E4A25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0E4A25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979" w:type="dxa"/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  <w:r w:rsidRPr="000E4A25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E9400B" w:rsidRPr="000E4A25" w:rsidTr="000E4A2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  <w:r w:rsidRPr="000E4A25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0E4A25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  <w:r w:rsidRPr="000E4A25">
                          <w:rPr>
                            <w:sz w:val="18"/>
                          </w:rPr>
                          <w:t>.0</w:t>
                        </w:r>
                      </w:p>
                    </w:tc>
                    <w:tc>
                      <w:tcPr>
                        <w:tcW w:w="1258" w:type="dxa"/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  <w:r w:rsidRPr="000E4A25">
                          <w:rPr>
                            <w:sz w:val="18"/>
                          </w:rPr>
                          <w:t>33.07</w:t>
                        </w:r>
                      </w:p>
                    </w:tc>
                    <w:tc>
                      <w:tcPr>
                        <w:tcW w:w="979" w:type="dxa"/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  <w:r w:rsidRPr="000E4A25">
                          <w:rPr>
                            <w:sz w:val="18"/>
                          </w:rPr>
                          <w:t>594689</w:t>
                        </w:r>
                      </w:p>
                    </w:tc>
                  </w:tr>
                  <w:tr w:rsidR="00E9400B" w:rsidRPr="000E4A25" w:rsidTr="000E4A2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2414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  <w:r w:rsidRPr="000E4A25">
                          <w:rPr>
                            <w:rFonts w:hint="eastAsia"/>
                            <w:sz w:val="18"/>
                          </w:rPr>
                          <w:t>最適化元素</w:t>
                        </w:r>
                        <w:r w:rsidRPr="000E4A25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  <w:r w:rsidRPr="000E4A25">
                          <w:rPr>
                            <w:sz w:val="18"/>
                          </w:rPr>
                          <w:t>6925.1</w:t>
                        </w:r>
                      </w:p>
                    </w:tc>
                    <w:tc>
                      <w:tcPr>
                        <w:tcW w:w="1258" w:type="dxa"/>
                        <w:tcBorders>
                          <w:bottom w:val="single" w:sz="12" w:space="0" w:color="000000"/>
                        </w:tcBorders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  <w:r w:rsidRPr="000E4A25">
                          <w:rPr>
                            <w:sz w:val="18"/>
                          </w:rPr>
                          <w:t>132.84</w:t>
                        </w:r>
                      </w:p>
                    </w:tc>
                    <w:tc>
                      <w:tcPr>
                        <w:tcW w:w="979" w:type="dxa"/>
                        <w:tcBorders>
                          <w:bottom w:val="single" w:sz="12" w:space="0" w:color="000000"/>
                        </w:tcBorders>
                      </w:tcPr>
                      <w:p w:rsidR="00E9400B" w:rsidRPr="000E4A25" w:rsidRDefault="00E9400B" w:rsidP="00CB32D6">
                        <w:pPr>
                          <w:rPr>
                            <w:sz w:val="18"/>
                          </w:rPr>
                        </w:pPr>
                        <w:r w:rsidRPr="000E4A25">
                          <w:rPr>
                            <w:sz w:val="18"/>
                          </w:rPr>
                          <w:t>119949</w:t>
                        </w:r>
                      </w:p>
                    </w:tc>
                  </w:tr>
                </w:tbl>
                <w:p w:rsidR="00E9400B" w:rsidRPr="000E4A25" w:rsidRDefault="00E9400B" w:rsidP="000E4A25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図 22" o:spid="_x0000_s1048" type="#_x0000_t75" style="position:absolute;left:0;text-align:left;margin-left:256pt;margin-top:623pt;width:339pt;height:219pt;z-index:251667456;visibility:visible;mso-position-horizontal-relative:page;mso-position-vertical-relative:page;mso-width-relative:margin;mso-height-relative:margin">
            <v:imagedata r:id="rId14" o:title=""/>
            <w10:wrap anchorx="page" anchory="page"/>
          </v:shape>
        </w:pict>
      </w:r>
      <w:r>
        <w:rPr>
          <w:noProof/>
        </w:rPr>
        <w:pict>
          <v:shape id="図 21" o:spid="_x0000_s1049" type="#_x0000_t75" style="position:absolute;left:0;text-align:left;margin-left:256pt;margin-top:387.25pt;width:339pt;height:235.5pt;z-index:251666432;visibility:visible;mso-position-horizontal-relative:page;mso-position-vertical-relative:page;mso-width-relative:margin;mso-height-relative:margin">
            <v:imagedata r:id="rId15" o:title=""/>
            <w10:wrap anchorx="page" anchory="page"/>
          </v:shape>
        </w:pict>
      </w:r>
    </w:p>
    <w:sectPr w:rsidR="00E9400B" w:rsidSect="000E4A25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oNotTrackMoves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E4A25"/>
    <w:rsid w:val="000E4A25"/>
    <w:rsid w:val="007C64A4"/>
    <w:rsid w:val="00CB32D6"/>
    <w:rsid w:val="00E940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50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9</TotalTime>
  <Pages>6</Pages>
  <Words>4</Words>
  <Characters>26</Characters>
  <Application>Microsoft Office Outlook</Application>
  <DocSecurity>0</DocSecurity>
  <Lines>0</Lines>
  <Paragraphs>0</Paragraphs>
  <ScaleCrop>false</ScaleCrop>
  <Company>Oxford Instruments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Operator</dc:creator>
  <cp:keywords/>
  <dc:description/>
  <cp:lastModifiedBy>Operator</cp:lastModifiedBy>
  <cp:revision>1</cp:revision>
  <dcterms:created xsi:type="dcterms:W3CDTF">2012-10-22T08:12:00Z</dcterms:created>
  <dcterms:modified xsi:type="dcterms:W3CDTF">2012-10-22T08:21:00Z</dcterms:modified>
</cp:coreProperties>
</file>