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1D2" w:rsidRDefault="006561D2">
      <w:pPr>
        <w:sectPr w:rsidR="006561D2" w:rsidSect="0094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1.489 keV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27.65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62.06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940CB0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38196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30.08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600728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940CB0" w:rsidRDefault="006561D2" w:rsidP="00940CB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6561D2" w:rsidRDefault="006561D2">
      <w:pPr>
        <w:sectPr w:rsidR="006561D2" w:rsidSect="0094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10.33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18.82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58.99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940CB0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37875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29.99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601143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940CB0" w:rsidRDefault="006561D2" w:rsidP="00940CB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6561D2" w:rsidRDefault="006561D2">
      <w:pPr>
        <w:sectPr w:rsidR="006561D2" w:rsidSect="0094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5.97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28.42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62.49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940CB0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38605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30.04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600223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940CB0" w:rsidRDefault="006561D2" w:rsidP="00940CB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6561D2" w:rsidRDefault="006561D2">
      <w:pPr>
        <w:sectPr w:rsidR="006561D2" w:rsidSect="0094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1.490 keV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6.86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27.27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61.92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940CB0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38888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599939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940CB0" w:rsidRDefault="006561D2" w:rsidP="00940CB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6561D2" w:rsidRDefault="006561D2">
      <w:pPr>
        <w:sectPr w:rsidR="006561D2" w:rsidSect="0094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18.00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10.18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56.79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940CB0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38227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30.00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599678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940CB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940CB0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940CB0" w:rsidRDefault="006561D2" w:rsidP="00940CB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6561D2" w:rsidRDefault="006561D2">
      <w:pPr>
        <w:sectPr w:rsidR="006561D2" w:rsidSect="001872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1.490 keV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16.18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12.49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56.05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187221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38186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30.09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600059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187221" w:rsidRDefault="006561D2" w:rsidP="001872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6561D2" w:rsidRDefault="006561D2"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Zxg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vUsXZ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872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17.65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56.29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Pr="00187221" w:rsidRDefault="006561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jtdtZxAIAAGsFAAAOAAAAAAAAAAAAAAAAAC4CAABkcnMvZTJvRG9jLnhtbFBLAQIt&#10;ABQABgAIAAAAIQAAyHos4QAAAAkBAAAPAAAAAAAAAAAAAAAAAB4FAABkcnMvZG93bnJldi54bWxQ&#10;SwUGAAAAAAQABADzAAAALAYAAAAA&#10;" filled="f" stroked="f" strokeweight=".5pt">
            <v:fill o:detectmouseclick="t"/>
            <v:textbox>
              <w:txbxContent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p w:rsidR="006561D2" w:rsidRDefault="006561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38460</w:t>
                  </w:r>
                </w:p>
                <w:p w:rsidR="006561D2" w:rsidRDefault="006561D2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29.99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599972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87221">
                          <w:rPr>
                            <w:sz w:val="18"/>
                          </w:rPr>
                          <w:t xml:space="preserve"> : 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87221">
                          <w:rPr>
                            <w:sz w:val="18"/>
                          </w:rPr>
                          <w:t xml:space="preserve"> K</w:t>
                        </w:r>
                        <w:r w:rsidRPr="0018722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872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6561D2" w:rsidRPr="00187221" w:rsidTr="001872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872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561D2" w:rsidRPr="00187221" w:rsidRDefault="006561D2" w:rsidP="00187221">
                        <w:pPr>
                          <w:rPr>
                            <w:sz w:val="18"/>
                          </w:rPr>
                        </w:pPr>
                        <w:r w:rsidRPr="00187221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6561D2" w:rsidRPr="00187221" w:rsidRDefault="006561D2" w:rsidP="001872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sectPr w:rsidR="006561D2" w:rsidSect="001872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0CB0"/>
    <w:rsid w:val="00187221"/>
    <w:rsid w:val="0026081C"/>
    <w:rsid w:val="006561D2"/>
    <w:rsid w:val="00940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7</Pages>
  <Words>5</Words>
  <Characters>30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2012-10-23T04:35:00Z</dcterms:created>
  <dcterms:modified xsi:type="dcterms:W3CDTF">2012-10-23T04:48:00Z</dcterms:modified>
</cp:coreProperties>
</file>