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style="mso-next-textbox:#_x0000_s1031"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613.89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-164.67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1017.87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508.91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-118.17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1088.71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-701.61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147.72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-1607.62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-547.87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111.43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-1367.98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524.61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-61.26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674.91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123.55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157.22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-521.35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212.51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E37D48" w:rsidRDefault="00EF170C" w:rsidP="008433C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39" style="position:absolute;left:0;text-align:left;margin-left:309.55pt;margin-top:235.7pt;width:226.2pt;height:151.5pt;z-index:25164646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170C" w:rsidRPr="00E37D48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38" style="position:absolute;left:0;text-align:left;margin-left:309.55pt;margin-top:16.8pt;width:226.2pt;height:210.45pt;z-index:25164441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213588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1195435</w:t>
                        </w: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E37D48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851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215283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37D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37D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1194516</w:t>
                        </w: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E37D48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37D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-102.86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-86.08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-170.55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-85.80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-62.16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-183.56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241.41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53.97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212.37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-42.57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-54.76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24.94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31.74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E37D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98.61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125.41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E37D48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  <w:r w:rsidRPr="00E37D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E37D48" w:rsidRDefault="00EF170C" w:rsidP="008433C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4" type="#_x0000_t75" alt="IncaTemp41" style="position:absolute;left:0;text-align:left;margin-left:309.55pt;margin-top:235.7pt;width:226.2pt;height:151.5pt;z-index:2516526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170C" w:rsidRPr="00E37D48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6" type="#_x0000_t75" alt="IncaTemp40" style="position:absolute;left:0;text-align:left;margin-left:309.55pt;margin-top:16.8pt;width:226.2pt;height:210.45pt;z-index:2516505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205399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1195599</w:t>
                        </w: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2.815 keV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-72.84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-137.62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-220.97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-169.64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-472.72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184.27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128.28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422.22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143.97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96.81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359.47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114.13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153.81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9" type="#_x0000_t75" alt="IncaTemp43" style="position:absolute;left:0;text-align:left;margin-left:309.55pt;margin-top:235.7pt;width:226.2pt;height:151.5pt;z-index:2516577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170C" w:rsidRPr="00584BF9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1" type="#_x0000_t75" alt="IncaTemp42" style="position:absolute;left:0;text-align:left;margin-left:309.55pt;margin-top:16.8pt;width:226.2pt;height:210.45pt;z-index:2516556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37.1 s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64418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369757</w:t>
                        </w: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-66.93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-126.47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-183.60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-138.40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-392.78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150.77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345.45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128.52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84.86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320.90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28.27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141.15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0" o:spid="_x0000_s1044" type="#_x0000_t75" alt="IncaTemp45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170C" w:rsidRPr="00584BF9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8" o:spid="_x0000_s1046" type="#_x0000_t75" alt="IncaTemp44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style="mso-next-textbox:#_x0000_s1052"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4B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1567.67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4218.70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180.45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1616.71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87.46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216.15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7252.78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462.40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-213.09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-6483.60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-488.26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-166.74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-4900.72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-416.32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20.22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-71.46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252.03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121.25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2046.15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155.99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586.61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46.50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-103.93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-6121.80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5" o:spid="_x0000_s1048" type="#_x0000_t75" alt="IncaTemp47" style="position:absolute;left:0;text-align:left;margin-left:309.55pt;margin-top:235.7pt;width:226.2pt;height:151.5pt;z-index:2516679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F170C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170C" w:rsidRPr="00584BF9" w:rsidRDefault="00EF170C" w:rsidP="008433C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3" o:spid="_x0000_s1050" type="#_x0000_t75" alt="IncaTemp46" style="position:absolute;left:0;text-align:left;margin-left:309.55pt;margin-top:16.8pt;width:226.2pt;height:210.45pt;z-index:2516659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EF170C" w:rsidRDefault="00EF170C" w:rsidP="008433C4">
      <w:pPr>
        <w:sectPr w:rsidR="00EF170C" w:rsidSect="00807E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71040;mso-wrap-style:tight;mso-position-horizontal-relative:page;mso-position-vertical-relative:page" stroked="f">
            <v:textbox inset="5.85pt,.7pt,5.85pt,.7pt">
              <w:txbxContent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Default="00EF170C" w:rsidP="008433C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221638</w:t>
                  </w:r>
                </w:p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4B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170C" w:rsidRPr="00584BF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4B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  <w:r w:rsidRPr="00584BF9">
                          <w:rPr>
                            <w:sz w:val="18"/>
                          </w:rPr>
                          <w:t>1194055</w:t>
                        </w:r>
                      </w:p>
                    </w:tc>
                  </w:tr>
                  <w:tr w:rsidR="00EF17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170C" w:rsidRPr="00584BF9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170C" w:rsidRDefault="00EF170C" w:rsidP="00807E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170C" w:rsidRDefault="00EF170C" w:rsidP="008433C4">
                  <w:pPr>
                    <w:rPr>
                      <w:sz w:val="18"/>
                    </w:rPr>
                  </w:pPr>
                </w:p>
                <w:p w:rsidR="00EF170C" w:rsidRPr="00584BF9" w:rsidRDefault="00EF170C" w:rsidP="008433C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42.1pt;width:244.1pt;height:757.7pt;z-index:25167001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F170C" w:rsidRDefault="00EF170C"/>
    <w:sectPr w:rsidR="00EF170C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70C" w:rsidRDefault="00EF170C">
      <w:r>
        <w:separator/>
      </w:r>
    </w:p>
  </w:endnote>
  <w:endnote w:type="continuationSeparator" w:id="0">
    <w:p w:rsidR="00EF170C" w:rsidRDefault="00EF1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70C" w:rsidRDefault="00EF170C">
      <w:r>
        <w:separator/>
      </w:r>
    </w:p>
  </w:footnote>
  <w:footnote w:type="continuationSeparator" w:id="0">
    <w:p w:rsidR="00EF170C" w:rsidRDefault="00EF1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3C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84BF9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07E6F"/>
    <w:rsid w:val="008153D9"/>
    <w:rsid w:val="008433C4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E7563"/>
    <w:rsid w:val="00DF134E"/>
    <w:rsid w:val="00DF4DDD"/>
    <w:rsid w:val="00E0140E"/>
    <w:rsid w:val="00E20E61"/>
    <w:rsid w:val="00E27234"/>
    <w:rsid w:val="00E34BF7"/>
    <w:rsid w:val="00E37D48"/>
    <w:rsid w:val="00E40223"/>
    <w:rsid w:val="00E51113"/>
    <w:rsid w:val="00E64DB8"/>
    <w:rsid w:val="00E65FBF"/>
    <w:rsid w:val="00E749A5"/>
    <w:rsid w:val="00EF020C"/>
    <w:rsid w:val="00EF17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3C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5</Words>
  <Characters>30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2011-07-07T07:25:00Z</dcterms:created>
  <dcterms:modified xsi:type="dcterms:W3CDTF">2011-07-07T07:25:00Z</dcterms:modified>
</cp:coreProperties>
</file>