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303.6pt;margin-top:378.85pt;width:238.1pt;height:429.35pt;z-index:25162137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184514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604A56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604A56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604A56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604A56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51.79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1195262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604A56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27" type="#_x0000_t202" style="position:absolute;left:0;text-align:left;margin-left:47.6pt;margin-top:92.6pt;width:244.1pt;height:715.6pt;z-index:25162035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定量計算に使用されていないﾋﾟｰｸ</w:t>
                  </w:r>
                  <w:r>
                    <w:rPr>
                      <w:sz w:val="18"/>
                    </w:rPr>
                    <w:t xml:space="preserve"> : 2.770 keV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604A56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604A56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0.81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0.92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54.43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58.67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90.25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1.43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1.39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2.71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84.09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78.46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179.90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-55.35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-46.83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-126.83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-40.95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-33.47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-102.24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0.03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0.02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0.93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0.61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1.30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-1.81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-0.91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-2.65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1.70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0.81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2.19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43.03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20.19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55.35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-0.86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-0.39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-1.10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12.53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20.52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604A56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図 4" o:spid="_x0000_s1028" type="#_x0000_t75" alt="IncaTemp27" style="position:absolute;left:0;text-align:left;margin-left:309.55pt;margin-top:235.7pt;width:226.2pt;height:151.5pt;z-index:251619328;visibility:visible;mso-position-horizontal-relative:page;mso-position-vertical-relative:page">
            <v:imagedata r:id="rId6" o:title=""/>
            <w10:wrap anchorx="page" anchory="page"/>
          </v:shape>
        </w:pict>
      </w:r>
      <w:r>
        <w:rPr>
          <w:noProof/>
        </w:rPr>
        <w:pict>
          <v:rect id="_x0000_s1029" style="position:absolute;left:0;text-align:left;margin-left:47.6pt;margin-top:8.4pt;width:238.15pt;height:67.35pt;z-index:25161830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604A56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10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2" o:spid="_x0000_s1030" type="#_x0000_t75" alt="IncaTemp26" style="position:absolute;left:0;text-align:left;margin-left:309.55pt;margin-top:16.8pt;width:226.2pt;height:210.45pt;z-index:251617280;visibility:visible;mso-position-horizontal-relative:page;mso-position-vertical-relative:page">
            <v:imagedata r:id="rId7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31" type="#_x0000_t202" style="position:absolute;left:0;text-align:left;margin-left:303.6pt;margin-top:378.85pt;width:238.1pt;height:429.35pt;z-index:25162649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188060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604A56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604A56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604A56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604A56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51.79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1196888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604A56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32" type="#_x0000_t202" style="position:absolute;left:0;text-align:left;margin-left:47.6pt;margin-top:92.6pt;width:244.1pt;height:715.6pt;z-index:25162547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定量計算に使用されていないﾋﾟｰｸ</w:t>
                  </w:r>
                  <w:r>
                    <w:rPr>
                      <w:sz w:val="18"/>
                    </w:rPr>
                    <w:t xml:space="preserve"> : 2.790 keV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604A56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604A56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4.26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4.68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5.75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111.88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116.04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185.51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7.25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6.77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13.69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181.68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163.11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388.66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-131.81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-107.30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-302.01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-98.18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-77.21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-245.14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-0.80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-0.52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-0.97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0.78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0.49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1.10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0.50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0.24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0.73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-1.61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-0.74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-2.08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79.05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35.69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101.69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-36.87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-15.83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-46.91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-16.13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-25.42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604A56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9" o:spid="_x0000_s1033" type="#_x0000_t75" alt="IncaTemp29" style="position:absolute;left:0;text-align:left;margin-left:309.55pt;margin-top:235.7pt;width:226.2pt;height:151.5pt;z-index:251624448;visibility:visible;mso-position-horizontal-relative:page;mso-position-vertical-relative:page">
            <v:imagedata r:id="rId8" o:title=""/>
            <w10:wrap anchorx="page" anchory="page"/>
          </v:shape>
        </w:pict>
      </w:r>
      <w:r>
        <w:rPr>
          <w:noProof/>
        </w:rPr>
        <w:pict>
          <v:rect id="_x0000_s1034" style="position:absolute;left:0;text-align:left;margin-left:47.6pt;margin-top:8.4pt;width:238.15pt;height:67.35pt;z-index:25162342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604A56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11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7" o:spid="_x0000_s1035" type="#_x0000_t75" alt="IncaTemp28" style="position:absolute;left:0;text-align:left;margin-left:309.55pt;margin-top:16.8pt;width:226.2pt;height:210.45pt;z-index:251622400;visibility:visible;mso-position-horizontal-relative:page;mso-position-vertical-relative:page">
            <v:imagedata r:id="rId9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36" type="#_x0000_t202" style="position:absolute;left:0;text-align:left;margin-left:303.6pt;margin-top:378.85pt;width:238.1pt;height:429.35pt;z-index:25163161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162235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604A56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604A56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604A56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604A56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51.79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1196783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604A56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37" type="#_x0000_t202" style="position:absolute;left:0;text-align:left;margin-left:47.6pt;margin-top:92.6pt;width:244.1pt;height:715.6pt;z-index:25163059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604A56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604A56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-0.36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1.73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-0.48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10.31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-47.23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17.09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1.02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-4.23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1.94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9.74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-38.63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20.84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-82.88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298.11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-189.91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-8.58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29.79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-21.41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1.42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-4.05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1.71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0.81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-2.26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1.14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-2.86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6.12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-4.17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-4.43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8.98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-5.72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227.96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-454.74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293.26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-11.21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21.28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-14.27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604A56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-40.95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285.11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604A56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604A56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604A56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14" o:spid="_x0000_s1038" type="#_x0000_t75" alt="IncaTemp31" style="position:absolute;left:0;text-align:left;margin-left:309.55pt;margin-top:235.7pt;width:226.2pt;height:151.5pt;z-index:251629568;visibility:visible;mso-position-horizontal-relative:page;mso-position-vertical-relative:page">
            <v:imagedata r:id="rId10" o:title=""/>
            <w10:wrap anchorx="page" anchory="page"/>
          </v:shape>
        </w:pict>
      </w:r>
      <w:r>
        <w:rPr>
          <w:noProof/>
        </w:rPr>
        <w:pict>
          <v:rect id="_x0000_s1039" style="position:absolute;left:0;text-align:left;margin-left:47.6pt;margin-top:8.4pt;width:238.15pt;height:67.35pt;z-index:25162854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604A56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11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12" o:spid="_x0000_s1040" type="#_x0000_t75" alt="IncaTemp30" style="position:absolute;left:0;text-align:left;margin-left:309.55pt;margin-top:16.8pt;width:226.2pt;height:210.45pt;z-index:251627520;visibility:visible;mso-position-horizontal-relative:page;mso-position-vertical-relative:page">
            <v:imagedata r:id="rId11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41" type="#_x0000_t202" style="position:absolute;left:0;text-align:left;margin-left:303.6pt;margin-top:378.85pt;width:238.1pt;height:429.35pt;z-index:25163673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184028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51.69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1196735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42" type="#_x0000_t202" style="position:absolute;left:0;text-align:left;margin-left:47.6pt;margin-top:92.6pt;width:244.1pt;height:715.6pt;z-index:25163571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1.31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1.62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1.76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3.77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4.41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6.25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10.91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11.51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20.61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6.60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6.69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14.11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-21.19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-19.48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-48.56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15.10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13.41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37.71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0.77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0.56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0.93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0.49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0.35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0.68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-0.40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-0.22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0.80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0.42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58.67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29.91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75.48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-7.40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-9.42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30.58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54.42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19" o:spid="_x0000_s1043" type="#_x0000_t75" alt="IncaTemp33" style="position:absolute;left:0;text-align:left;margin-left:309.55pt;margin-top:235.7pt;width:226.2pt;height:151.5pt;z-index:251634688;visibility:visible;mso-position-horizontal-relative:page;mso-position-vertical-relative:page">
            <v:imagedata r:id="rId12" o:title=""/>
            <w10:wrap anchorx="page" anchory="page"/>
          </v:shape>
        </w:pict>
      </w:r>
      <w:r>
        <w:rPr>
          <w:noProof/>
        </w:rPr>
        <w:pict>
          <v:rect id="_x0000_s1044" style="position:absolute;left:0;text-align:left;margin-left:47.6pt;margin-top:8.4pt;width:238.15pt;height:67.35pt;z-index:25163366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17" o:spid="_x0000_s1045" type="#_x0000_t75" alt="IncaTemp32" style="position:absolute;left:0;text-align:left;margin-left:309.55pt;margin-top:16.8pt;width:226.2pt;height:210.45pt;z-index:251632640;visibility:visible;mso-position-horizontal-relative:page;mso-position-vertical-relative:page">
            <v:imagedata r:id="rId13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46" type="#_x0000_t202" style="position:absolute;left:0;text-align:left;margin-left:303.6pt;margin-top:378.85pt;width:238.1pt;height:429.35pt;z-index:25164185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182482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51.77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1198086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47" type="#_x0000_t202" style="position:absolute;left:0;text-align:left;margin-left:47.6pt;margin-top:92.6pt;width:244.1pt;height:715.6pt;z-index:25164083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1.78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2.27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2.40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63.33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76.26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105.00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3.66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3.97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6.91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64.62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67.36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138.24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-51.76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-48.92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-118.60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-43.21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-39.45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-107.89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0.64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0.48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0.77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3.54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2.58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4.95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-1.70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-0.95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-2.48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-1.92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-1.03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-2.49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57.92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30.36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74.52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-1.05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-0.52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4.15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7.60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24" o:spid="_x0000_s1048" type="#_x0000_t75" alt="IncaTemp35" style="position:absolute;left:0;text-align:left;margin-left:309.55pt;margin-top:235.7pt;width:226.2pt;height:151.5pt;z-index:251639808;visibility:visible;mso-position-horizontal-relative:page;mso-position-vertical-relative:page">
            <v:imagedata r:id="rId14" o:title=""/>
            <w10:wrap anchorx="page" anchory="page"/>
          </v:shape>
        </w:pict>
      </w:r>
      <w:r>
        <w:rPr>
          <w:noProof/>
        </w:rPr>
        <w:pict>
          <v:rect id="_x0000_s1049" style="position:absolute;left:0;text-align:left;margin-left:47.6pt;margin-top:8.4pt;width:238.15pt;height:67.35pt;z-index:25163878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22" o:spid="_x0000_s1050" type="#_x0000_t75" alt="IncaTemp34" style="position:absolute;left:0;text-align:left;margin-left:309.55pt;margin-top:16.8pt;width:226.2pt;height:210.45pt;z-index:251637760;visibility:visible;mso-position-horizontal-relative:page;mso-position-vertical-relative:page">
            <v:imagedata r:id="rId15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51" type="#_x0000_t202" style="position:absolute;left:0;text-align:left;margin-left:303.6pt;margin-top:378.85pt;width:238.1pt;height:429.35pt;z-index:25164697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3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180964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51.72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1196086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52" type="#_x0000_t202" style="position:absolute;left:0;text-align:left;margin-left:47.6pt;margin-top:92.6pt;width:244.1pt;height:715.6pt;z-index:25164595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31.93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25.67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43.04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11.69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8.89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19.39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43.57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29.85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82.32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142.61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93.87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305.09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-78.08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-46.60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-178.90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-61.52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-35.47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-153.61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0.10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7.72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3.56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10.80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-6.20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-2.20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-9.06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3.35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1.13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5.81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1.92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7.47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-24.34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-7.67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-30.98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23.37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27.00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29" o:spid="_x0000_s1053" type="#_x0000_t75" alt="IncaTemp37" style="position:absolute;left:0;text-align:left;margin-left:309.55pt;margin-top:235.7pt;width:226.2pt;height:151.5pt;z-index:251644928;visibility:visible;mso-position-horizontal-relative:page;mso-position-vertical-relative:page">
            <v:imagedata r:id="rId16" o:title=""/>
            <w10:wrap anchorx="page" anchory="page"/>
          </v:shape>
        </w:pict>
      </w:r>
      <w:r>
        <w:rPr>
          <w:noProof/>
        </w:rPr>
        <w:pict>
          <v:rect id="_x0000_s1054" style="position:absolute;left:0;text-align:left;margin-left:47.6pt;margin-top:8.4pt;width:238.15pt;height:67.35pt;z-index:25164390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27" o:spid="_x0000_s1055" type="#_x0000_t75" alt="IncaTemp36" style="position:absolute;left:0;text-align:left;margin-left:309.55pt;margin-top:16.8pt;width:226.2pt;height:210.45pt;z-index:251642880;visibility:visible;mso-position-horizontal-relative:page;mso-position-vertical-relative:page">
            <v:imagedata r:id="rId17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56" type="#_x0000_t202" style="position:absolute;left:0;text-align:left;margin-left:303.6pt;margin-top:378.85pt;width:238.1pt;height:429.35pt;z-index:25165209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4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178564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51.69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1197062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57" type="#_x0000_t202" style="position:absolute;left:0;text-align:left;margin-left:47.6pt;margin-top:92.6pt;width:244.1pt;height:715.6pt;z-index:25165107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12.01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20.25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16.19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52.84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84.25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87.60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27.37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39.33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100.90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139.27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215.85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-88.90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-111.27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-203.70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-71.35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-86.27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-178.16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0.40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2.93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2.84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4.10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2.51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1.87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3.66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5.86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4.14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7.57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38.57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26.77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49.62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35.49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23.43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45.16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-18.54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-44.93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34" o:spid="_x0000_s1058" type="#_x0000_t75" alt="IncaTemp39" style="position:absolute;left:0;text-align:left;margin-left:309.55pt;margin-top:235.7pt;width:226.2pt;height:151.5pt;z-index:251650048;visibility:visible;mso-position-horizontal-relative:page;mso-position-vertical-relative:page">
            <v:imagedata r:id="rId18" o:title=""/>
            <w10:wrap anchorx="page" anchory="page"/>
          </v:shape>
        </w:pict>
      </w:r>
      <w:r>
        <w:rPr>
          <w:noProof/>
        </w:rPr>
        <w:pict>
          <v:rect id="_x0000_s1059" style="position:absolute;left:0;text-align:left;margin-left:47.6pt;margin-top:8.4pt;width:238.15pt;height:67.35pt;z-index:25164902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32" o:spid="_x0000_s1060" type="#_x0000_t75" alt="IncaTemp38" style="position:absolute;left:0;text-align:left;margin-left:309.55pt;margin-top:16.8pt;width:226.2pt;height:210.45pt;z-index:251648000;visibility:visible;mso-position-horizontal-relative:page;mso-position-vertical-relative:page">
            <v:imagedata r:id="rId19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61" type="#_x0000_t202" style="position:absolute;left:0;text-align:left;margin-left:303.6pt;margin-top:378.85pt;width:238.1pt;height:429.35pt;z-index:25165721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5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185669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51.77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1196101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62" type="#_x0000_t202" style="position:absolute;left:0;text-align:left;margin-left:47.6pt;margin-top:92.6pt;width:244.1pt;height:715.6pt;z-index:25165619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定量計算に使用されていないﾋﾟｰｸ</w:t>
                  </w:r>
                  <w:r>
                    <w:rPr>
                      <w:sz w:val="18"/>
                    </w:rPr>
                    <w:t xml:space="preserve"> : 2.785 keV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4.42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5.13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65.04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71.46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107.85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9.62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9.53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18.18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65.09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61.90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139.25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-53.60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-46.22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-122.82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-42.29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-35.22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-105.58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1.02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0.70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1.23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0.27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0.18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0.37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0.16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0.08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0.24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0.48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0.23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0.62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49.77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23.80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64.03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-6.67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-8.49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7.30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12.18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39" o:spid="_x0000_s1063" type="#_x0000_t75" alt="IncaTemp41" style="position:absolute;left:0;text-align:left;margin-left:309.55pt;margin-top:235.7pt;width:226.2pt;height:151.5pt;z-index:251655168;visibility:visible;mso-position-horizontal-relative:page;mso-position-vertical-relative:page">
            <v:imagedata r:id="rId20" o:title=""/>
            <w10:wrap anchorx="page" anchory="page"/>
          </v:shape>
        </w:pict>
      </w:r>
      <w:r>
        <w:rPr>
          <w:noProof/>
        </w:rPr>
        <w:pict>
          <v:rect id="_x0000_s1064" style="position:absolute;left:0;text-align:left;margin-left:47.6pt;margin-top:8.4pt;width:238.15pt;height:67.35pt;z-index:25165414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37" o:spid="_x0000_s1065" type="#_x0000_t75" alt="IncaTemp40" style="position:absolute;left:0;text-align:left;margin-left:309.55pt;margin-top:16.8pt;width:226.2pt;height:210.45pt;z-index:251653120;visibility:visible;mso-position-horizontal-relative:page;mso-position-vertical-relative:page">
            <v:imagedata r:id="rId21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66" type="#_x0000_t202" style="position:absolute;left:0;text-align:left;margin-left:303.6pt;margin-top:378.85pt;width:238.1pt;height:429.35pt;z-index:25166233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6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173331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51.72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1197323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67" type="#_x0000_t202" style="position:absolute;left:0;text-align:left;margin-left:47.6pt;margin-top:92.6pt;width:244.1pt;height:715.6pt;z-index:25166131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-1.57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-1.37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-7.48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-6.19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-12.40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-5.59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-4.17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-10.57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-14.08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-10.09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-30.11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35.73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23.23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81.87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29.51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18.53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73.69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-0.05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-0.65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-0.91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0.19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0.07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0.28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1.39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0.51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1.79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0.21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0.76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-1.71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-2.18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63.76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80.24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44" o:spid="_x0000_s1068" type="#_x0000_t75" alt="IncaTemp43" style="position:absolute;left:0;text-align:left;margin-left:309.55pt;margin-top:235.7pt;width:226.2pt;height:151.5pt;z-index:251660288;visibility:visible;mso-position-horizontal-relative:page;mso-position-vertical-relative:page">
            <v:imagedata r:id="rId22" o:title=""/>
            <w10:wrap anchorx="page" anchory="page"/>
          </v:shape>
        </w:pict>
      </w:r>
      <w:r>
        <w:rPr>
          <w:noProof/>
        </w:rPr>
        <w:pict>
          <v:rect id="_x0000_s1069" style="position:absolute;left:0;text-align:left;margin-left:47.6pt;margin-top:8.4pt;width:238.15pt;height:67.35pt;z-index:25165926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42" o:spid="_x0000_s1070" type="#_x0000_t75" alt="IncaTemp42" style="position:absolute;left:0;text-align:left;margin-left:309.55pt;margin-top:16.8pt;width:226.2pt;height:210.45pt;z-index:251658240;visibility:visible;mso-position-horizontal-relative:page;mso-position-vertical-relative:page">
            <v:imagedata r:id="rId23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71" type="#_x0000_t202" style="position:absolute;left:0;text-align:left;margin-left:303.6pt;margin-top:378.85pt;width:238.1pt;height:429.35pt;z-index:25166745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7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188536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51.72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1195629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72" type="#_x0000_t202" style="position:absolute;left:0;text-align:left;margin-left:47.6pt;margin-top:92.6pt;width:244.1pt;height:715.6pt;z-index:25166643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定量計算に使用されていないﾋﾟｰｸ</w:t>
                  </w:r>
                  <w:r>
                    <w:rPr>
                      <w:sz w:val="18"/>
                    </w:rPr>
                    <w:t xml:space="preserve"> : 2.780 keV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0.87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0.79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1.17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7.64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12.66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80.57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62.59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152.23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11.93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8.90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25.52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-23.04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-15.59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-52.78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-18.62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-12.17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-46.50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-0.06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-0.03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-0.08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1.94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1.01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2.71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4.12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1.66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6.02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-1.00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-0.38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-1.30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5.50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2.06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7.07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-5.28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-1.89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-6.72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35.46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46.46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49" o:spid="_x0000_s1073" type="#_x0000_t75" alt="IncaTemp45" style="position:absolute;left:0;text-align:left;margin-left:309.55pt;margin-top:235.7pt;width:226.2pt;height:151.5pt;z-index:251665408;visibility:visible;mso-position-horizontal-relative:page;mso-position-vertical-relative:page">
            <v:imagedata r:id="rId24" o:title=""/>
            <w10:wrap anchorx="page" anchory="page"/>
          </v:shape>
        </w:pict>
      </w:r>
      <w:r>
        <w:rPr>
          <w:noProof/>
        </w:rPr>
        <w:pict>
          <v:rect id="_x0000_s1074" style="position:absolute;left:0;text-align:left;margin-left:47.6pt;margin-top:8.4pt;width:238.15pt;height:67.35pt;z-index:25166438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47" o:spid="_x0000_s1075" type="#_x0000_t75" alt="IncaTemp44" style="position:absolute;left:0;text-align:left;margin-left:309.55pt;margin-top:16.8pt;width:226.2pt;height:210.45pt;z-index:251663360;visibility:visible;mso-position-horizontal-relative:page;mso-position-vertical-relative:page">
            <v:imagedata r:id="rId25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76" type="#_x0000_t202" style="position:absolute;left:0;text-align:left;margin-left:303.6pt;margin-top:378.85pt;width:238.1pt;height:429.35pt;z-index:25167257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8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188915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51.72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1197192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77" type="#_x0000_t202" style="position:absolute;left:0;text-align:left;margin-left:47.6pt;margin-top:92.6pt;width:244.1pt;height:715.6pt;z-index:25167155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0.85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1.25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1.15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60.58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83.74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100.45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9.85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12.27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18.61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57.67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69.00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123.38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-55.50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-60.21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-127.17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-44.33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-46.46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-110.69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0.20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0.17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0.24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2.22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2.41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1.56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3.52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6.70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4.10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8.65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63.05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37.94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81.11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-1.17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-0.67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-1.48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-1.91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-4.02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54" o:spid="_x0000_s1078" type="#_x0000_t75" alt="IncaTemp47" style="position:absolute;left:0;text-align:left;margin-left:309.55pt;margin-top:235.7pt;width:226.2pt;height:151.5pt;z-index:251670528;visibility:visible;mso-position-horizontal-relative:page;mso-position-vertical-relative:page">
            <v:imagedata r:id="rId26" o:title=""/>
            <w10:wrap anchorx="page" anchory="page"/>
          </v:shape>
        </w:pict>
      </w:r>
      <w:r>
        <w:rPr>
          <w:noProof/>
        </w:rPr>
        <w:pict>
          <v:rect id="_x0000_s1079" style="position:absolute;left:0;text-align:left;margin-left:47.6pt;margin-top:8.4pt;width:238.15pt;height:67.35pt;z-index:25166950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52" o:spid="_x0000_s1080" type="#_x0000_t75" alt="IncaTemp46" style="position:absolute;left:0;text-align:left;margin-left:309.55pt;margin-top:16.8pt;width:226.2pt;height:210.45pt;z-index:251668480;visibility:visible;mso-position-horizontal-relative:page;mso-position-vertical-relative:page">
            <v:imagedata r:id="rId27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81" type="#_x0000_t202" style="position:absolute;left:0;text-align:left;margin-left:303.6pt;margin-top:378.85pt;width:238.1pt;height:429.35pt;z-index:25167769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9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181621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51.75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1197401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82" type="#_x0000_t202" style="position:absolute;left:0;text-align:left;margin-left:47.6pt;margin-top:92.6pt;width:244.1pt;height:715.6pt;z-index:25167667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-0.22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-0.35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-0.29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105.88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158.80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175.55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26.51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35.83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50.09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172.78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224.32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369.63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-142.62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-167.90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-326.80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-110.47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-125.63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-275.84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-1.56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-1.46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-1.88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3.46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3.15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4.85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-2.49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-1.75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-3.64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10.54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6.99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13.60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87.29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56.99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112.29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-13.80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-8.57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-17.56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-35.29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-80.43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59" o:spid="_x0000_s1083" type="#_x0000_t75" alt="IncaTemp49" style="position:absolute;left:0;text-align:left;margin-left:309.55pt;margin-top:235.7pt;width:226.2pt;height:151.5pt;z-index:251675648;visibility:visible;mso-position-horizontal-relative:page;mso-position-vertical-relative:page">
            <v:imagedata r:id="rId28" o:title=""/>
            <w10:wrap anchorx="page" anchory="page"/>
          </v:shape>
        </w:pict>
      </w:r>
      <w:r>
        <w:rPr>
          <w:noProof/>
        </w:rPr>
        <w:pict>
          <v:rect id="_x0000_s1084" style="position:absolute;left:0;text-align:left;margin-left:47.6pt;margin-top:8.4pt;width:238.15pt;height:67.35pt;z-index:25167462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57" o:spid="_x0000_s1085" type="#_x0000_t75" alt="IncaTemp48" style="position:absolute;left:0;text-align:left;margin-left:309.55pt;margin-top:16.8pt;width:226.2pt;height:210.45pt;z-index:251673600;visibility:visible;mso-position-horizontal-relative:page;mso-position-vertical-relative:page">
            <v:imagedata r:id="rId29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86" type="#_x0000_t202" style="position:absolute;left:0;text-align:left;margin-left:303.6pt;margin-top:378.85pt;width:238.1pt;height:429.35pt;z-index:25168281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11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185193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51.78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1195992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87" type="#_x0000_t202" style="position:absolute;left:0;text-align:left;margin-left:47.6pt;margin-top:92.6pt;width:244.1pt;height:715.6pt;z-index:25168179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15.85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16.12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21.36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4.90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8.44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23.17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20.09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43.78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67.46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56.18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144.33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-36.42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-27.50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-83.45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-26.49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-19.33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-66.16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1.60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0.96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1.93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1.19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2.85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-0.02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-0.06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0.25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4.84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2.03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6.23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16.05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6.39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20.42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26.60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38.88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64" o:spid="_x0000_s1088" type="#_x0000_t75" alt="IncaTemp51" style="position:absolute;left:0;text-align:left;margin-left:309.55pt;margin-top:235.7pt;width:226.2pt;height:151.5pt;z-index:251680768;visibility:visible;mso-position-horizontal-relative:page;mso-position-vertical-relative:page">
            <v:imagedata r:id="rId30" o:title=""/>
            <w10:wrap anchorx="page" anchory="page"/>
          </v:shape>
        </w:pict>
      </w:r>
      <w:r>
        <w:rPr>
          <w:noProof/>
        </w:rPr>
        <w:pict>
          <v:rect id="_x0000_s1089" style="position:absolute;left:0;text-align:left;margin-left:47.6pt;margin-top:8.4pt;width:238.15pt;height:67.35pt;z-index:25167974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62" o:spid="_x0000_s1090" type="#_x0000_t75" alt="IncaTemp50" style="position:absolute;left:0;text-align:left;margin-left:309.55pt;margin-top:16.8pt;width:226.2pt;height:210.45pt;z-index:251678720;visibility:visible;mso-position-horizontal-relative:page;mso-position-vertical-relative:page">
            <v:imagedata r:id="rId31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91" type="#_x0000_t202" style="position:absolute;left:0;text-align:left;margin-left:303.6pt;margin-top:378.85pt;width:238.1pt;height:429.35pt;z-index:25168793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12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195371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51.78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1196546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92" type="#_x0000_t202" style="position:absolute;left:0;text-align:left;margin-left:47.6pt;margin-top:92.6pt;width:244.1pt;height:715.6pt;z-index:25168691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0.83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0.72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1.12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6.58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5.37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10.90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83.93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61.78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158.58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10.19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7.21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21.80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-20.52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-13.16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-47.02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-15.52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-9.61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-38.75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-0.19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-0.10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-0.23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0.72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0.36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1.00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-0.78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-0.30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-1.14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0.70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0.25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0.90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4.04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1.44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5.19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-9.71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-3.29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-12.36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39.75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49.34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69" o:spid="_x0000_s1093" type="#_x0000_t75" alt="IncaTemp53" style="position:absolute;left:0;text-align:left;margin-left:309.55pt;margin-top:235.7pt;width:226.2pt;height:151.5pt;z-index:251685888;visibility:visible;mso-position-horizontal-relative:page;mso-position-vertical-relative:page">
            <v:imagedata r:id="rId32" o:title=""/>
            <w10:wrap anchorx="page" anchory="page"/>
          </v:shape>
        </w:pict>
      </w:r>
      <w:r>
        <w:rPr>
          <w:noProof/>
        </w:rPr>
        <w:pict>
          <v:rect id="_x0000_s1094" style="position:absolute;left:0;text-align:left;margin-left:47.6pt;margin-top:8.4pt;width:238.15pt;height:67.35pt;z-index:25168486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67" o:spid="_x0000_s1095" type="#_x0000_t75" alt="IncaTemp52" style="position:absolute;left:0;text-align:left;margin-left:309.55pt;margin-top:16.8pt;width:226.2pt;height:210.45pt;z-index:251683840;visibility:visible;mso-position-horizontal-relative:page;mso-position-vertical-relative:page">
            <v:imagedata r:id="rId33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096" type="#_x0000_t202" style="position:absolute;left:0;text-align:left;margin-left:303.6pt;margin-top:378.85pt;width:238.1pt;height:429.35pt;z-index:25169305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13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185132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51.83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1196789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97" type="#_x0000_t202" style="position:absolute;left:0;text-align:left;margin-left:47.6pt;margin-top:92.6pt;width:244.1pt;height:715.6pt;z-index:25169203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省略されたﾋﾟｰｸはありません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1.64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2.05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2.21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66.51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78.71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110.29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6.51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6.94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12.29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105.72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108.28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226.16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-76.29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-70.86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-174.80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-59.71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-53.57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-149.09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-1.46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-1.08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-1.76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2.46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1.77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3.44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2.81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1.56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0.45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0.24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0.58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51.98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26.77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66.87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-0.23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-0.11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-0.29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-0.39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-0.69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74" o:spid="_x0000_s1098" type="#_x0000_t75" alt="IncaTemp55" style="position:absolute;left:0;text-align:left;margin-left:309.55pt;margin-top:235.7pt;width:226.2pt;height:151.5pt;z-index:251691008;visibility:visible;mso-position-horizontal-relative:page;mso-position-vertical-relative:page">
            <v:imagedata r:id="rId34" o:title=""/>
            <w10:wrap anchorx="page" anchory="page"/>
          </v:shape>
        </w:pict>
      </w:r>
      <w:r>
        <w:rPr>
          <w:noProof/>
        </w:rPr>
        <w:pict>
          <v:rect id="_x0000_s1099" style="position:absolute;left:0;text-align:left;margin-left:47.6pt;margin-top:8.4pt;width:238.15pt;height:67.35pt;z-index:25168998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72" o:spid="_x0000_s1100" type="#_x0000_t75" alt="IncaTemp54" style="position:absolute;left:0;text-align:left;margin-left:309.55pt;margin-top:16.8pt;width:226.2pt;height:210.45pt;z-index:251688960;visibility:visible;mso-position-horizontal-relative:page;mso-position-vertical-relative:page">
            <v:imagedata r:id="rId35" o:title=""/>
            <w10:wrap anchorx="page" anchory="page"/>
          </v:shape>
        </w:pict>
      </w:r>
    </w:p>
    <w:p w:rsidR="007F42CC" w:rsidRDefault="007F42CC" w:rsidP="00C9506A">
      <w:pPr>
        <w:sectPr w:rsidR="007F42CC" w:rsidSect="003B756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pict>
          <v:shape id="_x0000_s1101" type="#_x0000_t202" style="position:absolute;left:0;text-align:left;margin-left:303.6pt;margin-top:378.85pt;width:238.1pt;height:429.35pt;z-index:251698176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ｽﾍﾟｸﾄﾙﾗﾍﾞﾙ</w:t>
                  </w:r>
                  <w:r>
                    <w:rPr>
                      <w:sz w:val="18"/>
                    </w:rPr>
                    <w:t xml:space="preserve">: </w:t>
                  </w:r>
                  <w:r>
                    <w:rPr>
                      <w:rFonts w:hint="eastAsia"/>
                      <w:sz w:val="18"/>
                    </w:rPr>
                    <w:t>ｽﾍﾟｸﾄﾙ</w:t>
                  </w:r>
                  <w:r>
                    <w:rPr>
                      <w:sz w:val="18"/>
                    </w:rPr>
                    <w:t xml:space="preserve"> 14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ﾗｲﾌﾞﾀｲﾑ</w:t>
                  </w:r>
                  <w:r>
                    <w:rPr>
                      <w:sz w:val="18"/>
                    </w:rPr>
                    <w:t xml:space="preserve"> 120.0 s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収集ｼﾞｵﾒﾄﾘ</w:t>
                  </w:r>
                  <w:r>
                    <w:rPr>
                      <w:sz w:val="18"/>
                    </w:rPr>
                    <w:t>[</w:t>
                  </w:r>
                  <w:r>
                    <w:rPr>
                      <w:rFonts w:hint="eastAsia"/>
                      <w:sz w:val="18"/>
                    </w:rPr>
                    <w:t>度</w:t>
                  </w:r>
                  <w:r>
                    <w:rPr>
                      <w:sz w:val="18"/>
                    </w:rPr>
                    <w:t>]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試料傾斜角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方位角</w:t>
                  </w:r>
                  <w:r>
                    <w:rPr>
                      <w:sz w:val="18"/>
                    </w:rPr>
                    <w:t xml:space="preserve"> = 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ｴﾚﾍﾞｰｼｮﾝ</w:t>
                  </w:r>
                  <w:r>
                    <w:rPr>
                      <w:sz w:val="18"/>
                    </w:rPr>
                    <w:t xml:space="preserve"> = 30.0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加速電圧</w:t>
                  </w:r>
                  <w:r>
                    <w:rPr>
                      <w:sz w:val="18"/>
                    </w:rPr>
                    <w:t xml:space="preserve"> = 10.00 kV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ｽﾍﾟｸﾄﾙ全ｶｳﾝﾄ数</w:t>
                  </w:r>
                  <w:r>
                    <w:rPr>
                      <w:sz w:val="18"/>
                    </w:rPr>
                    <w:t xml:space="preserve"> = 186385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0" w:type="auto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1157"/>
                    <w:gridCol w:w="1158"/>
                    <w:gridCol w:w="1158"/>
                    <w:gridCol w:w="1069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ｻﾝﾌﾟﾙﾃﾞｰﾀ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ｴﾈﾙｷﾞｰ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15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分解能</w:t>
                        </w:r>
                        <w:r w:rsidRPr="0099667A">
                          <w:rPr>
                            <w:sz w:val="18"/>
                          </w:rPr>
                          <w:t>[eV]</w:t>
                        </w:r>
                      </w:p>
                    </w:tc>
                    <w:tc>
                      <w:tcPr>
                        <w:tcW w:w="106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ｶｳﾝﾄ数</w:t>
                        </w: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ｽﾄﾛｰﾌﾞ</w:t>
                        </w:r>
                        <w:r w:rsidRPr="0099667A">
                          <w:rPr>
                            <w:sz w:val="18"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3.8</w:t>
                        </w:r>
                      </w:p>
                    </w:tc>
                    <w:tc>
                      <w:tcPr>
                        <w:tcW w:w="115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51.77</w:t>
                        </w:r>
                      </w:p>
                    </w:tc>
                    <w:tc>
                      <w:tcPr>
                        <w:tcW w:w="106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1195172</w:t>
                        </w: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1157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15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06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定量最適化がおこなわれていません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02" type="#_x0000_t202" style="position:absolute;left:0;text-align:left;margin-left:47.6pt;margin-top:92.6pt;width:244.1pt;height:715.6pt;z-index:251697152;mso-wrap-style:tight;mso-position-horizontal-relative:page;mso-position-vertical-relative:page" stroked="f">
            <v:textbox inset="5.85pt,.7pt,5.85pt,.7pt">
              <w:txbxContent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ｽﾍﾟｸﾄﾙ処理</w:t>
                  </w:r>
                  <w:r>
                    <w:rPr>
                      <w:sz w:val="18"/>
                    </w:rPr>
                    <w:t xml:space="preserve"> : 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定量計算に使用されていないﾋﾟｰｸ</w:t>
                  </w:r>
                  <w:r>
                    <w:rPr>
                      <w:sz w:val="18"/>
                    </w:rPr>
                    <w:t xml:space="preserve"> : 2.805 keV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処理ｵﾌﾟｼｮﾝ</w:t>
                  </w:r>
                  <w:r>
                    <w:rPr>
                      <w:sz w:val="18"/>
                    </w:rPr>
                    <w:t xml:space="preserve"> : </w:t>
                  </w:r>
                  <w:r>
                    <w:rPr>
                      <w:rFonts w:hint="eastAsia"/>
                      <w:sz w:val="18"/>
                    </w:rPr>
                    <w:t>酸素</w:t>
                  </w:r>
                  <w:r>
                    <w:rPr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sz w:val="18"/>
                    </w:rPr>
                    <w:t>ｽﾄｲｷｵﾒﾄﾘ</w:t>
                  </w:r>
                  <w:r>
                    <w:rPr>
                      <w:sz w:val="18"/>
                    </w:rPr>
                    <w:t xml:space="preserve"> (</w:t>
                  </w:r>
                  <w:r>
                    <w:rPr>
                      <w:rFonts w:hint="eastAsia"/>
                      <w:sz w:val="18"/>
                    </w:rPr>
                    <w:t>ﾉｰﾏﾗｲｽﾞ</w:t>
                  </w:r>
                  <w:r>
                    <w:rPr>
                      <w:sz w:val="18"/>
                    </w:rPr>
                    <w:t>)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繰り返し回数</w:t>
                  </w:r>
                  <w:r>
                    <w:rPr>
                      <w:sz w:val="18"/>
                    </w:rPr>
                    <w:t xml:space="preserve"> = 2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rFonts w:hint="eastAsia"/>
                      <w:sz w:val="18"/>
                    </w:rPr>
                    <w:t>ｽﾀﾝﾀﾞｰﾄﾞ</w:t>
                  </w:r>
                  <w:r>
                    <w:rPr>
                      <w:sz w:val="18"/>
                    </w:rPr>
                    <w:t xml:space="preserve"> :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Na    Albite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Mg    MgO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Al    Al2O3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Si    SiO2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P    GaP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S    FeS2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K    MAD-10 Feldspar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Ca    Wollastonite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Cr    Cr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Mn    Mn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Fe    Fe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>Ni    Ni   1999/06/01</w:t>
                  </w:r>
                </w:p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tbl>
                  <w:tblPr>
                    <w:tblW w:w="4662" w:type="dxa"/>
                    <w:tblInd w:w="99" w:type="dxa"/>
                    <w:tblBorders>
                      <w:top w:val="single" w:sz="12" w:space="0" w:color="000000"/>
                      <w:bottom w:val="single" w:sz="12" w:space="0" w:color="000000"/>
                    </w:tblBorders>
                    <w:tblLayout w:type="fixed"/>
                    <w:tblCellMar>
                      <w:left w:w="99" w:type="dxa"/>
                      <w:right w:w="99" w:type="dxa"/>
                    </w:tblCellMar>
                    <w:tblLook w:val="0091"/>
                  </w:tblPr>
                  <w:tblGrid>
                    <w:gridCol w:w="848"/>
                    <w:gridCol w:w="859"/>
                    <w:gridCol w:w="859"/>
                    <w:gridCol w:w="859"/>
                    <w:gridCol w:w="859"/>
                    <w:gridCol w:w="378"/>
                  </w:tblGrid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top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元素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質量濃度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原子数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化合物</w:t>
                        </w:r>
                      </w:p>
                    </w:tc>
                    <w:tc>
                      <w:tcPr>
                        <w:tcW w:w="859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化学式</w:t>
                        </w: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濃度</w:t>
                        </w:r>
                        <w:r w:rsidRPr="0099667A">
                          <w:rPr>
                            <w:sz w:val="18"/>
                          </w:rPr>
                          <w:t>[%]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 xml:space="preserve">   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3.95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5.67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5.33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Na2O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46.54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63.12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77.17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MgO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6.53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7.98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12.34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Al2O3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83.20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97.66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177.98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SiO2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-65.99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-70.24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-151.20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P2O5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-45.31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-46.59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-113.12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SO3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1.49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1.26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1.80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K2O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0.75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0.62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1.06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CaO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3.28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2.08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4.79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Cr2O3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2.63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1.58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3.40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MnO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44.20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26.10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56.87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FeO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 K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18.54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10.41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23.59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NiO</w:t>
                        </w: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 w:rsidRPr="0099667A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0.17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0.35</w:t>
                        </w: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  <w:tr w:rsidR="007F42CC">
                    <w:tblPrEx>
                      <w:tblCellMar>
                        <w:top w:w="0" w:type="dxa"/>
                        <w:bottom w:w="0" w:type="dxa"/>
                      </w:tblCellMar>
                    </w:tblPrEx>
                    <w:tc>
                      <w:tcPr>
                        <w:tcW w:w="848" w:type="dxa"/>
                        <w:tcBorders>
                          <w:bottom w:val="single" w:sz="12" w:space="0" w:color="000000"/>
                          <w:right w:val="single" w:sz="6" w:space="0" w:color="000000"/>
                        </w:tcBorders>
                      </w:tcPr>
                      <w:p w:rsidR="007F42CC" w:rsidRPr="0099667A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rFonts w:hint="eastAsia"/>
                            <w:sz w:val="18"/>
                          </w:rPr>
                          <w:t>ﾄｰﾀﾙ</w:t>
                        </w:r>
                      </w:p>
                    </w:tc>
                    <w:tc>
                      <w:tcPr>
                        <w:tcW w:w="859" w:type="dxa"/>
                        <w:tcBorders>
                          <w:left w:val="single" w:sz="6" w:space="0" w:color="000000"/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  <w:r w:rsidRPr="0099667A">
                          <w:rPr>
                            <w:sz w:val="18"/>
                          </w:rPr>
                          <w:t>100.00</w:t>
                        </w: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59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78" w:type="dxa"/>
                        <w:tcBorders>
                          <w:bottom w:val="single" w:sz="12" w:space="0" w:color="000000"/>
                        </w:tcBorders>
                      </w:tcPr>
                      <w:p w:rsidR="007F42CC" w:rsidRDefault="007F42CC" w:rsidP="003B756F">
                        <w:pPr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7F42CC" w:rsidRDefault="007F42CC" w:rsidP="00C9506A">
                  <w:pPr>
                    <w:rPr>
                      <w:sz w:val="18"/>
                    </w:rPr>
                  </w:pPr>
                </w:p>
                <w:p w:rsidR="007F42CC" w:rsidRPr="0099667A" w:rsidRDefault="007F42CC" w:rsidP="00C9506A">
                  <w:pPr>
                    <w:rPr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図 79" o:spid="_x0000_s1103" type="#_x0000_t75" alt="IncaTemp57" style="position:absolute;left:0;text-align:left;margin-left:309.55pt;margin-top:235.7pt;width:226.2pt;height:151.5pt;z-index:251696128;visibility:visible;mso-position-horizontal-relative:page;mso-position-vertical-relative:page">
            <v:imagedata r:id="rId36" o:title=""/>
            <w10:wrap anchorx="page" anchory="page"/>
          </v:shape>
        </w:pict>
      </w:r>
      <w:r>
        <w:rPr>
          <w:noProof/>
        </w:rPr>
        <w:pict>
          <v:rect id="_x0000_s1104" style="position:absolute;left:0;text-align:left;margin-left:47.6pt;margin-top:8.4pt;width:238.15pt;height:67.35pt;z-index:251695104;mso-position-horizontal-relative:page;mso-position-vertical-relative:page">
            <v:textbox inset="5.85pt,.7pt,5.85pt,.7pt">
              <w:txbxContent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: </w:t>
                  </w:r>
                  <w:r>
                    <w:rPr>
                      <w:rFonts w:hint="eastAsia"/>
                      <w:sz w:val="20"/>
                    </w:rPr>
                    <w:t>ﾌﾟﾛｼﾞｪｸﾄ</w:t>
                  </w:r>
                  <w:r>
                    <w:rPr>
                      <w:sz w:val="20"/>
                    </w:rPr>
                    <w:t xml:space="preserve"> 1</w:t>
                  </w:r>
                </w:p>
                <w:p w:rsidR="007F42CC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ｵｰﾅｰ</w:t>
                  </w:r>
                  <w:r>
                    <w:rPr>
                      <w:sz w:val="20"/>
                    </w:rPr>
                    <w:t xml:space="preserve"> : Administrator</w:t>
                  </w:r>
                </w:p>
                <w:p w:rsidR="007F42CC" w:rsidRPr="0099667A" w:rsidRDefault="007F42CC" w:rsidP="00C9506A">
                  <w:pPr>
                    <w:rPr>
                      <w:sz w:val="20"/>
                    </w:rPr>
                  </w:pPr>
                  <w:r>
                    <w:rPr>
                      <w:rFonts w:hint="eastAsia"/>
                      <w:sz w:val="20"/>
                    </w:rPr>
                    <w:t>領域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hint="eastAsia"/>
                      <w:sz w:val="20"/>
                    </w:rPr>
                    <w:t>分析領域</w:t>
                  </w:r>
                  <w:r>
                    <w:rPr>
                      <w:sz w:val="20"/>
                    </w:rPr>
                    <w:t xml:space="preserve"> 12</w:t>
                  </w: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shape id="図 77" o:spid="_x0000_s1105" type="#_x0000_t75" alt="IncaTemp56" style="position:absolute;left:0;text-align:left;margin-left:309.55pt;margin-top:16.8pt;width:226.2pt;height:210.45pt;z-index:251694080;visibility:visible;mso-position-horizontal-relative:page;mso-position-vertical-relative:page">
            <v:imagedata r:id="rId37" o:title=""/>
            <w10:wrap anchorx="page" anchory="page"/>
          </v:shape>
        </w:pict>
      </w:r>
    </w:p>
    <w:p w:rsidR="007F42CC" w:rsidRDefault="007F42CC"/>
    <w:sectPr w:rsidR="007F42CC" w:rsidSect="00F96509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F42CC" w:rsidRDefault="007F42CC">
      <w:r>
        <w:separator/>
      </w:r>
    </w:p>
  </w:endnote>
  <w:endnote w:type="continuationSeparator" w:id="0">
    <w:p w:rsidR="007F42CC" w:rsidRDefault="007F42C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F42CC" w:rsidRDefault="007F42CC">
      <w:r>
        <w:separator/>
      </w:r>
    </w:p>
  </w:footnote>
  <w:footnote w:type="continuationSeparator" w:id="0">
    <w:p w:rsidR="007F42CC" w:rsidRDefault="007F42C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oNotTrackMoves/>
  <w:defaultTabStop w:val="84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9506A"/>
    <w:rsid w:val="00010AF6"/>
    <w:rsid w:val="00020AAB"/>
    <w:rsid w:val="00032F63"/>
    <w:rsid w:val="00040DC7"/>
    <w:rsid w:val="0004236C"/>
    <w:rsid w:val="0005498B"/>
    <w:rsid w:val="00065FD2"/>
    <w:rsid w:val="000716E2"/>
    <w:rsid w:val="00096FAF"/>
    <w:rsid w:val="000A049F"/>
    <w:rsid w:val="000A3989"/>
    <w:rsid w:val="000A6467"/>
    <w:rsid w:val="000E0985"/>
    <w:rsid w:val="000E746F"/>
    <w:rsid w:val="000F43B4"/>
    <w:rsid w:val="001026B9"/>
    <w:rsid w:val="00104511"/>
    <w:rsid w:val="0011644A"/>
    <w:rsid w:val="00121534"/>
    <w:rsid w:val="001250F7"/>
    <w:rsid w:val="00127E62"/>
    <w:rsid w:val="0013068B"/>
    <w:rsid w:val="0013084A"/>
    <w:rsid w:val="00135706"/>
    <w:rsid w:val="00161820"/>
    <w:rsid w:val="001704A4"/>
    <w:rsid w:val="00182FDF"/>
    <w:rsid w:val="00184B9C"/>
    <w:rsid w:val="001A1331"/>
    <w:rsid w:val="001C530F"/>
    <w:rsid w:val="001D5B40"/>
    <w:rsid w:val="001E5D3F"/>
    <w:rsid w:val="001F2534"/>
    <w:rsid w:val="001F7E9E"/>
    <w:rsid w:val="00212BEE"/>
    <w:rsid w:val="00235CC1"/>
    <w:rsid w:val="00240253"/>
    <w:rsid w:val="002462D9"/>
    <w:rsid w:val="00260A16"/>
    <w:rsid w:val="00274CA2"/>
    <w:rsid w:val="00280F22"/>
    <w:rsid w:val="002A4934"/>
    <w:rsid w:val="002C0FEF"/>
    <w:rsid w:val="002D3B96"/>
    <w:rsid w:val="002E489C"/>
    <w:rsid w:val="002F5FD1"/>
    <w:rsid w:val="002F62E1"/>
    <w:rsid w:val="00300AC5"/>
    <w:rsid w:val="00337608"/>
    <w:rsid w:val="00344E57"/>
    <w:rsid w:val="003456A7"/>
    <w:rsid w:val="003816C1"/>
    <w:rsid w:val="0039679A"/>
    <w:rsid w:val="003A41C4"/>
    <w:rsid w:val="003B756F"/>
    <w:rsid w:val="003C0DAB"/>
    <w:rsid w:val="003C2361"/>
    <w:rsid w:val="003D0329"/>
    <w:rsid w:val="003D23AF"/>
    <w:rsid w:val="003D2493"/>
    <w:rsid w:val="003D5B0B"/>
    <w:rsid w:val="003E6C75"/>
    <w:rsid w:val="003F1E27"/>
    <w:rsid w:val="004017DE"/>
    <w:rsid w:val="00420B22"/>
    <w:rsid w:val="0043201A"/>
    <w:rsid w:val="004A1C85"/>
    <w:rsid w:val="004B0F51"/>
    <w:rsid w:val="004B2F16"/>
    <w:rsid w:val="004C780E"/>
    <w:rsid w:val="004F00AD"/>
    <w:rsid w:val="004F17D0"/>
    <w:rsid w:val="00502910"/>
    <w:rsid w:val="00513152"/>
    <w:rsid w:val="00516BE1"/>
    <w:rsid w:val="00573FEC"/>
    <w:rsid w:val="0057670B"/>
    <w:rsid w:val="00593194"/>
    <w:rsid w:val="005A1757"/>
    <w:rsid w:val="005C248A"/>
    <w:rsid w:val="005E234A"/>
    <w:rsid w:val="00600F25"/>
    <w:rsid w:val="00601A4F"/>
    <w:rsid w:val="00604A56"/>
    <w:rsid w:val="0062361D"/>
    <w:rsid w:val="00630F61"/>
    <w:rsid w:val="00640080"/>
    <w:rsid w:val="00641EB6"/>
    <w:rsid w:val="006432FD"/>
    <w:rsid w:val="00653CAE"/>
    <w:rsid w:val="0066303E"/>
    <w:rsid w:val="0067061E"/>
    <w:rsid w:val="006874F6"/>
    <w:rsid w:val="00691473"/>
    <w:rsid w:val="00694A83"/>
    <w:rsid w:val="006A77F2"/>
    <w:rsid w:val="006D05EF"/>
    <w:rsid w:val="006D6AF8"/>
    <w:rsid w:val="006E1F3B"/>
    <w:rsid w:val="006E3AFB"/>
    <w:rsid w:val="006E7510"/>
    <w:rsid w:val="006F67A8"/>
    <w:rsid w:val="006F7616"/>
    <w:rsid w:val="006F7F8D"/>
    <w:rsid w:val="00703F0D"/>
    <w:rsid w:val="00713FA1"/>
    <w:rsid w:val="00720668"/>
    <w:rsid w:val="007445D6"/>
    <w:rsid w:val="00752386"/>
    <w:rsid w:val="007571D6"/>
    <w:rsid w:val="00757A16"/>
    <w:rsid w:val="00761AC1"/>
    <w:rsid w:val="00772184"/>
    <w:rsid w:val="00787695"/>
    <w:rsid w:val="007938B2"/>
    <w:rsid w:val="00795DDF"/>
    <w:rsid w:val="007A0210"/>
    <w:rsid w:val="007A2178"/>
    <w:rsid w:val="007A5297"/>
    <w:rsid w:val="007D06BC"/>
    <w:rsid w:val="007D4C04"/>
    <w:rsid w:val="007F42CC"/>
    <w:rsid w:val="007F5598"/>
    <w:rsid w:val="008153D9"/>
    <w:rsid w:val="00844357"/>
    <w:rsid w:val="0086217F"/>
    <w:rsid w:val="00867595"/>
    <w:rsid w:val="0087288B"/>
    <w:rsid w:val="0087358D"/>
    <w:rsid w:val="008813A7"/>
    <w:rsid w:val="008A220D"/>
    <w:rsid w:val="008B2A31"/>
    <w:rsid w:val="008C50DC"/>
    <w:rsid w:val="008E3921"/>
    <w:rsid w:val="008E4536"/>
    <w:rsid w:val="008E733E"/>
    <w:rsid w:val="00912EE6"/>
    <w:rsid w:val="00916C95"/>
    <w:rsid w:val="00920CBE"/>
    <w:rsid w:val="00931560"/>
    <w:rsid w:val="009347B2"/>
    <w:rsid w:val="009526AC"/>
    <w:rsid w:val="00960273"/>
    <w:rsid w:val="0097073B"/>
    <w:rsid w:val="009724AB"/>
    <w:rsid w:val="00980900"/>
    <w:rsid w:val="00984C11"/>
    <w:rsid w:val="00986908"/>
    <w:rsid w:val="00996104"/>
    <w:rsid w:val="0099667A"/>
    <w:rsid w:val="009A1541"/>
    <w:rsid w:val="009F04D2"/>
    <w:rsid w:val="009F4F08"/>
    <w:rsid w:val="00A0724B"/>
    <w:rsid w:val="00A07D9C"/>
    <w:rsid w:val="00A14222"/>
    <w:rsid w:val="00A15217"/>
    <w:rsid w:val="00A15B38"/>
    <w:rsid w:val="00A35C6D"/>
    <w:rsid w:val="00A5251A"/>
    <w:rsid w:val="00A533B5"/>
    <w:rsid w:val="00A540F3"/>
    <w:rsid w:val="00A56AF9"/>
    <w:rsid w:val="00A818D2"/>
    <w:rsid w:val="00A8582E"/>
    <w:rsid w:val="00A866F8"/>
    <w:rsid w:val="00A8761B"/>
    <w:rsid w:val="00A90D1A"/>
    <w:rsid w:val="00AB162C"/>
    <w:rsid w:val="00AD7C7D"/>
    <w:rsid w:val="00AE1739"/>
    <w:rsid w:val="00AF73BA"/>
    <w:rsid w:val="00B24958"/>
    <w:rsid w:val="00B376DD"/>
    <w:rsid w:val="00B46B35"/>
    <w:rsid w:val="00B53F91"/>
    <w:rsid w:val="00B5451C"/>
    <w:rsid w:val="00B62212"/>
    <w:rsid w:val="00B9026F"/>
    <w:rsid w:val="00BB41C7"/>
    <w:rsid w:val="00BC4D55"/>
    <w:rsid w:val="00BE7B8B"/>
    <w:rsid w:val="00BE7F47"/>
    <w:rsid w:val="00BF6C88"/>
    <w:rsid w:val="00C23D6B"/>
    <w:rsid w:val="00C3177A"/>
    <w:rsid w:val="00C45D8B"/>
    <w:rsid w:val="00C55DBB"/>
    <w:rsid w:val="00C749E2"/>
    <w:rsid w:val="00C9506A"/>
    <w:rsid w:val="00CA4008"/>
    <w:rsid w:val="00CB2E32"/>
    <w:rsid w:val="00CC3632"/>
    <w:rsid w:val="00CD2235"/>
    <w:rsid w:val="00CD3107"/>
    <w:rsid w:val="00CD6F90"/>
    <w:rsid w:val="00CF0F5B"/>
    <w:rsid w:val="00D02315"/>
    <w:rsid w:val="00D0461A"/>
    <w:rsid w:val="00D216CC"/>
    <w:rsid w:val="00D31F80"/>
    <w:rsid w:val="00D32CC5"/>
    <w:rsid w:val="00D334AC"/>
    <w:rsid w:val="00D4206F"/>
    <w:rsid w:val="00D47CF1"/>
    <w:rsid w:val="00D537D5"/>
    <w:rsid w:val="00D62C06"/>
    <w:rsid w:val="00D80426"/>
    <w:rsid w:val="00D80EBD"/>
    <w:rsid w:val="00D95613"/>
    <w:rsid w:val="00DD4F00"/>
    <w:rsid w:val="00DE31ED"/>
    <w:rsid w:val="00DE4796"/>
    <w:rsid w:val="00DE669C"/>
    <w:rsid w:val="00DF134E"/>
    <w:rsid w:val="00DF4DDD"/>
    <w:rsid w:val="00DF6251"/>
    <w:rsid w:val="00E0140E"/>
    <w:rsid w:val="00E20E61"/>
    <w:rsid w:val="00E27234"/>
    <w:rsid w:val="00E34BF7"/>
    <w:rsid w:val="00E40223"/>
    <w:rsid w:val="00E51113"/>
    <w:rsid w:val="00E64DB8"/>
    <w:rsid w:val="00E65FBF"/>
    <w:rsid w:val="00E749A5"/>
    <w:rsid w:val="00EF020C"/>
    <w:rsid w:val="00EF6938"/>
    <w:rsid w:val="00EF7F94"/>
    <w:rsid w:val="00F13594"/>
    <w:rsid w:val="00F17707"/>
    <w:rsid w:val="00F20524"/>
    <w:rsid w:val="00F24B01"/>
    <w:rsid w:val="00F364F1"/>
    <w:rsid w:val="00F43E28"/>
    <w:rsid w:val="00F51ADD"/>
    <w:rsid w:val="00F726E6"/>
    <w:rsid w:val="00F86856"/>
    <w:rsid w:val="00F92A08"/>
    <w:rsid w:val="00F96509"/>
    <w:rsid w:val="00F9681B"/>
    <w:rsid w:val="00FA2091"/>
    <w:rsid w:val="00FB394E"/>
    <w:rsid w:val="00FC7789"/>
    <w:rsid w:val="00FD02B5"/>
    <w:rsid w:val="00FE099F"/>
    <w:rsid w:val="00FF26A0"/>
    <w:rsid w:val="00FF76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0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506A"/>
    <w:pPr>
      <w:widowControl w:val="0"/>
      <w:jc w:val="both"/>
    </w:pPr>
    <w:rPr>
      <w:kern w:val="2"/>
      <w:sz w:val="21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Pages>17</Pages>
  <Words>14</Words>
  <Characters>83</Characters>
  <Application>Microsoft Office Outlook</Application>
  <DocSecurity>0</DocSecurity>
  <Lines>0</Lines>
  <Paragraphs>0</Paragraphs>
  <ScaleCrop>false</ScaleCrop>
  <Company>JAXA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Curation</dc:creator>
  <cp:keywords/>
  <dc:description/>
  <cp:lastModifiedBy>Curation</cp:lastModifiedBy>
  <cp:revision>1</cp:revision>
  <dcterms:created xsi:type="dcterms:W3CDTF">2011-07-07T07:14:00Z</dcterms:created>
  <dcterms:modified xsi:type="dcterms:W3CDTF">2011-07-07T07:14:00Z</dcterms:modified>
</cp:coreProperties>
</file>