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AEF" w:rsidRDefault="008D5AEF">
      <w:pPr>
        <w:sectPr w:rsidR="008D5AEF" w:rsidSect="00BE5A5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7.6pt;margin-top:92.6pt;width:244.1pt;height:715.6pt;z-index:251650560;mso-wrap-style:tight;mso-position-horizontal-relative:page;mso-position-vertical-relative:page" stroked="f">
            <v:textbox style="mso-next-textbox:#_x0000_s1031" inset="5.85pt,.7pt,5.85pt,.7pt">
              <w:txbxContent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E5A5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E5A5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5.53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325.95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-408.01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540.44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-7.35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494.26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-535.57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1057.36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-450.75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442.88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-1032.82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-350.38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332.56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-874.86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8.10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20.91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-15.87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29.25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42.51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-24.88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62.13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-9.83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5.44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-12.69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114.95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-62.64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147.88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139.12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-72.11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177.03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-233.67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444.48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Pr="00BE5A51" w:rsidRDefault="008D5AE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09.55pt;margin-top:235.7pt;width:226.2pt;height:151.5pt;z-index:251649536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8" style="position:absolute;left:0;text-align:left;margin-left:47.6pt;margin-top:8.4pt;width:238.15pt;height:67.35pt;z-index:251648512;mso-position-horizontal-relative:page;mso-position-vertical-relative:page">
            <v:textbox inset="5.85pt,.7pt,5.85pt,.7pt">
              <w:txbxContent>
                <w:p w:rsidR="008D5AEF" w:rsidRDefault="008D5AE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20110629_Au08</w:t>
                  </w:r>
                </w:p>
                <w:p w:rsidR="008D5AEF" w:rsidRDefault="008D5AE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D5AEF" w:rsidRPr="00BE5A51" w:rsidRDefault="008D5AE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29" type="#_x0000_t75" style="position:absolute;left:0;text-align:left;margin-left:309.55pt;margin-top:16.8pt;width:226.2pt;height:210.45pt;z-index:251647488;mso-position-horizontal-relative:page;mso-position-vertical-relative:page">
            <v:imagedata r:id="rId5" o:title=""/>
            <w10:wrap anchorx="page" anchory="page"/>
          </v:shape>
        </w:pict>
      </w:r>
    </w:p>
    <w:p w:rsidR="008D5AEF" w:rsidRDefault="008D5AEF">
      <w:pPr>
        <w:sectPr w:rsidR="008D5AEF" w:rsidSect="00BE5A5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0" type="#_x0000_t202" style="position:absolute;left:0;text-align:left;margin-left:303.6pt;margin-top:378.85pt;width:238.1pt;height:429.35pt;z-index:251652608;mso-wrap-style:tight;mso-position-horizontal-relative:page;mso-position-vertical-relative:page" stroked="f">
            <v:textbox inset="5.85pt,.7pt,5.85pt,.7pt">
              <w:txbxContent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164943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E5A5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E5A5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E5A5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E5A5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1196665</w:t>
                        </w:r>
                      </w:p>
                    </w:tc>
                  </w:tr>
                  <w:tr w:rsidR="008D5A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Pr="00BE5A51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left:0;text-align:left;margin-left:47.6pt;margin-top:42.1pt;width:244.1pt;height:757.7pt;z-index:25165158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8D5AEF" w:rsidRDefault="008D5AEF">
      <w:pPr>
        <w:sectPr w:rsidR="008D5AEF" w:rsidSect="00BE5A5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2" type="#_x0000_t202" style="position:absolute;left:0;text-align:left;margin-left:303.6pt;margin-top:378.85pt;width:238.1pt;height:429.35pt;z-index:251657728;mso-wrap-style:tight;mso-position-horizontal-relative:page;mso-position-vertical-relative:page" stroked="f">
            <v:textbox inset="5.85pt,.7pt,5.85pt,.7pt">
              <w:txbxContent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165777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E5A5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E5A5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E5A5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E5A5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1196631</w:t>
                        </w:r>
                      </w:p>
                    </w:tc>
                  </w:tr>
                  <w:tr w:rsidR="008D5A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Pr="00BE5A51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left:0;text-align:left;margin-left:47.6pt;margin-top:92.6pt;width:244.1pt;height:715.6pt;z-index:251656704;mso-wrap-style:tight;mso-position-horizontal-relative:page;mso-position-vertical-relative:page" stroked="f">
            <v:textbox inset="5.85pt,.7pt,5.85pt,.7pt">
              <w:txbxContent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E5A5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E5A5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128.06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289.80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212.33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14.69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13.61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189.62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371.46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405.65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-166.22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-295.26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-380.87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-121.41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-208.33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-303.14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6.64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9.11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9.28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-4.73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-5.01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-6.91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7.29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7.30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9.42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103.72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102.18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133.43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7.12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9.06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-55.63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-191.30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Pr="00BE5A51" w:rsidRDefault="008D5AE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4" type="#_x0000_t75" style="position:absolute;left:0;text-align:left;margin-left:309.55pt;margin-top:235.7pt;width:226.2pt;height:151.5pt;z-index:251655680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5" style="position:absolute;left:0;text-align:left;margin-left:47.6pt;margin-top:8.4pt;width:238.15pt;height:67.35pt;z-index:251654656;mso-position-horizontal-relative:page;mso-position-vertical-relative:page">
            <v:textbox inset="5.85pt,.7pt,5.85pt,.7pt">
              <w:txbxContent>
                <w:p w:rsidR="008D5AEF" w:rsidRDefault="008D5AE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20110629_Au08</w:t>
                  </w:r>
                </w:p>
                <w:p w:rsidR="008D5AEF" w:rsidRDefault="008D5AE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D5AEF" w:rsidRPr="00BE5A51" w:rsidRDefault="008D5AE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6" type="#_x0000_t75" style="position:absolute;left:0;text-align:left;margin-left:309.55pt;margin-top:16.8pt;width:226.2pt;height:210.45pt;z-index:251653632;mso-position-horizontal-relative:page;mso-position-vertical-relative:page">
            <v:imagedata r:id="rId7" o:title=""/>
            <w10:wrap anchorx="page" anchory="page"/>
          </v:shape>
        </w:pict>
      </w:r>
    </w:p>
    <w:p w:rsidR="008D5AEF" w:rsidRDefault="008D5AEF">
      <w:pPr>
        <w:sectPr w:rsidR="008D5AEF" w:rsidSect="00BE5A5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7" type="#_x0000_t202" style="position:absolute;left:0;text-align:left;margin-left:303.6pt;margin-top:378.85pt;width:238.1pt;height:429.35pt;z-index:251662848;mso-wrap-style:tight;mso-position-horizontal-relative:page;mso-position-vertical-relative:page" stroked="f">
            <v:textbox inset="5.85pt,.7pt,5.85pt,.7pt">
              <w:txbxContent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164782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E5A5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E5A5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E5A5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E5A5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51.92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1197452</w:t>
                        </w:r>
                      </w:p>
                    </w:tc>
                  </w:tr>
                  <w:tr w:rsidR="008D5A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Pr="00BE5A51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left:0;text-align:left;margin-left:47.6pt;margin-top:92.6pt;width:244.1pt;height:715.6pt;z-index:251661824;mso-wrap-style:tight;mso-position-horizontal-relative:page;mso-position-vertical-relative:page" stroked="f">
            <v:textbox inset="5.85pt,.7pt,5.85pt,.7pt">
              <w:txbxContent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2.780 keV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E5A5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E5A5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6.05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8.15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-229.38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-137.18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-380.33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-6.54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-3.52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-12.35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-357.37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-185.00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-764.52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316.44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148.53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725.06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254.78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115.53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636.16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-17.19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-6.39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-20.71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-9.76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-13.66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-14.83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-4.15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-21.68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54.71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14.48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70.65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-107.39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-27.96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-138.15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8.94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201.54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183.15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Pr="00BE5A51" w:rsidRDefault="008D5AE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75" style="position:absolute;left:0;text-align:left;margin-left:309.55pt;margin-top:235.7pt;width:226.2pt;height:151.5pt;z-index:251660800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40" style="position:absolute;left:0;text-align:left;margin-left:47.6pt;margin-top:8.4pt;width:238.15pt;height:67.35pt;z-index:251659776;mso-position-horizontal-relative:page;mso-position-vertical-relative:page">
            <v:textbox inset="5.85pt,.7pt,5.85pt,.7pt">
              <w:txbxContent>
                <w:p w:rsidR="008D5AEF" w:rsidRDefault="008D5AE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20110629_Au08</w:t>
                  </w:r>
                </w:p>
                <w:p w:rsidR="008D5AEF" w:rsidRDefault="008D5AE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D5AEF" w:rsidRPr="00BE5A51" w:rsidRDefault="008D5AE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1" type="#_x0000_t75" style="position:absolute;left:0;text-align:left;margin-left:309.55pt;margin-top:16.8pt;width:226.2pt;height:210.45pt;z-index:251658752;mso-position-horizontal-relative:page;mso-position-vertical-relative:page">
            <v:imagedata r:id="rId9" o:title=""/>
            <w10:wrap anchorx="page" anchory="page"/>
          </v:shape>
        </w:pict>
      </w:r>
    </w:p>
    <w:p w:rsidR="008D5AEF" w:rsidRDefault="008D5AEF">
      <w:r>
        <w:rPr>
          <w:noProof/>
        </w:rPr>
        <w:pict>
          <v:shape id="_x0000_s1042" type="#_x0000_t202" style="position:absolute;left:0;text-align:left;margin-left:303.6pt;margin-top:378.85pt;width:238.1pt;height:429.35pt;z-index:251667968;mso-wrap-style:tight;mso-position-horizontal-relative:page;mso-position-vertical-relative:page" stroked="f">
            <v:textbox inset="5.85pt,.7pt,5.85pt,.7pt">
              <w:txbxContent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165090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E5A5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E5A5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E5A5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E5A5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1196930</w:t>
                        </w:r>
                      </w:p>
                    </w:tc>
                  </w:tr>
                  <w:tr w:rsidR="008D5A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Pr="00BE5A51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202" style="position:absolute;left:0;text-align:left;margin-left:47.6pt;margin-top:92.6pt;width:244.1pt;height:715.6pt;z-index:251666944;mso-wrap-style:tight;mso-position-horizontal-relative:page;mso-position-vertical-relative:page" stroked="f">
            <v:textbox inset="5.85pt,.7pt,5.85pt,.7pt">
              <w:txbxContent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D5AEF" w:rsidRDefault="008D5AE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E5A5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E5A5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52.09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84.53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70.21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13.97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21.44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23.16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69.08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95.52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130.51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207.32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275.42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443.51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-165.39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-199.24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-378.97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-119.60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-139.18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-298.64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13.31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20.00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6.74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4.84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9.86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6.61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4.42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8.51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60.68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38.57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77.22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 w:rsidRPr="00BE5A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-41.74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-97.34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5A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D5AEF" w:rsidRPr="00BE5A51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  <w:r w:rsidRPr="00BE5A5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D5AEF" w:rsidRDefault="008D5AEF" w:rsidP="00BE5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D5AEF" w:rsidRDefault="008D5AEF">
                  <w:pPr>
                    <w:rPr>
                      <w:sz w:val="18"/>
                    </w:rPr>
                  </w:pPr>
                </w:p>
                <w:p w:rsidR="008D5AEF" w:rsidRPr="00BE5A51" w:rsidRDefault="008D5AE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75" style="position:absolute;left:0;text-align:left;margin-left:309.55pt;margin-top:235.7pt;width:226.2pt;height:151.5pt;z-index:251665920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5" style="position:absolute;left:0;text-align:left;margin-left:47.6pt;margin-top:8.4pt;width:238.15pt;height:67.35pt;z-index:251664896;mso-position-horizontal-relative:page;mso-position-vertical-relative:page">
            <v:textbox inset="5.85pt,.7pt,5.85pt,.7pt">
              <w:txbxContent>
                <w:p w:rsidR="008D5AEF" w:rsidRDefault="008D5AE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20110629_Au08</w:t>
                  </w:r>
                </w:p>
                <w:p w:rsidR="008D5AEF" w:rsidRDefault="008D5AE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D5AEF" w:rsidRPr="00BE5A51" w:rsidRDefault="008D5AE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6" type="#_x0000_t75" style="position:absolute;left:0;text-align:left;margin-left:309.55pt;margin-top:16.8pt;width:226.2pt;height:210.45pt;z-index:251663872;mso-position-horizontal-relative:page;mso-position-vertical-relative:page">
            <v:imagedata r:id="rId11" o:title=""/>
            <w10:wrap anchorx="page" anchory="page"/>
          </v:shape>
        </w:pict>
      </w:r>
    </w:p>
    <w:sectPr w:rsidR="008D5AEF" w:rsidSect="00BE5A5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5A51"/>
    <w:rsid w:val="00001D99"/>
    <w:rsid w:val="00007921"/>
    <w:rsid w:val="00013112"/>
    <w:rsid w:val="00014C5A"/>
    <w:rsid w:val="00037BE9"/>
    <w:rsid w:val="000452F9"/>
    <w:rsid w:val="00047DEA"/>
    <w:rsid w:val="00053A35"/>
    <w:rsid w:val="00064492"/>
    <w:rsid w:val="00070119"/>
    <w:rsid w:val="00073032"/>
    <w:rsid w:val="000814F3"/>
    <w:rsid w:val="00081988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F7333"/>
    <w:rsid w:val="001032E4"/>
    <w:rsid w:val="00107DCF"/>
    <w:rsid w:val="001142F2"/>
    <w:rsid w:val="00114FA3"/>
    <w:rsid w:val="001170DB"/>
    <w:rsid w:val="001170F4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4688"/>
    <w:rsid w:val="0023362E"/>
    <w:rsid w:val="00234DF1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D9D"/>
    <w:rsid w:val="003A7D52"/>
    <w:rsid w:val="003B3748"/>
    <w:rsid w:val="003B4C3A"/>
    <w:rsid w:val="003B627D"/>
    <w:rsid w:val="003B7E35"/>
    <w:rsid w:val="003C5851"/>
    <w:rsid w:val="003C735E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3FBA"/>
    <w:rsid w:val="0044621D"/>
    <w:rsid w:val="004467F6"/>
    <w:rsid w:val="00446FA2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F1BF7"/>
    <w:rsid w:val="004F2F5F"/>
    <w:rsid w:val="00506E4B"/>
    <w:rsid w:val="0051201E"/>
    <w:rsid w:val="00512C7B"/>
    <w:rsid w:val="00515127"/>
    <w:rsid w:val="00516310"/>
    <w:rsid w:val="005203F2"/>
    <w:rsid w:val="00521ED0"/>
    <w:rsid w:val="00522069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71EB9"/>
    <w:rsid w:val="005759C2"/>
    <w:rsid w:val="005759CC"/>
    <w:rsid w:val="00584A95"/>
    <w:rsid w:val="005862EA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F11BA"/>
    <w:rsid w:val="007F3C60"/>
    <w:rsid w:val="007F4C9B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85930"/>
    <w:rsid w:val="00886755"/>
    <w:rsid w:val="00890211"/>
    <w:rsid w:val="00895C7B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AEF"/>
    <w:rsid w:val="008D5C2C"/>
    <w:rsid w:val="008E305E"/>
    <w:rsid w:val="008E3EE0"/>
    <w:rsid w:val="008E6539"/>
    <w:rsid w:val="008F3AEA"/>
    <w:rsid w:val="00901B4A"/>
    <w:rsid w:val="009069A2"/>
    <w:rsid w:val="00912B7A"/>
    <w:rsid w:val="00912FF8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5357"/>
    <w:rsid w:val="00B5670B"/>
    <w:rsid w:val="00B76EF8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E013F"/>
    <w:rsid w:val="00BE0958"/>
    <w:rsid w:val="00BE260D"/>
    <w:rsid w:val="00BE2AC6"/>
    <w:rsid w:val="00BE5A51"/>
    <w:rsid w:val="00BF3BDC"/>
    <w:rsid w:val="00BF63B9"/>
    <w:rsid w:val="00BF6E94"/>
    <w:rsid w:val="00BF714F"/>
    <w:rsid w:val="00BF7A30"/>
    <w:rsid w:val="00C00A86"/>
    <w:rsid w:val="00C02DED"/>
    <w:rsid w:val="00C0493E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E02CC9"/>
    <w:rsid w:val="00E139A9"/>
    <w:rsid w:val="00E13D27"/>
    <w:rsid w:val="00E20732"/>
    <w:rsid w:val="00E236A5"/>
    <w:rsid w:val="00E25F90"/>
    <w:rsid w:val="00E4339F"/>
    <w:rsid w:val="00E518E5"/>
    <w:rsid w:val="00E533D8"/>
    <w:rsid w:val="00E614A0"/>
    <w:rsid w:val="00E77194"/>
    <w:rsid w:val="00E82EC8"/>
    <w:rsid w:val="00E86A62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4017"/>
    <w:rsid w:val="00FD50BA"/>
    <w:rsid w:val="00FE15D4"/>
    <w:rsid w:val="00FE295E"/>
    <w:rsid w:val="00FE7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5</Pages>
  <Words>3</Words>
  <Characters>23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2011-06-29T06:00:00Z</dcterms:created>
  <dcterms:modified xsi:type="dcterms:W3CDTF">2011-06-29T06:09:00Z</dcterms:modified>
</cp:coreProperties>
</file>