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B21" w:rsidRDefault="00854B21">
      <w:pPr>
        <w:sectPr w:rsidR="00854B21" w:rsidSect="00152DF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108163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52DF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52DF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52DF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52DF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53.57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1210863</w:t>
                        </w: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152DFD">
                          <w:rPr>
                            <w:sz w:val="18"/>
                          </w:rPr>
                          <w:t xml:space="preserve"> : </w:t>
                        </w:r>
                        <w:r w:rsidRPr="00152DFD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152DFD">
                          <w:rPr>
                            <w:sz w:val="18"/>
                          </w:rPr>
                          <w:t xml:space="preserve"> K</w:t>
                        </w:r>
                        <w:r w:rsidRPr="00152DFD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52DF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52DF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52DF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152DF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854B21" w:rsidRPr="00152DFD" w:rsidRDefault="00854B2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2.138 keV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52DF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52DF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2.15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7.81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2.18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19.58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7.14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4.03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-3.34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59.82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54B21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.68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54B21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54B21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54B21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854B21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54B21" w:rsidRDefault="00854B21">
                  <w:pPr>
                    <w:rPr>
                      <w:sz w:val="18"/>
                    </w:rPr>
                  </w:pPr>
                </w:p>
                <w:p w:rsidR="00854B21" w:rsidRPr="00152DFD" w:rsidRDefault="00854B2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004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854B21" w:rsidRDefault="00854B2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20120412_Au08</w:t>
                  </w:r>
                </w:p>
                <w:p w:rsidR="00854B21" w:rsidRDefault="00854B2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854B21" w:rsidRPr="00152DFD" w:rsidRDefault="00854B2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8000;mso-position-horizontal-relative:page;mso-position-vertical-relative:page">
            <v:imagedata r:id="rId5" o:title=""/>
            <w10:wrap anchorx="page" anchory="page"/>
          </v:shape>
        </w:pict>
      </w:r>
    </w:p>
    <w:p w:rsidR="00854B21" w:rsidRDefault="00854B21">
      <w:pPr>
        <w:sectPr w:rsidR="00854B21" w:rsidSect="00152DF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109305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52DF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52DF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52DF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52DF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53.50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1212041</w:t>
                        </w: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152DFD">
                          <w:rPr>
                            <w:sz w:val="18"/>
                          </w:rPr>
                          <w:t xml:space="preserve"> : </w:t>
                        </w:r>
                        <w:r w:rsidRPr="00152DFD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152DFD">
                          <w:rPr>
                            <w:sz w:val="18"/>
                          </w:rPr>
                          <w:t xml:space="preserve"> K</w:t>
                        </w:r>
                        <w:r w:rsidRPr="00152DFD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52DF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52DF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52DF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152DF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854B21" w:rsidRPr="00152DFD" w:rsidRDefault="00854B2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2.138, 2.324 keV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52DF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52DF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2.48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7.68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1.38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10.16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1.86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25.81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-5.76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55.29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54B21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.57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54B21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54B21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54B21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854B21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54B21" w:rsidRDefault="00854B21">
                  <w:pPr>
                    <w:rPr>
                      <w:sz w:val="18"/>
                    </w:rPr>
                  </w:pPr>
                </w:p>
                <w:p w:rsidR="00854B21" w:rsidRPr="00152DFD" w:rsidRDefault="00854B2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516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854B21" w:rsidRDefault="00854B2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20120412_Au08</w:t>
                  </w:r>
                </w:p>
                <w:p w:rsidR="00854B21" w:rsidRDefault="00854B2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854B21" w:rsidRPr="00152DFD" w:rsidRDefault="00854B2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3120;mso-position-horizontal-relative:page;mso-position-vertical-relative:page">
            <v:imagedata r:id="rId7" o:title=""/>
            <w10:wrap anchorx="page" anchory="page"/>
          </v:shape>
        </w:pict>
      </w:r>
    </w:p>
    <w:p w:rsidR="00854B21" w:rsidRDefault="00854B21">
      <w:pPr>
        <w:sectPr w:rsidR="00854B21" w:rsidSect="00152DF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109244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52DF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52DF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52DF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52DF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53.56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1210581</w:t>
                        </w: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152DFD">
                          <w:rPr>
                            <w:sz w:val="18"/>
                          </w:rPr>
                          <w:t xml:space="preserve"> : </w:t>
                        </w:r>
                        <w:r w:rsidRPr="00152DFD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152DFD">
                          <w:rPr>
                            <w:sz w:val="18"/>
                          </w:rPr>
                          <w:t xml:space="preserve"> K</w:t>
                        </w:r>
                        <w:r w:rsidRPr="00152DFD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52DF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52DF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52DF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152DF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854B21" w:rsidRPr="00152DFD" w:rsidRDefault="00854B2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2.137 keV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52DF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52DF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20.62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16.73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-0.76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-1.35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6.07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-0.99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58.21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54B21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.68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54B21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54B21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54B21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854B21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54B21" w:rsidRDefault="00854B21">
                  <w:pPr>
                    <w:rPr>
                      <w:sz w:val="18"/>
                    </w:rPr>
                  </w:pPr>
                </w:p>
                <w:p w:rsidR="00854B21" w:rsidRPr="00152DFD" w:rsidRDefault="00854B2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6028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854B21" w:rsidRDefault="00854B2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20120412_Au08</w:t>
                  </w:r>
                </w:p>
                <w:p w:rsidR="00854B21" w:rsidRDefault="00854B2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854B21" w:rsidRPr="00152DFD" w:rsidRDefault="00854B2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8240;mso-position-horizontal-relative:page;mso-position-vertical-relative:page">
            <v:imagedata r:id="rId9" o:title=""/>
            <w10:wrap anchorx="page" anchory="page"/>
          </v:shape>
        </w:pict>
      </w:r>
    </w:p>
    <w:p w:rsidR="00854B21" w:rsidRDefault="00854B21">
      <w:r>
        <w:rPr>
          <w:noProof/>
        </w:rPr>
        <w:pict>
          <v:shape id="_x0000_s1041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110024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52DF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52DF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52DF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52DF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53.56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1210164</w:t>
                        </w: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152DFD">
                          <w:rPr>
                            <w:sz w:val="18"/>
                          </w:rPr>
                          <w:t xml:space="preserve"> : </w:t>
                        </w:r>
                        <w:r w:rsidRPr="00152DFD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152DFD">
                          <w:rPr>
                            <w:sz w:val="18"/>
                          </w:rPr>
                          <w:t xml:space="preserve"> K</w:t>
                        </w:r>
                        <w:r w:rsidRPr="00152DFD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52DF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52DF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52DF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152DF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854B21" w:rsidRPr="00152DFD" w:rsidRDefault="00854B2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2.142 keV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854B21" w:rsidRDefault="00854B21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52DF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52DF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2.39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10.08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3.72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17.05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-0.62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-1.49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4.02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5.10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 w:rsidRPr="00152D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58.65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54B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54B21" w:rsidRPr="00152DFD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54B21" w:rsidRDefault="00854B21" w:rsidP="00152DFD">
                        <w:pPr>
                          <w:rPr>
                            <w:sz w:val="18"/>
                          </w:rPr>
                        </w:pPr>
                        <w:r w:rsidRPr="00152DFD">
                          <w:rPr>
                            <w:sz w:val="18"/>
                          </w:rPr>
                          <w:t>.88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54B21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54B21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54B21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854B21" w:rsidRDefault="00854B21" w:rsidP="00152DF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54B21" w:rsidRDefault="00854B21">
                  <w:pPr>
                    <w:rPr>
                      <w:sz w:val="18"/>
                    </w:rPr>
                  </w:pPr>
                </w:p>
                <w:p w:rsidR="00854B21" w:rsidRPr="00152DFD" w:rsidRDefault="00854B2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6540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854B21" w:rsidRDefault="00854B2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20120412_Au08</w:t>
                  </w:r>
                </w:p>
                <w:p w:rsidR="00854B21" w:rsidRDefault="00854B2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854B21" w:rsidRPr="00152DFD" w:rsidRDefault="00854B2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63360;mso-position-horizontal-relative:page;mso-position-vertical-relative:page">
            <v:imagedata r:id="rId11" o:title=""/>
            <w10:wrap anchorx="page" anchory="page"/>
          </v:shape>
        </w:pict>
      </w:r>
    </w:p>
    <w:sectPr w:rsidR="00854B21" w:rsidSect="00152DF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2DFD"/>
    <w:rsid w:val="00001D99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64492"/>
    <w:rsid w:val="00070119"/>
    <w:rsid w:val="00073032"/>
    <w:rsid w:val="00073982"/>
    <w:rsid w:val="00073AE2"/>
    <w:rsid w:val="000814F3"/>
    <w:rsid w:val="00081988"/>
    <w:rsid w:val="000830B0"/>
    <w:rsid w:val="0009060E"/>
    <w:rsid w:val="00090CB5"/>
    <w:rsid w:val="0009292C"/>
    <w:rsid w:val="00093063"/>
    <w:rsid w:val="00094709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4225"/>
    <w:rsid w:val="0013683F"/>
    <w:rsid w:val="00137F91"/>
    <w:rsid w:val="00140067"/>
    <w:rsid w:val="001406DF"/>
    <w:rsid w:val="001409C5"/>
    <w:rsid w:val="001411E8"/>
    <w:rsid w:val="00144EB1"/>
    <w:rsid w:val="00147616"/>
    <w:rsid w:val="001515A0"/>
    <w:rsid w:val="00152DFD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8067A"/>
    <w:rsid w:val="00180E7E"/>
    <w:rsid w:val="00193FCB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10A"/>
    <w:rsid w:val="002A6E3B"/>
    <w:rsid w:val="002B67EF"/>
    <w:rsid w:val="002B7C79"/>
    <w:rsid w:val="002C3CD8"/>
    <w:rsid w:val="002C5D04"/>
    <w:rsid w:val="002D32B3"/>
    <w:rsid w:val="002F7968"/>
    <w:rsid w:val="003001C4"/>
    <w:rsid w:val="003059C6"/>
    <w:rsid w:val="00306835"/>
    <w:rsid w:val="00310827"/>
    <w:rsid w:val="00314833"/>
    <w:rsid w:val="00314C61"/>
    <w:rsid w:val="00317A87"/>
    <w:rsid w:val="003202B1"/>
    <w:rsid w:val="0032069A"/>
    <w:rsid w:val="0032250B"/>
    <w:rsid w:val="00324613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6924"/>
    <w:rsid w:val="00376F57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E35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82EC0"/>
    <w:rsid w:val="00490272"/>
    <w:rsid w:val="00491975"/>
    <w:rsid w:val="00492129"/>
    <w:rsid w:val="00492403"/>
    <w:rsid w:val="00497179"/>
    <w:rsid w:val="004A40B7"/>
    <w:rsid w:val="004A6645"/>
    <w:rsid w:val="004B0D49"/>
    <w:rsid w:val="004B1D35"/>
    <w:rsid w:val="004B381F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05BB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4A95"/>
    <w:rsid w:val="005862EA"/>
    <w:rsid w:val="00592333"/>
    <w:rsid w:val="00594947"/>
    <w:rsid w:val="005A1701"/>
    <w:rsid w:val="005A2236"/>
    <w:rsid w:val="005A51E8"/>
    <w:rsid w:val="005B04F6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1DD"/>
    <w:rsid w:val="006A4C0D"/>
    <w:rsid w:val="006A555A"/>
    <w:rsid w:val="006A6EAC"/>
    <w:rsid w:val="006B0E38"/>
    <w:rsid w:val="006B198A"/>
    <w:rsid w:val="006B4F6D"/>
    <w:rsid w:val="006B6319"/>
    <w:rsid w:val="006B7779"/>
    <w:rsid w:val="006C694B"/>
    <w:rsid w:val="006D03BF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2671"/>
    <w:rsid w:val="00705404"/>
    <w:rsid w:val="0070680D"/>
    <w:rsid w:val="00707173"/>
    <w:rsid w:val="00707D2D"/>
    <w:rsid w:val="007127F4"/>
    <w:rsid w:val="00720B3B"/>
    <w:rsid w:val="007232F5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4B21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A5807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848"/>
    <w:rsid w:val="009C698E"/>
    <w:rsid w:val="009D0FA1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04E78"/>
    <w:rsid w:val="00A15626"/>
    <w:rsid w:val="00A16017"/>
    <w:rsid w:val="00A2544D"/>
    <w:rsid w:val="00A25F7A"/>
    <w:rsid w:val="00A27111"/>
    <w:rsid w:val="00A37C0F"/>
    <w:rsid w:val="00A41608"/>
    <w:rsid w:val="00A417CD"/>
    <w:rsid w:val="00A43C21"/>
    <w:rsid w:val="00A46E69"/>
    <w:rsid w:val="00A52368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6083"/>
    <w:rsid w:val="00A875F4"/>
    <w:rsid w:val="00A9036C"/>
    <w:rsid w:val="00A9674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E7619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38C7"/>
    <w:rsid w:val="00C963CC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003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5FF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4DFA"/>
    <w:rsid w:val="00E25F90"/>
    <w:rsid w:val="00E34397"/>
    <w:rsid w:val="00E4339F"/>
    <w:rsid w:val="00E43DB1"/>
    <w:rsid w:val="00E45D95"/>
    <w:rsid w:val="00E518E5"/>
    <w:rsid w:val="00E533D8"/>
    <w:rsid w:val="00E60FA7"/>
    <w:rsid w:val="00E614A0"/>
    <w:rsid w:val="00E64571"/>
    <w:rsid w:val="00E71591"/>
    <w:rsid w:val="00E72B0D"/>
    <w:rsid w:val="00E77194"/>
    <w:rsid w:val="00E803A6"/>
    <w:rsid w:val="00E82EC8"/>
    <w:rsid w:val="00E86674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53B4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4</Pages>
  <Words>3</Words>
  <Characters>21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2012-04-12T05:29:00Z</dcterms:created>
  <dcterms:modified xsi:type="dcterms:W3CDTF">2012-04-12T05:39:00Z</dcterms:modified>
</cp:coreProperties>
</file>