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B9E" w:rsidRDefault="00015B9E">
      <w:pPr>
        <w:sectPr w:rsidR="00015B9E" w:rsidSect="00D404C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024;mso-wrap-style:tight;mso-position-horizontal-relative:page;mso-position-vertical-relative:page" stroked="f">
            <v:textbox inset="5.85pt,.7pt,5.85pt,.7pt">
              <w:txbxContent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205403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404C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404C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404C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404C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1194921</w:t>
                        </w:r>
                      </w:p>
                    </w:tc>
                  </w:tr>
                  <w:tr w:rsidR="00015B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Pr="00D404CC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000;mso-wrap-style:tight;mso-position-horizontal-relative:page;mso-position-vertical-relative:page" stroked="f">
            <v:textbox inset="5.85pt,.7pt,5.85pt,.7pt">
              <w:txbxContent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404C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404C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74.01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124.53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122.72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109.48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159.45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234.21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-91.06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-120.26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-208.65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-68.96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-87.98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-172.20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3.76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67.20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49.22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86.45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19.48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13.57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24.79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D404C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-17.96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-45.92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15B9E" w:rsidRPr="00D404CC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  <w:r w:rsidRPr="00D404C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Pr="00D404CC" w:rsidRDefault="00015B9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697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5952;mso-position-horizontal-relative:page;mso-position-vertical-relative:page">
            <v:textbox inset="5.85pt,.7pt,5.85pt,.7pt">
              <w:txbxContent>
                <w:p w:rsidR="00015B9E" w:rsidRDefault="00015B9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15B9E" w:rsidRDefault="00015B9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15B9E" w:rsidRPr="00D404CC" w:rsidRDefault="00015B9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4928;mso-position-horizontal-relative:page;mso-position-vertical-relative:page">
            <v:imagedata r:id="rId5" o:title=""/>
            <w10:wrap anchorx="page" anchory="page"/>
          </v:shape>
        </w:pict>
      </w:r>
    </w:p>
    <w:p w:rsidR="00015B9E" w:rsidRDefault="00015B9E">
      <w:pPr>
        <w:sectPr w:rsidR="00015B9E" w:rsidSect="00E928F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144;mso-wrap-style:tight;mso-position-horizontal-relative:page;mso-position-vertical-relative:page" stroked="f">
            <v:textbox inset="5.85pt,.7pt,5.85pt,.7pt">
              <w:txbxContent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195077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928F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928F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928F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928F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1195733</w:t>
                        </w:r>
                      </w:p>
                    </w:tc>
                  </w:tr>
                  <w:tr w:rsidR="00015B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Pr="00E928F5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inset="5.85pt,.7pt,5.85pt,.7pt">
              <w:txbxContent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2.775 keV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928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928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-57.75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-41.70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-95.76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-50.31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-31.44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-107.63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79.52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45.06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182.21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64.33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35.22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160.63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-70.70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-90.96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38.65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49.19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93.60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102.69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Pr="00E928F5" w:rsidRDefault="00015B9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09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015B9E" w:rsidRDefault="00015B9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15B9E" w:rsidRDefault="00015B9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15B9E" w:rsidRPr="00E928F5" w:rsidRDefault="00015B9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048;mso-position-horizontal-relative:page;mso-position-vertical-relative:page">
            <v:imagedata r:id="rId7" o:title=""/>
            <w10:wrap anchorx="page" anchory="page"/>
          </v:shape>
        </w:pict>
      </w:r>
    </w:p>
    <w:p w:rsidR="00015B9E" w:rsidRDefault="00015B9E">
      <w:pPr>
        <w:sectPr w:rsidR="00015B9E" w:rsidSect="00E928F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47.6pt;margin-top:92.6pt;width:244.1pt;height:715.6pt;z-index:251658240;mso-wrap-style:tight;mso-position-horizontal-relative:page;mso-position-vertical-relative:page" stroked="f">
            <v:textbox style="mso-next-textbox:#_x0000_s1041" inset="5.85pt,.7pt,5.85pt,.7pt">
              <w:txbxContent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4.730 keV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928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928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-758.50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-143.69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-1257.64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-607.67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-99.65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-1299.97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812.13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120.76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1860.84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647.17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92.96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1615.92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-18.09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-3.76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-26.85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-39.24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-32.03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-41.36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-494.35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-40.77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-635.97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-44.40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-56.49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637.13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183.41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Pr="00E928F5" w:rsidRDefault="00015B9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75" style="position:absolute;left:0;text-align:left;margin-left:309.55pt;margin-top:235.7pt;width:226.2pt;height:151.5pt;z-index:25165721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8" style="position:absolute;left:0;text-align:left;margin-left:47.6pt;margin-top:8.4pt;width:238.15pt;height:67.35pt;z-index:251656192;mso-position-horizontal-relative:page;mso-position-vertical-relative:page">
            <v:textbox inset="5.85pt,.7pt,5.85pt,.7pt">
              <w:txbxContent>
                <w:p w:rsidR="00015B9E" w:rsidRDefault="00015B9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15B9E" w:rsidRDefault="00015B9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15B9E" w:rsidRPr="00E928F5" w:rsidRDefault="00015B9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9" type="#_x0000_t75" style="position:absolute;left:0;text-align:left;margin-left:309.55pt;margin-top:16.8pt;width:226.2pt;height:210.45pt;z-index:251655168;mso-position-horizontal-relative:page;mso-position-vertical-relative:page">
            <v:imagedata r:id="rId9" o:title=""/>
            <w10:wrap anchorx="page" anchory="page"/>
          </v:shape>
        </w:pict>
      </w:r>
    </w:p>
    <w:p w:rsidR="00015B9E" w:rsidRDefault="00015B9E">
      <w:pPr>
        <w:sectPr w:rsidR="00015B9E" w:rsidSect="00E928F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0" type="#_x0000_t202" style="position:absolute;left:0;text-align:left;margin-left:303.6pt;margin-top:378.85pt;width:238.1pt;height:429.35pt;z-index:251660288;mso-wrap-style:tight;mso-position-horizontal-relative:page;mso-position-vertical-relative:page" stroked="f">
            <v:textbox inset="5.85pt,.7pt,5.85pt,.7pt">
              <w:txbxContent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204666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928F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928F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928F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928F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1193833</w:t>
                        </w:r>
                      </w:p>
                    </w:tc>
                  </w:tr>
                  <w:tr w:rsidR="00015B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Pr="00E928F5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47.6pt;margin-top:42.1pt;width:244.1pt;height:757.7pt;z-index:25165926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015B9E" w:rsidRDefault="00015B9E">
      <w:pPr>
        <w:sectPr w:rsidR="00015B9E" w:rsidSect="00E928F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178661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928F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928F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928F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928F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1196673</w:t>
                        </w:r>
                      </w:p>
                    </w:tc>
                  </w:tr>
                  <w:tr w:rsidR="00015B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Pr="00E928F5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64384;mso-wrap-style:tight;mso-position-horizontal-relative:page;mso-position-vertical-relative:page" stroked="f">
            <v:textbox inset="5.85pt,.7pt,5.85pt,.7pt">
              <w:txbxContent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2.800 keV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928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928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-34.35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-44.47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-95.14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72.08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34.62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165.17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60.11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27.89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150.09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-34.16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-43.94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-32.17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98.94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91.99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Pr="00E928F5" w:rsidRDefault="00015B9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309.55pt;margin-top:235.7pt;width:226.2pt;height:151.5pt;z-index:251663360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62336;mso-position-horizontal-relative:page;mso-position-vertical-relative:page">
            <v:textbox inset="5.85pt,.7pt,5.85pt,.7pt">
              <w:txbxContent>
                <w:p w:rsidR="00015B9E" w:rsidRDefault="00015B9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15B9E" w:rsidRDefault="00015B9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15B9E" w:rsidRPr="00E928F5" w:rsidRDefault="00015B9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6" type="#_x0000_t75" style="position:absolute;left:0;text-align:left;margin-left:309.55pt;margin-top:16.8pt;width:226.2pt;height:210.45pt;z-index:251661312;mso-position-horizontal-relative:page;mso-position-vertical-relative:page">
            <v:imagedata r:id="rId11" o:title=""/>
            <w10:wrap anchorx="page" anchory="page"/>
          </v:shape>
        </w:pict>
      </w:r>
    </w:p>
    <w:p w:rsidR="00015B9E" w:rsidRDefault="00015B9E">
      <w:r>
        <w:rPr>
          <w:noProof/>
        </w:rPr>
        <w:pict>
          <v:shape id="_x0000_s1047" type="#_x0000_t202" style="position:absolute;left:0;text-align:left;margin-left:303.6pt;margin-top:378.85pt;width:238.1pt;height:429.35pt;z-index:251670528;mso-wrap-style:tight;mso-position-horizontal-relative:page;mso-position-vertical-relative:page" stroked="f">
            <v:textbox inset="5.85pt,.7pt,5.85pt,.7pt">
              <w:txbxContent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67.0 s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106508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928F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928F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928F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928F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667607</w:t>
                        </w:r>
                      </w:p>
                    </w:tc>
                  </w:tr>
                  <w:tr w:rsidR="00015B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Pr="00E928F5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left:0;text-align:left;margin-left:47.6pt;margin-top:92.6pt;width:244.1pt;height:715.6pt;z-index:251669504;mso-wrap-style:tight;mso-position-horizontal-relative:page;mso-position-vertical-relative:page" stroked="f">
            <v:textbox inset="5.85pt,.7pt,5.85pt,.7pt">
              <w:txbxContent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15B9E" w:rsidRDefault="00015B9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928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928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-29.60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-63.32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43.91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28.77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100.61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36.60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23.17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91.39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-28.13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19.95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25.38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 w:rsidRPr="00E92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66.43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84.27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15B9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15B9E" w:rsidRPr="00E928F5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  <w:r w:rsidRPr="00E928F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15B9E" w:rsidRDefault="00015B9E" w:rsidP="00E928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15B9E" w:rsidRDefault="00015B9E">
                  <w:pPr>
                    <w:rPr>
                      <w:sz w:val="18"/>
                    </w:rPr>
                  </w:pPr>
                </w:p>
                <w:p w:rsidR="00015B9E" w:rsidRPr="00E928F5" w:rsidRDefault="00015B9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75" style="position:absolute;left:0;text-align:left;margin-left:309.55pt;margin-top:235.7pt;width:226.2pt;height:151.5pt;z-index:25166848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50" style="position:absolute;left:0;text-align:left;margin-left:47.6pt;margin-top:8.4pt;width:238.15pt;height:67.35pt;z-index:251667456;mso-position-horizontal-relative:page;mso-position-vertical-relative:page">
            <v:textbox inset="5.85pt,.7pt,5.85pt,.7pt">
              <w:txbxContent>
                <w:p w:rsidR="00015B9E" w:rsidRDefault="00015B9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15B9E" w:rsidRDefault="00015B9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15B9E" w:rsidRPr="00E928F5" w:rsidRDefault="00015B9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1" type="#_x0000_t75" style="position:absolute;left:0;text-align:left;margin-left:309.55pt;margin-top:16.8pt;width:226.2pt;height:210.45pt;z-index:251666432;mso-position-horizontal-relative:page;mso-position-vertical-relative:page">
            <v:imagedata r:id="rId13" o:title=""/>
            <w10:wrap anchorx="page" anchory="page"/>
          </v:shape>
        </w:pict>
      </w:r>
    </w:p>
    <w:sectPr w:rsidR="00015B9E" w:rsidSect="00E928F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04CC"/>
    <w:rsid w:val="00001D99"/>
    <w:rsid w:val="00007921"/>
    <w:rsid w:val="000128FF"/>
    <w:rsid w:val="00013112"/>
    <w:rsid w:val="00014C5A"/>
    <w:rsid w:val="00015B9E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342D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04C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7194"/>
    <w:rsid w:val="00E803A6"/>
    <w:rsid w:val="00E82EC8"/>
    <w:rsid w:val="00E86A62"/>
    <w:rsid w:val="00E928F5"/>
    <w:rsid w:val="00E940C4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6</Pages>
  <Words>4</Words>
  <Characters>28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2011-08-03T01:49:00Z</dcterms:created>
  <dcterms:modified xsi:type="dcterms:W3CDTF">2011-08-03T02:04:00Z</dcterms:modified>
</cp:coreProperties>
</file>