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EB1" w:rsidRDefault="00FF0EB1">
      <w:pPr>
        <w:sectPr w:rsidR="00FF0EB1" w:rsidSect="00D621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41344;mso-wrap-style:tight;mso-position-horizontal-relative:page;mso-position-vertical-relative:page" stroked="f">
            <v:textbox style="mso-next-textbox:#_x0000_s1031"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6211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6211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570.84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137.93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21239.82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228.69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586.63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113.09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15075.72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241.94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-138.81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-16778.92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-318.07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-117.74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-13747.79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-293.99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-25.06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240.31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-81.37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411.03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145.46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9751.15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187.13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25.28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1611.88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32.16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-80.14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-18754.25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D6211B" w:rsidRDefault="00FF0E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40320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39296;mso-position-horizontal-relative:page;mso-position-vertical-relative:page">
            <v:textbox inset="5.85pt,.7pt,5.85pt,.7pt">
              <w:txbxContent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EB1" w:rsidRPr="00D6211B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38272;mso-position-horizontal-relative:page;mso-position-vertical-relative:page">
            <v:imagedata r:id="rId5" o:title=""/>
            <w10:wrap anchorx="page" anchory="page"/>
          </v:shape>
        </w:pict>
      </w:r>
    </w:p>
    <w:p w:rsidR="00FF0EB1" w:rsidRDefault="00FF0EB1">
      <w:pPr>
        <w:sectPr w:rsidR="00FF0EB1" w:rsidSect="00D621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43392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196603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6211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6211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6211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EB1" w:rsidRPr="00D62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6211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  <w:r w:rsidRPr="00D6211B">
                          <w:rPr>
                            <w:sz w:val="18"/>
                          </w:rPr>
                          <w:t>1195507</w:t>
                        </w: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D6211B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D6211B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42368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FF0EB1" w:rsidRDefault="00FF0EB1">
      <w:pPr>
        <w:sectPr w:rsidR="00FF0EB1" w:rsidSect="00F958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48512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195670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958F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958F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958F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958F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1195134</w:t>
                        </w: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F958F6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47488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-42.19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-56.55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-96.66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65.56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84.34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F958F6" w:rsidRDefault="00FF0E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46464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45440;mso-position-horizontal-relative:page;mso-position-vertical-relative:page">
            <v:textbox inset="5.85pt,.7pt,5.85pt,.7pt">
              <w:txbxContent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EB1" w:rsidRPr="00F958F6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44416;mso-position-horizontal-relative:page;mso-position-vertical-relative:page">
            <v:imagedata r:id="rId7" o:title=""/>
            <w10:wrap anchorx="page" anchory="page"/>
          </v:shape>
        </w:pict>
      </w:r>
    </w:p>
    <w:p w:rsidR="00FF0EB1" w:rsidRDefault="00FF0EB1">
      <w:pPr>
        <w:sectPr w:rsidR="00FF0EB1" w:rsidSect="00F958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47.6pt;margin-top:92.6pt;width:244.1pt;height:715.6pt;z-index:251652608;mso-wrap-style:tight;mso-position-horizontal-relative:page;mso-position-vertical-relative:page" stroked="f">
            <v:textbox style="mso-next-textbox:#_x0000_s1042"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-1766.05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-232.35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-2928.23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-48.58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-91.79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-1500.67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-170.91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-3210.37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1759.37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181.69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4031.29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1439.49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143.60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3594.29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-36.06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-58.20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-81.43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-1494.91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-85.62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-1923.18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494.68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629.49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1219.60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243.83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F958F6" w:rsidRDefault="00FF0E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1584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0560;mso-position-horizontal-relative:page;mso-position-vertical-relative:page">
            <v:textbox inset="5.85pt,.7pt,5.85pt,.7pt">
              <w:txbxContent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EB1" w:rsidRPr="00F958F6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49536;mso-position-horizontal-relative:page;mso-position-vertical-relative:page">
            <v:imagedata r:id="rId9" o:title=""/>
            <w10:wrap anchorx="page" anchory="page"/>
          </v:shape>
        </w:pict>
      </w:r>
    </w:p>
    <w:p w:rsidR="00FF0EB1" w:rsidRDefault="00FF0EB1">
      <w:pPr>
        <w:sectPr w:rsidR="00FF0EB1" w:rsidSect="00F958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202166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958F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958F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958F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958F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1195461</w:t>
                        </w: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F958F6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42.1pt;width:244.1pt;height:757.7pt;z-index:25165363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FF0EB1" w:rsidRDefault="00FF0EB1">
      <w:pPr>
        <w:sectPr w:rsidR="00FF0EB1" w:rsidSect="00F958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3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style="mso-next-textbox:#_x0000_s1048"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498.94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-231.98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827.28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421.61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-169.69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901.95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-538.10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196.38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-1232.96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-428.25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150.98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-1069.31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-44.27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-57.16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461.10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-93.33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593.19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84.19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107.13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-372.96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263.51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F958F6" w:rsidRDefault="00FF0E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577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EB1" w:rsidRPr="00F958F6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55680;mso-position-horizontal-relative:page;mso-position-vertical-relative:page">
            <v:imagedata r:id="rId11" o:title=""/>
            <w10:wrap anchorx="page" anchory="page"/>
          </v:shape>
        </w:pict>
      </w:r>
    </w:p>
    <w:p w:rsidR="00FF0EB1" w:rsidRDefault="00FF0EB1">
      <w:pPr>
        <w:sectPr w:rsidR="00FF0EB1" w:rsidSect="00F958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60800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62.7 s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99093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958F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958F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958F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958F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624362</w:t>
                        </w: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F958F6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42.1pt;width:244.1pt;height:757.7pt;z-index:25165977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FF0EB1" w:rsidRDefault="00FF0EB1">
      <w:pPr>
        <w:sectPr w:rsidR="00FF0EB1" w:rsidSect="00F958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9" type="#_x0000_t202" style="position:absolute;left:0;text-align:left;margin-left:47.6pt;margin-top:92.6pt;width:244.1pt;height:715.6pt;z-index:251664896;mso-wrap-style:tight;mso-position-horizontal-relative:page;mso-position-vertical-relative:page" stroked="f">
            <v:textbox style="mso-next-textbox:#_x0000_s1054"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958F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-273.66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-198.18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-368.89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-42.37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-70.25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-433.07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-267.22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-818.25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-1274.76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-755.67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-2727.08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959.64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515.82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2198.84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769.68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399.66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1921.83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-28.13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-33.89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-41.78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-58.46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92.71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135.51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-70.36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-19.95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-89.54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434.20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451.85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F958F6" w:rsidRDefault="00FF0E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75" style="position:absolute;left:0;text-align:left;margin-left:309.55pt;margin-top:235.7pt;width:226.2pt;height:151.5pt;z-index:251663872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1" style="position:absolute;left:0;text-align:left;margin-left:47.6pt;margin-top:8.4pt;width:238.15pt;height:67.35pt;z-index:251662848;mso-position-horizontal-relative:page;mso-position-vertical-relative:page">
            <v:textbox inset="5.85pt,.7pt,5.85pt,.7pt">
              <w:txbxContent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EB1" w:rsidRPr="00F958F6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2" type="#_x0000_t75" style="position:absolute;left:0;text-align:left;margin-left:309.55pt;margin-top:16.8pt;width:226.2pt;height:210.45pt;z-index:251661824;mso-position-horizontal-relative:page;mso-position-vertical-relative:page">
            <v:imagedata r:id="rId13" o:title=""/>
            <w10:wrap anchorx="page" anchory="page"/>
          </v:shape>
        </w:pict>
      </w:r>
    </w:p>
    <w:p w:rsidR="00FF0EB1" w:rsidRDefault="00FF0EB1">
      <w:pPr>
        <w:sectPr w:rsidR="00FF0EB1" w:rsidSect="00F958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3" type="#_x0000_t202" style="position:absolute;left:0;text-align:left;margin-left:303.6pt;margin-top:378.85pt;width:238.1pt;height:429.35pt;z-index:251666944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198103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958F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958F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958F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EB1" w:rsidRPr="00F958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958F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  <w:r w:rsidRPr="00F958F6">
                          <w:rPr>
                            <w:sz w:val="18"/>
                          </w:rPr>
                          <w:t>1195697</w:t>
                        </w: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F958F6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F958F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F958F6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202" style="position:absolute;left:0;text-align:left;margin-left:47.6pt;margin-top:42.1pt;width:244.1pt;height:757.7pt;z-index:251665920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FF0EB1" w:rsidRDefault="00FF0EB1">
      <w:pPr>
        <w:sectPr w:rsidR="00FF0EB1" w:rsidSect="00903C3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5" type="#_x0000_t202" style="position:absolute;left:0;text-align:left;margin-left:303.6pt;margin-top:378.85pt;width:238.1pt;height:429.35pt;z-index:251672064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199148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03C3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03C3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03C3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03C3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1195219</w:t>
                        </w: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903C35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6" type="#_x0000_t202" style="position:absolute;left:0;text-align:left;margin-left:47.6pt;margin-top:92.6pt;width:244.1pt;height:715.6pt;z-index:251671040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2.760 keV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03C3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03C3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54.57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70.25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73.56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73.54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80.66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138.94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231.27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243.69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494.75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-165.89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-158.50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-380.11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-124.82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-115.20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-311.65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-10.80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-13.95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42.19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21.27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53.68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-32.62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-60.34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903C35" w:rsidRDefault="00FF0E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75" style="position:absolute;left:0;text-align:left;margin-left:309.55pt;margin-top:235.7pt;width:226.2pt;height:151.5pt;z-index:251670016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8" style="position:absolute;left:0;text-align:left;margin-left:47.6pt;margin-top:8.4pt;width:238.15pt;height:67.35pt;z-index:251668992;mso-position-horizontal-relative:page;mso-position-vertical-relative:page">
            <v:textbox inset="5.85pt,.7pt,5.85pt,.7pt">
              <w:txbxContent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EB1" w:rsidRPr="00903C35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9" type="#_x0000_t75" style="position:absolute;left:0;text-align:left;margin-left:309.55pt;margin-top:16.8pt;width:226.2pt;height:210.45pt;z-index:251667968;mso-position-horizontal-relative:page;mso-position-vertical-relative:page">
            <v:imagedata r:id="rId15" o:title=""/>
            <w10:wrap anchorx="page" anchory="page"/>
          </v:shape>
        </w:pict>
      </w:r>
    </w:p>
    <w:p w:rsidR="00FF0EB1" w:rsidRDefault="00FF0EB1">
      <w:r>
        <w:rPr>
          <w:noProof/>
        </w:rPr>
        <w:pict>
          <v:shape id="_x0000_s1060" type="#_x0000_t202" style="position:absolute;left:0;text-align:left;margin-left:303.6pt;margin-top:378.85pt;width:238.1pt;height:429.35pt;z-index:251677184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185997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03C3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03C3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03C3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03C3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1196768</w:t>
                        </w: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903C35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1" type="#_x0000_t202" style="position:absolute;left:0;text-align:left;margin-left:47.6pt;margin-top:92.6pt;width:244.1pt;height:715.6pt;z-index:251676160;mso-wrap-style:tight;mso-position-horizontal-relative:page;mso-position-vertical-relative:page" stroked="f">
            <v:textbox inset="5.85pt,.7pt,5.85pt,.7pt">
              <w:txbxContent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EB1" w:rsidRDefault="00FF0EB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03C3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03C3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362.58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-223.26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601.18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27.32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320.56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-170.86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685.76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-401.29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193.95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-919.49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-336.31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157.02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-839.74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-13.84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-20.22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-42.65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-55.07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453.27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-121.50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583.12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22.09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28.11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 w:rsidRPr="00903C3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-285.51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267.16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E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EB1" w:rsidRPr="00903C35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  <w:r w:rsidRPr="00903C3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EB1" w:rsidRDefault="00FF0EB1" w:rsidP="00903C3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EB1" w:rsidRDefault="00FF0EB1">
                  <w:pPr>
                    <w:rPr>
                      <w:sz w:val="18"/>
                    </w:rPr>
                  </w:pPr>
                </w:p>
                <w:p w:rsidR="00FF0EB1" w:rsidRPr="00903C35" w:rsidRDefault="00FF0E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75" style="position:absolute;left:0;text-align:left;margin-left:309.55pt;margin-top:235.7pt;width:226.2pt;height:151.5pt;z-index:251675136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63" style="position:absolute;left:0;text-align:left;margin-left:47.6pt;margin-top:8.4pt;width:238.15pt;height:67.35pt;z-index:251674112;mso-position-horizontal-relative:page;mso-position-vertical-relative:page">
            <v:textbox inset="5.85pt,.7pt,5.85pt,.7pt">
              <w:txbxContent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EB1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EB1" w:rsidRPr="00903C35" w:rsidRDefault="00FF0EB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4" type="#_x0000_t75" style="position:absolute;left:0;text-align:left;margin-left:309.55pt;margin-top:16.8pt;width:226.2pt;height:210.45pt;z-index:251673088;mso-position-horizontal-relative:page;mso-position-vertical-relative:page">
            <v:imagedata r:id="rId17" o:title=""/>
            <w10:wrap anchorx="page" anchory="page"/>
          </v:shape>
        </w:pict>
      </w:r>
    </w:p>
    <w:sectPr w:rsidR="00FF0EB1" w:rsidSect="00903C3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11B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3C35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11B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958F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0EB1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</Pages>
  <Words>7</Words>
  <Characters>43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2011-08-03T02:31:00Z</dcterms:created>
  <dcterms:modified xsi:type="dcterms:W3CDTF">2011-08-03T02:48:00Z</dcterms:modified>
</cp:coreProperties>
</file>