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083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187077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1196087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39808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-82.22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-90.25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-193.06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137.27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314.54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43.10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287.42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-86.61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151.74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878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7760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864F16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6736;mso-position-horizontal-relative:page;mso-position-vertical-relative:page">
            <v:imagedata r:id="rId5" o:title=""/>
            <w10:wrap anchorx="page" anchory="page"/>
          </v:shape>
        </w:pict>
      </w:r>
    </w:p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595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202851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1194994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4928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243.74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84.77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42.90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211.66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390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2880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864F16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1856;mso-position-horizontal-relative:page;mso-position-vertical-relative:page">
            <v:imagedata r:id="rId7" o:title=""/>
            <w10:wrap anchorx="page" anchory="page"/>
          </v:shape>
        </w:pict>
      </w:r>
    </w:p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style="mso-next-textbox:#_x0000_s1041"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-1022.37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-108.99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-1695.17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-1368.55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-126.29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-2927.71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1480.42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123.88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3392.12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1202.58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97.21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3002.73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-83.98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-122.74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-642.77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-826.90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-462.70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-588.79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1084.83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175.74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49024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864F16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46976;mso-position-horizontal-relative:page;mso-position-vertical-relative:page">
            <v:imagedata r:id="rId9" o:title=""/>
            <w10:wrap anchorx="page" anchory="page"/>
          </v:shape>
        </w:pict>
      </w:r>
    </w:p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201954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1195941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107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190416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1195227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-74.58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65.37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149.79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137.30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88.73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96.66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864F16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6F176A" w:rsidRDefault="006F176A">
      <w:pPr>
        <w:sectPr w:rsidR="006F176A" w:rsidSect="00864F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88.7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149137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64F1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64F1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884375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64F1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190.14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-419.07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315.27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143.53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-273.83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307.05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-192.12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332.35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-440.20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-157.53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263.25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-393.33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26.11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-25.47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33.72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117.15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-112.40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150.71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-93.66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130.59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864F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-127.66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427.57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864F16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  <w:r w:rsidRPr="00864F1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864F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864F16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864F16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6F176A" w:rsidRDefault="006F176A">
      <w:pPr>
        <w:sectPr w:rsidR="006F176A" w:rsidSect="006301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196936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1196220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30.52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-43.67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-59.87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-100.06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94.98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72.22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122.19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63018E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6F176A" w:rsidRDefault="006F176A">
      <w:pPr>
        <w:sectPr w:rsidR="006F176A" w:rsidSect="006301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7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71.4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116705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712734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-197.70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-112.28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-327.80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-161.95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-79.61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-346.45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207.44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92.47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475.31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167.92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72.31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419.27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-173.49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-42.89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-223.19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152.11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63018E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6F176A" w:rsidRDefault="006F176A">
      <w:pPr>
        <w:sectPr w:rsidR="006F176A" w:rsidSect="006301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style="mso-next-textbox:#_x0000_s1067"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30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42.48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57.27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1050.62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-286.46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1741.99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32.46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800.27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-188.88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1712.01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-1029.83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220.40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-2359.67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-826.99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170.97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-2064.93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121.87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816.82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-96.95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1050.82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-166.32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-211.64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-702.15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290.93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F176A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F176A" w:rsidRPr="0063018E" w:rsidRDefault="006F176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19" o:title=""/>
            <w10:wrap anchorx="page" anchory="page"/>
          </v:shape>
        </w:pict>
      </w:r>
    </w:p>
    <w:p w:rsidR="006F176A" w:rsidRDefault="006F176A">
      <w:r>
        <w:rPr>
          <w:noProof/>
        </w:rPr>
        <w:pict>
          <v:shape id="_x0000_s1066" type="#_x0000_t202" style="position:absolute;left:0;text-align:left;margin-left:303.6pt;margin-top:378.85pt;width:238.1pt;height:429.35pt;z-index:251678720;mso-wrap-style:tight;mso-position-horizontal-relative:page;mso-position-vertical-relative:page" stroked="f">
            <v:textbox inset="5.85pt,.7pt,5.85pt,.7pt">
              <w:txbxContent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64.0 s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Default="006F176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105148</w:t>
                  </w:r>
                </w:p>
                <w:p w:rsidR="006F176A" w:rsidRDefault="006F176A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30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F176A" w:rsidRPr="00630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30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  <w:r w:rsidRPr="0063018E">
                          <w:rPr>
                            <w:sz w:val="18"/>
                          </w:rPr>
                          <w:t>637763</w:t>
                        </w:r>
                      </w:p>
                    </w:tc>
                  </w:tr>
                  <w:tr w:rsidR="006F17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76A" w:rsidRPr="0063018E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F176A" w:rsidRDefault="006F176A" w:rsidP="006301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F176A" w:rsidRDefault="006F176A">
                  <w:pPr>
                    <w:rPr>
                      <w:sz w:val="18"/>
                    </w:rPr>
                  </w:pPr>
                </w:p>
                <w:p w:rsidR="006F176A" w:rsidRPr="0063018E" w:rsidRDefault="006F176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7" type="#_x0000_t202" style="position:absolute;left:0;text-align:left;margin-left:47.6pt;margin-top:42.1pt;width:244.1pt;height:757.7pt;z-index:25167769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6F176A" w:rsidSect="006301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4F16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018E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176A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4F16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7</Words>
  <Characters>45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2011-08-03T05:22:00Z</dcterms:created>
  <dcterms:modified xsi:type="dcterms:W3CDTF">2011-08-03T05:39:00Z</dcterms:modified>
</cp:coreProperties>
</file>