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3FB" w:rsidRDefault="009843FB">
      <w:pPr>
        <w:sectPr w:rsidR="009843FB" w:rsidSect="005B139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1584;mso-wrap-style:tight;mso-position-horizontal-relative:page;mso-position-vertical-relative:page" stroked="f">
            <v:textbox inset="5.85pt,.7pt,5.85pt,.7pt">
              <w:txbxContent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160177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9843FB" w:rsidRPr="005B13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5B139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5B139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5B139D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843FB" w:rsidRPr="005B13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5B139D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51.79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1198386</w:t>
                        </w:r>
                      </w:p>
                    </w:tc>
                  </w:tr>
                  <w:tr w:rsidR="009843F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843FB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9843FB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9843FB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843FB" w:rsidRDefault="009843FB">
                  <w:pPr>
                    <w:rPr>
                      <w:sz w:val="18"/>
                    </w:rPr>
                  </w:pPr>
                </w:p>
                <w:p w:rsidR="009843FB" w:rsidRPr="005B139D" w:rsidRDefault="009843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0560;mso-wrap-style:tight;mso-position-horizontal-relative:page;mso-position-vertical-relative:page" stroked="f">
            <v:textbox inset="5.85pt,.7pt,5.85pt,.7pt">
              <w:txbxContent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9843FB" w:rsidRPr="005B13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5B13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B139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5B139D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5B13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5B13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-49.17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-24.43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-81.52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5B13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-0.73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-0.33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-1.38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5B13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-47.94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-20.62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-102.57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5B13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98.79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38.53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226.36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5B13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84.74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31.93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211.58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5B13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5B13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-2.80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-0.85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-3.92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5B13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-0.51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-0.74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5B13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-10.74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-2.36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-13.87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5B13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-76.07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-16.46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-97.87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5B13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-29.34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-6.04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-37.33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5B139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132.81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100.29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843FB" w:rsidRPr="005B139D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843FB" w:rsidRDefault="009843FB" w:rsidP="004E04B1">
                        <w:pPr>
                          <w:rPr>
                            <w:sz w:val="18"/>
                          </w:rPr>
                        </w:pPr>
                        <w:r w:rsidRPr="005B139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843FB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843FB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843FB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843FB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843FB" w:rsidRDefault="009843FB">
                  <w:pPr>
                    <w:rPr>
                      <w:sz w:val="18"/>
                    </w:rPr>
                  </w:pPr>
                </w:p>
                <w:p w:rsidR="009843FB" w:rsidRPr="005B139D" w:rsidRDefault="009843F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49536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8512;mso-position-horizontal-relative:page;mso-position-vertical-relative:page">
            <v:textbox inset="5.85pt,.7pt,5.85pt,.7pt">
              <w:txbxContent>
                <w:p w:rsidR="009843FB" w:rsidRDefault="009843F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20110808 Au08_RB-QD04</w:t>
                  </w:r>
                </w:p>
                <w:p w:rsidR="009843FB" w:rsidRDefault="009843F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9843FB" w:rsidRPr="005B139D" w:rsidRDefault="009843F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7488;mso-position-horizontal-relative:page;mso-position-vertical-relative:page">
            <v:imagedata r:id="rId5" o:title=""/>
            <w10:wrap anchorx="page" anchory="page"/>
          </v:shape>
        </w:pict>
      </w:r>
    </w:p>
    <w:p w:rsidR="009843FB" w:rsidRDefault="009843FB">
      <w:pPr>
        <w:sectPr w:rsidR="009843FB" w:rsidSect="000B573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6704;mso-wrap-style:tight;mso-position-horizontal-relative:page;mso-position-vertical-relative:page" stroked="f">
            <v:textbox inset="5.85pt,.7pt,5.85pt,.7pt">
              <w:txbxContent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173082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9843FB" w:rsidRPr="000B573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B573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B573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B573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843FB" w:rsidRPr="000B573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B573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51.76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1198474</w:t>
                        </w:r>
                      </w:p>
                    </w:tc>
                  </w:tr>
                  <w:tr w:rsidR="009843F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843FB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9843FB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9843FB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843FB" w:rsidRDefault="009843FB">
                  <w:pPr>
                    <w:rPr>
                      <w:sz w:val="18"/>
                    </w:rPr>
                  </w:pPr>
                </w:p>
                <w:p w:rsidR="009843FB" w:rsidRPr="000B5736" w:rsidRDefault="009843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5680;mso-wrap-style:tight;mso-position-horizontal-relative:page;mso-position-vertical-relative:page" stroked="f">
            <v:textbox inset="5.85pt,.7pt,5.85pt,.7pt">
              <w:txbxContent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9843FB" w:rsidRPr="000B573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0B573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B573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B573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0B573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1.78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2.40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0B573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-90.19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-52.51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-149.54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0B573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-1.50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-0.79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-2.83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0B573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-78.42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-39.52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-167.76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0B573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120.30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54.98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275.64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0B573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97.19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42.91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242.68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0B573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-2.46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-0.89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-2.97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0B573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2.84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1.00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3.98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0B573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-2.71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-0.74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-3.96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0B573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-3.08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-0.79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-3.98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0B573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-97.00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-24.59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-124.79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0B573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24.46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5.90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31.13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0B573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128.79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113.95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843FB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843FB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843FB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843FB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843FB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843FB" w:rsidRDefault="009843FB">
                  <w:pPr>
                    <w:rPr>
                      <w:sz w:val="18"/>
                    </w:rPr>
                  </w:pPr>
                </w:p>
                <w:p w:rsidR="009843FB" w:rsidRPr="000B5736" w:rsidRDefault="009843F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4656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3632;mso-position-horizontal-relative:page;mso-position-vertical-relative:page">
            <v:textbox inset="5.85pt,.7pt,5.85pt,.7pt">
              <w:txbxContent>
                <w:p w:rsidR="009843FB" w:rsidRDefault="009843F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20110808 Au08_RB-QD04</w:t>
                  </w:r>
                </w:p>
                <w:p w:rsidR="009843FB" w:rsidRDefault="009843F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9843FB" w:rsidRPr="000B5736" w:rsidRDefault="009843F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2608;mso-position-horizontal-relative:page;mso-position-vertical-relative:page">
            <v:imagedata r:id="rId7" o:title=""/>
            <w10:wrap anchorx="page" anchory="page"/>
          </v:shape>
        </w:pict>
      </w:r>
    </w:p>
    <w:p w:rsidR="009843FB" w:rsidRDefault="009843FB">
      <w:pPr>
        <w:sectPr w:rsidR="009843FB" w:rsidSect="000B573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47.6pt;margin-top:92.6pt;width:244.1pt;height:715.6pt;z-index:251660800;mso-wrap-style:tight;mso-position-horizontal-relative:page;mso-position-vertical-relative:page" stroked="f">
            <v:textbox style="mso-next-textbox:#_x0000_s1041" inset="5.85pt,.7pt,5.85pt,.7pt">
              <w:txbxContent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9843FB" w:rsidRPr="000B573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0B573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B573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0B573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0B573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-3.83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1.54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-5.16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0B573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541.36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-205.54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897.62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0B573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2.30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-0.79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4.35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0B573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485.54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-159.58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1038.70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0B573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-607.31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180.99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-1391.55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0B573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-473.79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136.40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-1183.02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0B573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1.67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-0.39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2.01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0B573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-1.78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-2.49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0B573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-17.07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3.03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-24.94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0B573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59.36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-9.97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76.64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0B573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588.59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-97.29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757.21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0B573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-54.51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8.57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-69.36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0B573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-420.53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242.63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843FB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843FB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843FB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843FB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843FB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843FB" w:rsidRDefault="009843FB">
                  <w:pPr>
                    <w:rPr>
                      <w:sz w:val="18"/>
                    </w:rPr>
                  </w:pPr>
                </w:p>
                <w:p w:rsidR="009843FB" w:rsidRPr="000B5736" w:rsidRDefault="009843F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75" style="position:absolute;left:0;text-align:left;margin-left:309.55pt;margin-top:235.7pt;width:226.2pt;height:151.5pt;z-index:251659776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8" style="position:absolute;left:0;text-align:left;margin-left:47.6pt;margin-top:8.4pt;width:238.15pt;height:67.35pt;z-index:251658752;mso-position-horizontal-relative:page;mso-position-vertical-relative:page">
            <v:textbox inset="5.85pt,.7pt,5.85pt,.7pt">
              <w:txbxContent>
                <w:p w:rsidR="009843FB" w:rsidRDefault="009843F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20110808 Au08_RB-QD04</w:t>
                  </w:r>
                </w:p>
                <w:p w:rsidR="009843FB" w:rsidRDefault="009843F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9843FB" w:rsidRPr="000B5736" w:rsidRDefault="009843F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9" type="#_x0000_t75" style="position:absolute;left:0;text-align:left;margin-left:309.55pt;margin-top:16.8pt;width:226.2pt;height:210.45pt;z-index:251657728;mso-position-horizontal-relative:page;mso-position-vertical-relative:page">
            <v:imagedata r:id="rId9" o:title=""/>
            <w10:wrap anchorx="page" anchory="page"/>
          </v:shape>
        </w:pict>
      </w:r>
    </w:p>
    <w:p w:rsidR="009843FB" w:rsidRDefault="009843FB">
      <w:pPr>
        <w:sectPr w:rsidR="009843FB" w:rsidSect="000B573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0" type="#_x0000_t202" style="position:absolute;left:0;text-align:left;margin-left:303.6pt;margin-top:378.85pt;width:238.1pt;height:429.35pt;z-index:251662848;mso-wrap-style:tight;mso-position-horizontal-relative:page;mso-position-vertical-relative:page" stroked="f">
            <v:textbox inset="5.85pt,.7pt,5.85pt,.7pt">
              <w:txbxContent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178824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9843FB" w:rsidRPr="000B573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0B573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0B573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0B573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843FB" w:rsidRPr="000B573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0B573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  <w:r w:rsidRPr="000B5736">
                          <w:rPr>
                            <w:sz w:val="18"/>
                          </w:rPr>
                          <w:t>1198683</w:t>
                        </w:r>
                      </w:p>
                    </w:tc>
                  </w:tr>
                  <w:tr w:rsidR="009843F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843FB" w:rsidRPr="000B5736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843FB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9843FB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9843FB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843FB" w:rsidRDefault="009843FB">
                  <w:pPr>
                    <w:rPr>
                      <w:sz w:val="18"/>
                    </w:rPr>
                  </w:pPr>
                </w:p>
                <w:p w:rsidR="009843FB" w:rsidRPr="000B5736" w:rsidRDefault="009843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1" type="#_x0000_t202" style="position:absolute;left:0;text-align:left;margin-left:47.6pt;margin-top:42.1pt;width:244.1pt;height:757.7pt;z-index:251661824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9843FB" w:rsidRDefault="009843FB">
      <w:r>
        <w:rPr>
          <w:noProof/>
        </w:rPr>
        <w:pict>
          <v:shape id="_x0000_s1042" type="#_x0000_t202" style="position:absolute;left:0;text-align:left;margin-left:303.6pt;margin-top:378.85pt;width:238.1pt;height:429.35pt;z-index:251667968;mso-wrap-style:tight;mso-position-horizontal-relative:page;mso-position-vertical-relative:page" stroked="f">
            <v:textbox inset="5.85pt,.7pt,5.85pt,.7pt">
              <w:txbxContent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170610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9843FB" w:rsidRPr="004E04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4E04B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E04B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E04B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9843FB" w:rsidRPr="004E04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E04B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51.81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1197700</w:t>
                        </w:r>
                      </w:p>
                    </w:tc>
                  </w:tr>
                  <w:tr w:rsidR="009843F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843FB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9843FB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9843FB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843FB" w:rsidRDefault="009843FB">
                  <w:pPr>
                    <w:rPr>
                      <w:sz w:val="18"/>
                    </w:rPr>
                  </w:pPr>
                </w:p>
                <w:p w:rsidR="009843FB" w:rsidRPr="004E04B1" w:rsidRDefault="009843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202" style="position:absolute;left:0;text-align:left;margin-left:47.6pt;margin-top:92.6pt;width:244.1pt;height:715.6pt;z-index:251666944;mso-wrap-style:tight;mso-position-horizontal-relative:page;mso-position-vertical-relative:page" stroked="f">
            <v:textbox inset="5.85pt,.7pt,5.85pt,.7pt">
              <w:txbxContent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9843FB" w:rsidRDefault="009843F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9843FB" w:rsidRPr="004E04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4E04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E04B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E04B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4E04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4E04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-69.64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-39.66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-115.46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4E04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-0.89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-0.46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-1.68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4E04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-65.87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-32.48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-140.92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4E04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105.48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47.15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241.69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4E04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89.78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38.77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224.18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4E04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1.91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2.30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4E04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0.83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1.16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4E04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-4.80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-1.28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-7.02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4E04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-0.36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-0.47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4E04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-111.32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-27.60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-143.22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4E04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30.61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7.22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38.96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 w:rsidRPr="004E04B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123.91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107.24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9843F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9843FB" w:rsidRPr="004E04B1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9843FB" w:rsidRDefault="009843FB" w:rsidP="004E04B1">
                        <w:pPr>
                          <w:rPr>
                            <w:sz w:val="18"/>
                          </w:rPr>
                        </w:pPr>
                        <w:r w:rsidRPr="004E04B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843FB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843FB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9843FB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9843FB" w:rsidRDefault="009843FB" w:rsidP="004E04B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9843FB" w:rsidRDefault="009843FB">
                  <w:pPr>
                    <w:rPr>
                      <w:sz w:val="18"/>
                    </w:rPr>
                  </w:pPr>
                </w:p>
                <w:p w:rsidR="009843FB" w:rsidRPr="004E04B1" w:rsidRDefault="009843F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4" type="#_x0000_t75" style="position:absolute;left:0;text-align:left;margin-left:309.55pt;margin-top:235.7pt;width:226.2pt;height:151.5pt;z-index:251665920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5" style="position:absolute;left:0;text-align:left;margin-left:47.6pt;margin-top:8.4pt;width:238.15pt;height:67.35pt;z-index:251664896;mso-position-horizontal-relative:page;mso-position-vertical-relative:page">
            <v:textbox inset="5.85pt,.7pt,5.85pt,.7pt">
              <w:txbxContent>
                <w:p w:rsidR="009843FB" w:rsidRDefault="009843F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20110808 Au08_RB-QD04</w:t>
                  </w:r>
                </w:p>
                <w:p w:rsidR="009843FB" w:rsidRDefault="009843F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9843FB" w:rsidRPr="004E04B1" w:rsidRDefault="009843F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6" type="#_x0000_t75" style="position:absolute;left:0;text-align:left;margin-left:309.55pt;margin-top:16.8pt;width:226.2pt;height:210.45pt;z-index:251663872;mso-position-horizontal-relative:page;mso-position-vertical-relative:page">
            <v:imagedata r:id="rId11" o:title=""/>
            <w10:wrap anchorx="page" anchory="page"/>
          </v:shape>
        </w:pict>
      </w:r>
    </w:p>
    <w:sectPr w:rsidR="009843FB" w:rsidSect="004E04B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139D"/>
    <w:rsid w:val="00001D99"/>
    <w:rsid w:val="00007921"/>
    <w:rsid w:val="000128FF"/>
    <w:rsid w:val="00013112"/>
    <w:rsid w:val="00014C5A"/>
    <w:rsid w:val="0002439C"/>
    <w:rsid w:val="00037BE9"/>
    <w:rsid w:val="000452F9"/>
    <w:rsid w:val="00047DEA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B5736"/>
    <w:rsid w:val="000C53A5"/>
    <w:rsid w:val="000D2F82"/>
    <w:rsid w:val="000D38BB"/>
    <w:rsid w:val="000E2526"/>
    <w:rsid w:val="000E3DA1"/>
    <w:rsid w:val="000E571A"/>
    <w:rsid w:val="000E7D34"/>
    <w:rsid w:val="000F7333"/>
    <w:rsid w:val="001032E4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E7E"/>
    <w:rsid w:val="001963FB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80BC5"/>
    <w:rsid w:val="00281073"/>
    <w:rsid w:val="00284403"/>
    <w:rsid w:val="00292F96"/>
    <w:rsid w:val="00293BD2"/>
    <w:rsid w:val="00297C15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80A04"/>
    <w:rsid w:val="003835C1"/>
    <w:rsid w:val="00391164"/>
    <w:rsid w:val="00397B5E"/>
    <w:rsid w:val="003A05AD"/>
    <w:rsid w:val="003A131A"/>
    <w:rsid w:val="003A2523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2F59"/>
    <w:rsid w:val="003F2460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213B6"/>
    <w:rsid w:val="00421DDA"/>
    <w:rsid w:val="0042219D"/>
    <w:rsid w:val="004344C6"/>
    <w:rsid w:val="004424D6"/>
    <w:rsid w:val="00443FBA"/>
    <w:rsid w:val="0044621D"/>
    <w:rsid w:val="004467F6"/>
    <w:rsid w:val="00446FA2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04B1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B04F6"/>
    <w:rsid w:val="005B139D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700D"/>
    <w:rsid w:val="008113D2"/>
    <w:rsid w:val="008156B8"/>
    <w:rsid w:val="0082398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5C7B"/>
    <w:rsid w:val="008A4419"/>
    <w:rsid w:val="008B136A"/>
    <w:rsid w:val="008B1605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AEA"/>
    <w:rsid w:val="00901B4A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431CE"/>
    <w:rsid w:val="00944AAE"/>
    <w:rsid w:val="00944C8A"/>
    <w:rsid w:val="00956813"/>
    <w:rsid w:val="00957744"/>
    <w:rsid w:val="00957B38"/>
    <w:rsid w:val="00957EF1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43FB"/>
    <w:rsid w:val="00987B5C"/>
    <w:rsid w:val="00987F80"/>
    <w:rsid w:val="00992A9D"/>
    <w:rsid w:val="00995640"/>
    <w:rsid w:val="00997B73"/>
    <w:rsid w:val="009A039B"/>
    <w:rsid w:val="009A2F0E"/>
    <w:rsid w:val="009A57F5"/>
    <w:rsid w:val="009A65A9"/>
    <w:rsid w:val="009A663A"/>
    <w:rsid w:val="009B4064"/>
    <w:rsid w:val="009B740E"/>
    <w:rsid w:val="009C034D"/>
    <w:rsid w:val="009C2F44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4831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67E3"/>
    <w:rsid w:val="00AC6E01"/>
    <w:rsid w:val="00AD1563"/>
    <w:rsid w:val="00AD4B73"/>
    <w:rsid w:val="00AD5DD5"/>
    <w:rsid w:val="00AE1A27"/>
    <w:rsid w:val="00AE212E"/>
    <w:rsid w:val="00AF3444"/>
    <w:rsid w:val="00B0316D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5357"/>
    <w:rsid w:val="00B5670B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43F6"/>
    <w:rsid w:val="00C46227"/>
    <w:rsid w:val="00C545C3"/>
    <w:rsid w:val="00C579B3"/>
    <w:rsid w:val="00C60266"/>
    <w:rsid w:val="00C62DBC"/>
    <w:rsid w:val="00C656C9"/>
    <w:rsid w:val="00C71052"/>
    <w:rsid w:val="00C72FC8"/>
    <w:rsid w:val="00C80DEB"/>
    <w:rsid w:val="00C871B4"/>
    <w:rsid w:val="00C963CC"/>
    <w:rsid w:val="00C976DB"/>
    <w:rsid w:val="00CB15CD"/>
    <w:rsid w:val="00CB4921"/>
    <w:rsid w:val="00CC607C"/>
    <w:rsid w:val="00CC66D3"/>
    <w:rsid w:val="00CC7516"/>
    <w:rsid w:val="00CC7901"/>
    <w:rsid w:val="00CD4123"/>
    <w:rsid w:val="00CD42CB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4153D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7A76"/>
    <w:rsid w:val="00DB7223"/>
    <w:rsid w:val="00DB7716"/>
    <w:rsid w:val="00DC1374"/>
    <w:rsid w:val="00DC259D"/>
    <w:rsid w:val="00DC66AF"/>
    <w:rsid w:val="00DC6B4C"/>
    <w:rsid w:val="00DC7262"/>
    <w:rsid w:val="00DD0330"/>
    <w:rsid w:val="00DD1F4A"/>
    <w:rsid w:val="00DE290F"/>
    <w:rsid w:val="00DE3CE1"/>
    <w:rsid w:val="00DE55F1"/>
    <w:rsid w:val="00E02CC9"/>
    <w:rsid w:val="00E139A9"/>
    <w:rsid w:val="00E13D27"/>
    <w:rsid w:val="00E20732"/>
    <w:rsid w:val="00E236A5"/>
    <w:rsid w:val="00E25F90"/>
    <w:rsid w:val="00E34397"/>
    <w:rsid w:val="00E4339F"/>
    <w:rsid w:val="00E518E5"/>
    <w:rsid w:val="00E533D8"/>
    <w:rsid w:val="00E614A0"/>
    <w:rsid w:val="00E77194"/>
    <w:rsid w:val="00E803A6"/>
    <w:rsid w:val="00E82EC8"/>
    <w:rsid w:val="00E86A62"/>
    <w:rsid w:val="00E940C4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3686C"/>
    <w:rsid w:val="00F36A2F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8351D"/>
    <w:rsid w:val="00F92006"/>
    <w:rsid w:val="00F94BC6"/>
    <w:rsid w:val="00FA6634"/>
    <w:rsid w:val="00FA7734"/>
    <w:rsid w:val="00FB0C70"/>
    <w:rsid w:val="00FB1B39"/>
    <w:rsid w:val="00FC1B6B"/>
    <w:rsid w:val="00FC2A47"/>
    <w:rsid w:val="00FC609E"/>
    <w:rsid w:val="00FD026E"/>
    <w:rsid w:val="00FD4017"/>
    <w:rsid w:val="00FD50BA"/>
    <w:rsid w:val="00FE15D4"/>
    <w:rsid w:val="00FE295E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</TotalTime>
  <Pages>5</Pages>
  <Words>3</Words>
  <Characters>23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Customer</dc:creator>
  <cp:keywords/>
  <dc:description/>
  <cp:lastModifiedBy>HP Customer</cp:lastModifiedBy>
  <cp:revision>2</cp:revision>
  <dcterms:created xsi:type="dcterms:W3CDTF">2011-08-08T05:45:00Z</dcterms:created>
  <dcterms:modified xsi:type="dcterms:W3CDTF">2011-08-08T05:58:00Z</dcterms:modified>
</cp:coreProperties>
</file>