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56D" w:rsidRDefault="0061456D">
      <w:pPr>
        <w:sectPr w:rsidR="0061456D" w:rsidSect="00D055C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8000;mso-wrap-style:tight;mso-position-horizontal-relative:page;mso-position-vertical-relative:page" stroked="f">
            <v:textbox inset="5.85pt,.7pt,5.85pt,.7pt">
              <w:txbxContent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175741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055C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055C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055C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055C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1197658</w:t>
                        </w:r>
                      </w:p>
                    </w:tc>
                  </w:tr>
                  <w:tr w:rsidR="006145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Pr="00D055C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6976;mso-wrap-style:tight;mso-position-horizontal-relative:page;mso-position-vertical-relative:page" stroked="f">
            <v:textbox inset="5.85pt,.7pt,5.85pt,.7pt">
              <w:txbxContent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2.785 keV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055C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055C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-15.50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-12.09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-25.69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-12.45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-26.64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37.45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22.94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85.81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32.96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19.50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82.30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-15.70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-20.20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D055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69.51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82.42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1456D" w:rsidRPr="00D055C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  <w:r w:rsidRPr="00D055C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Pr="00D055CD" w:rsidRDefault="006145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5952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4928;mso-position-horizontal-relative:page;mso-position-vertical-relative:page">
            <v:textbox inset="5.85pt,.7pt,5.85pt,.7pt">
              <w:txbxContent>
                <w:p w:rsidR="0061456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61456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1456D" w:rsidRPr="00D055C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3904;mso-position-horizontal-relative:page;mso-position-vertical-relative:page">
            <v:imagedata r:id="rId5" o:title=""/>
            <w10:wrap anchorx="page" anchory="page"/>
          </v:shape>
        </w:pict>
      </w:r>
    </w:p>
    <w:p w:rsidR="0061456D" w:rsidRDefault="0061456D">
      <w:pPr>
        <w:sectPr w:rsidR="0061456D" w:rsidSect="004370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52096;mso-wrap-style:tight;mso-position-horizontal-relative:page;mso-position-vertical-relative:page" stroked="f">
            <v:textbox style="mso-next-textbox:#_x0000_s1036" inset="5.85pt,.7pt,5.85pt,.7pt">
              <w:txbxContent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370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370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50.86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68.56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35342.32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-154.43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58600.04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2600.26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-10.24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4913.00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29233.94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-110.58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62539.77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-39739.79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136.30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-91056.77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-31885.17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105.64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-79614.49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578.58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696.94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150.87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211.09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878.76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1284.34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932.40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1203.94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30847.65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-58.68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39684.86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1232.78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1568.73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-30123.45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200.02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Pr="00437007" w:rsidRDefault="006145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75" style="position:absolute;left:0;text-align:left;margin-left:309.55pt;margin-top:235.7pt;width:226.2pt;height:151.5pt;z-index:251651072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0048;mso-position-horizontal-relative:page;mso-position-vertical-relative:page">
            <v:textbox inset="5.85pt,.7pt,5.85pt,.7pt">
              <w:txbxContent>
                <w:p w:rsidR="0061456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61456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1456D" w:rsidRPr="00437007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4" type="#_x0000_t75" style="position:absolute;left:0;text-align:left;margin-left:309.55pt;margin-top:16.8pt;width:226.2pt;height:210.45pt;z-index:251649024;mso-position-horizontal-relative:page;mso-position-vertical-relative:page">
            <v:imagedata r:id="rId7" o:title=""/>
            <w10:wrap anchorx="page" anchory="page"/>
          </v:shape>
        </w:pict>
      </w:r>
    </w:p>
    <w:p w:rsidR="0061456D" w:rsidRDefault="0061456D">
      <w:pPr>
        <w:sectPr w:rsidR="0061456D" w:rsidSect="004370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180660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370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370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370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1456D" w:rsidRPr="004370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370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  <w:r w:rsidRPr="00437007">
                          <w:rPr>
                            <w:sz w:val="18"/>
                          </w:rPr>
                          <w:t>1196726</w:t>
                        </w:r>
                      </w:p>
                    </w:tc>
                  </w:tr>
                  <w:tr w:rsidR="006145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1456D" w:rsidRPr="00437007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Pr="00437007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53120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61456D" w:rsidRDefault="0061456D">
      <w:pPr>
        <w:sectPr w:rsidR="0061456D" w:rsidSect="003778A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style="mso-next-textbox:#_x0000_s1042" inset="5.85pt,.7pt,5.85pt,.7pt">
              <w:txbxContent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78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778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-15.11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-20.36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19601.28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-233.57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32500.29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72.41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136.81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16206.45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-167.17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34670.24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-19804.62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185.24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-45378.82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-15197.34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137.31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-37946.44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121.84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146.77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-313.58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-438.76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-421.77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-616.43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-946.31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-1221.89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11613.64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-60.25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14940.71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2615.21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-12.90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3327.87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-13432.10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243.23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Pr="003778A5" w:rsidRDefault="006145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21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61456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61456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1456D" w:rsidRPr="003778A5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168;mso-position-horizontal-relative:page;mso-position-vertical-relative:page">
            <v:imagedata r:id="rId9" o:title=""/>
            <w10:wrap anchorx="page" anchory="page"/>
          </v:shape>
        </w:pict>
      </w:r>
    </w:p>
    <w:p w:rsidR="0061456D" w:rsidRDefault="0061456D">
      <w:pPr>
        <w:sectPr w:rsidR="0061456D" w:rsidSect="003778A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188878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778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778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778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1456D" w:rsidRPr="003778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778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  <w:r w:rsidRPr="003778A5">
                          <w:rPr>
                            <w:sz w:val="18"/>
                          </w:rPr>
                          <w:t>1197492</w:t>
                        </w:r>
                      </w:p>
                    </w:tc>
                  </w:tr>
                  <w:tr w:rsidR="006145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1456D" w:rsidRPr="003778A5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Pr="003778A5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42.1pt;width:244.1pt;height:757.7pt;z-index:2516592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61456D" w:rsidRDefault="0061456D">
      <w:pPr>
        <w:sectPr w:rsidR="0061456D" w:rsidSect="002517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3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159094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517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517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517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517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1196822</w:t>
                        </w:r>
                      </w:p>
                    </w:tc>
                  </w:tr>
                  <w:tr w:rsidR="006145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Pr="0025173F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17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17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34.42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78.86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30.66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76.57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-31.97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-41.13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77.33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79.90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Pr="0025173F" w:rsidRDefault="006145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5" type="#_x0000_t75" style="position:absolute;left:0;text-align:left;margin-left:309.55pt;margin-top:235.7pt;width:226.2pt;height:151.5pt;z-index:25166336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6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61456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61456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1456D" w:rsidRPr="0025173F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7" type="#_x0000_t75" style="position:absolute;left:0;text-align:left;margin-left:309.55pt;margin-top:16.8pt;width:226.2pt;height:210.45pt;z-index:251661312;mso-position-horizontal-relative:page;mso-position-vertical-relative:page">
            <v:imagedata r:id="rId11" o:title=""/>
            <w10:wrap anchorx="page" anchory="page"/>
          </v:shape>
        </w:pict>
      </w:r>
    </w:p>
    <w:p w:rsidR="0061456D" w:rsidRDefault="0061456D">
      <w:pPr>
        <w:sectPr w:rsidR="0061456D" w:rsidSect="002517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8" type="#_x0000_t202" style="position:absolute;left:0;text-align:left;margin-left:47.6pt;margin-top:92.6pt;width:244.1pt;height:715.6pt;z-index:251669504;mso-wrap-style:tight;mso-position-horizontal-relative:page;mso-position-vertical-relative:page" stroked="f">
            <v:textbox style="mso-next-textbox:#_x0000_s1053" inset="5.85pt,.7pt,5.85pt,.7pt">
              <w:txbxContent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17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5173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129.38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2160.67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214.52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101.68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1469.92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217.52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-130.09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-1705.19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-298.07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-102.01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-1291.73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-254.71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33.10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-84.85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138.43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1006.42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178.09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38.19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264.08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48.59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-69.75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-1770.09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145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Pr="0025173F" w:rsidRDefault="006145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848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7456;mso-position-horizontal-relative:page;mso-position-vertical-relative:page">
            <v:textbox inset="5.85pt,.7pt,5.85pt,.7pt">
              <w:txbxContent>
                <w:p w:rsidR="0061456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61456D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1456D" w:rsidRPr="0025173F" w:rsidRDefault="006145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66432;mso-position-horizontal-relative:page;mso-position-vertical-relative:page">
            <v:imagedata r:id="rId13" o:title=""/>
            <w10:wrap anchorx="page" anchory="page"/>
          </v:shape>
        </w:pict>
      </w:r>
    </w:p>
    <w:p w:rsidR="0061456D" w:rsidRDefault="0061456D">
      <w:r>
        <w:rPr>
          <w:noProof/>
        </w:rPr>
        <w:pict>
          <v:shape id="_x0000_s1052" type="#_x0000_t202" style="position:absolute;left:0;text-align:left;margin-left:303.6pt;margin-top:378.85pt;width:238.1pt;height:429.35pt;z-index:251671552;mso-wrap-style:tight;mso-position-horizontal-relative:page;mso-position-vertical-relative:page" stroked="f">
            <v:textbox inset="5.85pt,.7pt,5.85pt,.7pt">
              <w:txbxContent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Default="006145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186680</w:t>
                  </w:r>
                </w:p>
                <w:p w:rsidR="0061456D" w:rsidRDefault="006145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517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517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5173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1456D" w:rsidRPr="0025173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5173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  <w:r w:rsidRPr="0025173F">
                          <w:rPr>
                            <w:sz w:val="18"/>
                          </w:rPr>
                          <w:t>1196291</w:t>
                        </w:r>
                      </w:p>
                    </w:tc>
                  </w:tr>
                  <w:tr w:rsidR="006145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1456D" w:rsidRPr="0025173F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1456D" w:rsidRDefault="0061456D" w:rsidP="002517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1456D" w:rsidRDefault="0061456D">
                  <w:pPr>
                    <w:rPr>
                      <w:sz w:val="18"/>
                    </w:rPr>
                  </w:pPr>
                </w:p>
                <w:p w:rsidR="0061456D" w:rsidRPr="0025173F" w:rsidRDefault="006145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47.6pt;margin-top:42.1pt;width:244.1pt;height:757.7pt;z-index:251670528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61456D" w:rsidSect="002517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55CD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4DF1"/>
    <w:rsid w:val="00241048"/>
    <w:rsid w:val="0024537D"/>
    <w:rsid w:val="00245835"/>
    <w:rsid w:val="0025173F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78A5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37007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56D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5CD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8</Pages>
  <Words>5</Words>
  <Characters>31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3</cp:revision>
  <dcterms:created xsi:type="dcterms:W3CDTF">2011-08-08T07:15:00Z</dcterms:created>
  <dcterms:modified xsi:type="dcterms:W3CDTF">2011-08-08T07:32:00Z</dcterms:modified>
</cp:coreProperties>
</file>