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C2" w:rsidRDefault="006218C2">
      <w:pPr>
        <w:sectPr w:rsidR="006218C2" w:rsidSect="00F66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113031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1210929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65AC">
                          <w:rPr>
                            <w:sz w:val="18"/>
                          </w:rPr>
                          <w:t xml:space="preserve"> : 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65AC">
                          <w:rPr>
                            <w:sz w:val="18"/>
                          </w:rPr>
                          <w:t xml:space="preserve"> K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2.420 keV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20.81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.47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18C2" w:rsidRPr="00F665AC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6218C2" w:rsidRDefault="006218C2">
      <w:pPr>
        <w:sectPr w:rsidR="006218C2" w:rsidSect="00F66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113011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1208216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65AC">
                          <w:rPr>
                            <w:sz w:val="18"/>
                          </w:rPr>
                          <w:t xml:space="preserve"> : 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65AC">
                          <w:rPr>
                            <w:sz w:val="18"/>
                          </w:rPr>
                          <w:t xml:space="preserve"> K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21.13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.44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18C2" w:rsidRPr="00F665AC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6218C2" w:rsidRDefault="006218C2">
      <w:pPr>
        <w:sectPr w:rsidR="006218C2" w:rsidSect="00F665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112544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53.55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1206833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65AC">
                          <w:rPr>
                            <w:sz w:val="18"/>
                          </w:rPr>
                          <w:t xml:space="preserve"> : 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65AC">
                          <w:rPr>
                            <w:sz w:val="18"/>
                          </w:rPr>
                          <w:t xml:space="preserve"> K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2.149 keV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18C2" w:rsidRPr="00F665AC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6218C2" w:rsidRDefault="006218C2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111410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1207953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F665AC">
                          <w:rPr>
                            <w:sz w:val="18"/>
                          </w:rPr>
                          <w:t xml:space="preserve"> : 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F665AC">
                          <w:rPr>
                            <w:sz w:val="18"/>
                          </w:rPr>
                          <w:t xml:space="preserve"> K</w:t>
                        </w:r>
                        <w:r w:rsidRPr="00F665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665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F665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218C2" w:rsidRDefault="006218C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665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22.04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10.59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 w:rsidRPr="00F665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56.99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218C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218C2" w:rsidRPr="00F665AC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  <w:r w:rsidRPr="00F665AC">
                          <w:rPr>
                            <w:sz w:val="18"/>
                          </w:rPr>
                          <w:t>.52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218C2" w:rsidRDefault="006218C2" w:rsidP="00F665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218C2" w:rsidRDefault="006218C2">
                  <w:pPr>
                    <w:rPr>
                      <w:sz w:val="18"/>
                    </w:rPr>
                  </w:pPr>
                </w:p>
                <w:p w:rsidR="006218C2" w:rsidRPr="00F665AC" w:rsidRDefault="006218C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218C2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218C2" w:rsidRPr="00F665AC" w:rsidRDefault="006218C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6218C2" w:rsidSect="00F665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5AC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40B7"/>
    <w:rsid w:val="004A6645"/>
    <w:rsid w:val="004B0D49"/>
    <w:rsid w:val="004B1D35"/>
    <w:rsid w:val="004B381F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8C2"/>
    <w:rsid w:val="00621EAE"/>
    <w:rsid w:val="00623A91"/>
    <w:rsid w:val="006260B7"/>
    <w:rsid w:val="00627974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665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2012-04-11T06:55:00Z</dcterms:created>
  <dcterms:modified xsi:type="dcterms:W3CDTF">2012-04-11T07:06:00Z</dcterms:modified>
</cp:coreProperties>
</file>