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D5" w:rsidRDefault="000A1DD5" w:rsidP="00340756">
      <w:pPr>
        <w:sectPr w:rsidR="000A1DD5" w:rsidSect="00AA20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5" o:spid="_x0000_s1026" type="#_x0000_t202" style="position:absolute;left:0;text-align:left;margin-left:303.6pt;margin-top:378.85pt;width:238.1pt;height:429.35pt;z-index:25165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" stroked="f">
            <v:textbox inset="5.85pt,.7pt,5.85pt,.7pt">
              <w:txbxContent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109884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53.36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1209494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95B93">
                          <w:rPr>
                            <w:sz w:val="18"/>
                          </w:rPr>
                          <w:t xml:space="preserve"> : </w:t>
                        </w:r>
                        <w:r w:rsidRPr="00A95B9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95B93">
                          <w:rPr>
                            <w:sz w:val="18"/>
                          </w:rPr>
                          <w:t xml:space="preserve"> K</w:t>
                        </w:r>
                        <w:r w:rsidRPr="00A95B9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A1DD5" w:rsidRPr="00A95B93" w:rsidRDefault="000A1DD5" w:rsidP="0034075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4" o:spid="_x0000_s1027" type="#_x0000_t202" style="position:absolute;left:0;text-align:left;margin-left:47.6pt;margin-top:92.6pt;width:244.1pt;height:715.6pt;z-index:25165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" stroked="f">
            <v:textbox inset="5.85pt,.7pt,5.85pt,.7pt">
              <w:txbxContent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2.141, 2.424 keV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20.66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.43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Pr="00A95B93" w:rsidRDefault="000A1DD5" w:rsidP="0034075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" o:spid="_x0000_s1028" type="#_x0000_t75" alt="説明: IncaTemp25" style="position:absolute;left:0;text-align:left;margin-left:309.55pt;margin-top:235.7pt;width:226.2pt;height:151.5pt;z-index:251652608;visibility:visible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正方形/長方形 2" o:spid="_x0000_s1029" style="position:absolute;left:0;text-align:left;margin-left:47.6pt;margin-top:8.4pt;width:238.15pt;height:67.35pt;z-index:25165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">
            <v:textbox inset="5.85pt,.7pt,5.85pt,.7pt">
              <w:txbxContent>
                <w:p w:rsidR="000A1DD5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A1DD5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A1DD5" w:rsidRPr="00A95B93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" o:spid="_x0000_s1030" type="#_x0000_t75" alt="説明: IncaTemp24" style="position:absolute;left:0;text-align:left;margin-left:309.55pt;margin-top:16.8pt;width:226.2pt;height:210.45pt;z-index:251650560;visibility:visible;mso-position-horizontal-relative:page;mso-position-vertical-relative:page">
            <v:imagedata r:id="rId5" o:title=""/>
            <w10:wrap anchorx="page" anchory="page"/>
          </v:shape>
        </w:pict>
      </w:r>
    </w:p>
    <w:p w:rsidR="000A1DD5" w:rsidRDefault="000A1DD5" w:rsidP="00340756">
      <w:pPr>
        <w:sectPr w:rsidR="000A1DD5" w:rsidSect="00AA20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0" o:spid="_x0000_s1031" type="#_x0000_t202" style="position:absolute;left:0;text-align:left;margin-left:303.6pt;margin-top:378.85pt;width:238.1pt;height:429.3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" stroked="f">
            <v:textbox inset="5.85pt,.7pt,5.85pt,.7pt">
              <w:txbxContent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109426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53.30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1209437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95B93">
                          <w:rPr>
                            <w:sz w:val="18"/>
                          </w:rPr>
                          <w:t xml:space="preserve"> : </w:t>
                        </w:r>
                        <w:r w:rsidRPr="00A95B9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95B93">
                          <w:rPr>
                            <w:sz w:val="18"/>
                          </w:rPr>
                          <w:t xml:space="preserve"> K</w:t>
                        </w:r>
                        <w:r w:rsidRPr="00A95B9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A1DD5" w:rsidRPr="00A95B93" w:rsidRDefault="000A1DD5" w:rsidP="0034075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9" o:spid="_x0000_s1032" type="#_x0000_t202" style="position:absolute;left:0;text-align:left;margin-left:47.6pt;margin-top:92.6pt;width:244.1pt;height:715.6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" stroked="f">
            <v:textbox inset="5.85pt,.7pt,5.85pt,.7pt">
              <w:txbxContent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.74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Pr="00A95B93" w:rsidRDefault="000A1DD5" w:rsidP="0034075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8" o:spid="_x0000_s1033" type="#_x0000_t75" alt="説明: IncaTemp27" style="position:absolute;left:0;text-align:left;margin-left:309.55pt;margin-top:235.7pt;width:226.2pt;height:151.5pt;z-index:25165772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正方形/長方形 7" o:spid="_x0000_s1034" style="position:absolute;left:0;text-align:left;margin-left:47.6pt;margin-top:8.4pt;width:238.15pt;height:67.35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">
            <v:textbox inset="5.85pt,.7pt,5.85pt,.7pt">
              <w:txbxContent>
                <w:p w:rsidR="000A1DD5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A1DD5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A1DD5" w:rsidRPr="00A95B93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6" o:spid="_x0000_s1035" type="#_x0000_t75" alt="説明: IncaTemp26" style="position:absolute;left:0;text-align:left;margin-left:309.55pt;margin-top:16.8pt;width:226.2pt;height:210.45pt;z-index:25165568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0A1DD5" w:rsidRDefault="000A1DD5" w:rsidP="00340756">
      <w:r>
        <w:rPr>
          <w:noProof/>
        </w:rPr>
        <w:pict>
          <v:shape id="テキスト ボックス 15" o:spid="_x0000_s1036" type="#_x0000_t202" style="position:absolute;left:0;text-align:left;margin-left:303.6pt;margin-top:378.85pt;width:238.1pt;height:429.35pt;z-index:2516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" stroked="f">
            <v:textbox inset="5.85pt,.7pt,5.85pt,.7pt">
              <w:txbxContent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109165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53.31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1207198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95B93">
                          <w:rPr>
                            <w:sz w:val="18"/>
                          </w:rPr>
                          <w:t xml:space="preserve"> : </w:t>
                        </w:r>
                        <w:r w:rsidRPr="00A95B9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95B93">
                          <w:rPr>
                            <w:sz w:val="18"/>
                          </w:rPr>
                          <w:t xml:space="preserve"> K</w:t>
                        </w:r>
                        <w:r w:rsidRPr="00A95B9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95B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95B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A1DD5" w:rsidRPr="00A95B93" w:rsidRDefault="000A1DD5" w:rsidP="0034075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4" o:spid="_x0000_s1037" type="#_x0000_t202" style="position:absolute;left:0;text-align:left;margin-left:47.6pt;margin-top:92.6pt;width:244.1pt;height:715.6pt;z-index: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" stroked="f">
            <v:textbox inset="5.85pt,.7pt,5.85pt,.7pt">
              <w:txbxContent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95B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11.06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 w:rsidRPr="00A95B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58.14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A1D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A1DD5" w:rsidRPr="00A95B93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  <w:r w:rsidRPr="00A95B93">
                          <w:rPr>
                            <w:sz w:val="18"/>
                          </w:rPr>
                          <w:t>.69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A1DD5" w:rsidRDefault="000A1DD5" w:rsidP="00AA206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A1DD5" w:rsidRDefault="000A1DD5" w:rsidP="00340756">
                  <w:pPr>
                    <w:rPr>
                      <w:sz w:val="18"/>
                    </w:rPr>
                  </w:pPr>
                </w:p>
                <w:p w:rsidR="000A1DD5" w:rsidRPr="00A95B93" w:rsidRDefault="000A1DD5" w:rsidP="0034075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3" o:spid="_x0000_s1038" type="#_x0000_t75" alt="説明: IncaTemp29" style="position:absolute;left:0;text-align:left;margin-left:309.55pt;margin-top:235.7pt;width:226.2pt;height:151.5pt;z-index:25166284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正方形/長方形 12" o:spid="_x0000_s1039" style="position:absolute;left:0;text-align:left;margin-left:47.6pt;margin-top:8.4pt;width:238.15pt;height:67.35pt;z-index:2516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">
            <v:textbox inset="5.85pt,.7pt,5.85pt,.7pt">
              <w:txbxContent>
                <w:p w:rsidR="000A1DD5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A1DD5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A1DD5" w:rsidRPr="00A95B93" w:rsidRDefault="000A1DD5" w:rsidP="0034075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1" o:spid="_x0000_s1040" type="#_x0000_t75" alt="説明: IncaTemp28" style="position:absolute;left:0;text-align:left;margin-left:309.55pt;margin-top:16.8pt;width:226.2pt;height:210.45pt;z-index:25166080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0A1DD5" w:rsidRDefault="000A1DD5"/>
    <w:sectPr w:rsidR="000A1DD5" w:rsidSect="00AA20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0756"/>
    <w:rsid w:val="000A1DD5"/>
    <w:rsid w:val="00340756"/>
    <w:rsid w:val="00A95B93"/>
    <w:rsid w:val="00AA206E"/>
    <w:rsid w:val="00B2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756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</Words>
  <Characters>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powder</dc:creator>
  <cp:keywords/>
  <dc:description/>
  <cp:lastModifiedBy>powder</cp:lastModifiedBy>
  <cp:revision>1</cp:revision>
  <dcterms:created xsi:type="dcterms:W3CDTF">2012-04-11T12:38:00Z</dcterms:created>
  <dcterms:modified xsi:type="dcterms:W3CDTF">2012-04-11T12:40:00Z</dcterms:modified>
</cp:coreProperties>
</file>