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8B4" w:rsidRDefault="00FB38B4">
      <w:pPr>
        <w:sectPr w:rsidR="00FB38B4" w:rsidSect="0010300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105453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52.80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1210175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0300C">
                          <w:rPr>
                            <w:sz w:val="18"/>
                          </w:rPr>
                          <w:t xml:space="preserve"> : </w:t>
                        </w:r>
                        <w:r w:rsidRPr="0010300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0300C">
                          <w:rPr>
                            <w:sz w:val="18"/>
                          </w:rPr>
                          <w:t xml:space="preserve"> K</w:t>
                        </w:r>
                        <w:r w:rsidRPr="0010300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B38B4" w:rsidRPr="0010300C" w:rsidRDefault="00FB38B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030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030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23.57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57.62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Pr="0010300C" w:rsidRDefault="00FB38B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B38B4" w:rsidRDefault="00FB38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38B4" w:rsidRDefault="00FB38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38B4" w:rsidRPr="0010300C" w:rsidRDefault="00FB38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FB38B4" w:rsidRDefault="00FB38B4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105471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52.79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1210100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0300C">
                          <w:rPr>
                            <w:sz w:val="18"/>
                          </w:rPr>
                          <w:t xml:space="preserve"> : </w:t>
                        </w:r>
                        <w:r w:rsidRPr="0010300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0300C">
                          <w:rPr>
                            <w:sz w:val="18"/>
                          </w:rPr>
                          <w:t xml:space="preserve"> K</w:t>
                        </w:r>
                        <w:r w:rsidRPr="0010300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0300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0300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B38B4" w:rsidRPr="0010300C" w:rsidRDefault="00FB38B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2.145, 2.440 keV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B38B4" w:rsidRDefault="00FB38B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030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0300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13.12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 w:rsidRPr="0010300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56.10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B38B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B38B4" w:rsidRPr="0010300C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  <w:r w:rsidRPr="0010300C">
                          <w:rPr>
                            <w:sz w:val="18"/>
                          </w:rPr>
                          <w:t>.64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B38B4" w:rsidRDefault="00FB38B4" w:rsidP="001E085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B38B4" w:rsidRDefault="00FB38B4">
                  <w:pPr>
                    <w:rPr>
                      <w:sz w:val="18"/>
                    </w:rPr>
                  </w:pPr>
                </w:p>
                <w:p w:rsidR="00FB38B4" w:rsidRPr="0010300C" w:rsidRDefault="00FB38B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B38B4" w:rsidRDefault="00FB38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B38B4" w:rsidRDefault="00FB38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B38B4" w:rsidRPr="0010300C" w:rsidRDefault="00FB38B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FB38B4" w:rsidSect="001030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300C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00C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0858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B38B4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2012-04-26T10:06:00Z</dcterms:created>
  <dcterms:modified xsi:type="dcterms:W3CDTF">2012-04-26T10:10:00Z</dcterms:modified>
</cp:coreProperties>
</file>