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7E" w:rsidRDefault="00862D7E">
      <w:pPr>
        <w:sectPr w:rsidR="00862D7E" w:rsidSect="008F62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102914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F62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F62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F62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F62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1212204</w:t>
                        </w: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8F6293">
                          <w:rPr>
                            <w:sz w:val="18"/>
                          </w:rPr>
                          <w:t xml:space="preserve"> : </w:t>
                        </w:r>
                        <w:r w:rsidRPr="008F629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8F6293">
                          <w:rPr>
                            <w:sz w:val="18"/>
                          </w:rPr>
                          <w:t xml:space="preserve"> K</w:t>
                        </w:r>
                        <w:r w:rsidRPr="008F629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F62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F62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F62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8F62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62D7E" w:rsidRPr="008F6293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2.425 keV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F62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F62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15.32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8F62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55.67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8F6293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Default="00862D7E" w:rsidP="008F6293">
                        <w:pPr>
                          <w:rPr>
                            <w:sz w:val="18"/>
                          </w:rPr>
                        </w:pPr>
                        <w:r w:rsidRPr="008F6293">
                          <w:rPr>
                            <w:sz w:val="18"/>
                          </w:rPr>
                          <w:t>.39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8F62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Pr="008F6293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2D7E" w:rsidRPr="008F6293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862D7E" w:rsidRDefault="00862D7E">
      <w:pPr>
        <w:sectPr w:rsidR="00862D7E" w:rsidSect="001B55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107302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53.39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1211267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B557A">
                          <w:rPr>
                            <w:sz w:val="18"/>
                          </w:rPr>
                          <w:t xml:space="preserve"> : </w:t>
                        </w:r>
                        <w:r w:rsidRPr="001B557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B557A">
                          <w:rPr>
                            <w:sz w:val="18"/>
                          </w:rPr>
                          <w:t xml:space="preserve"> K</w:t>
                        </w:r>
                        <w:r w:rsidRPr="001B557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62D7E" w:rsidRPr="001B557A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2.143, 2.432, 2.785 keV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23.79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.45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Pr="001B557A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2D7E" w:rsidRPr="001B557A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862D7E" w:rsidRDefault="00862D7E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105907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1209097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B557A">
                          <w:rPr>
                            <w:sz w:val="18"/>
                          </w:rPr>
                          <w:t xml:space="preserve"> : </w:t>
                        </w:r>
                        <w:r w:rsidRPr="001B557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B557A">
                          <w:rPr>
                            <w:sz w:val="18"/>
                          </w:rPr>
                          <w:t xml:space="preserve"> K</w:t>
                        </w:r>
                        <w:r w:rsidRPr="001B557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B55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B55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62D7E" w:rsidRPr="001B557A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2.410 keV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62D7E" w:rsidRDefault="00862D7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B55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15.84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 w:rsidRPr="001B55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57.52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62D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62D7E" w:rsidRPr="001B557A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  <w:r w:rsidRPr="001B557A"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62D7E" w:rsidRDefault="00862D7E" w:rsidP="001B55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62D7E" w:rsidRDefault="00862D7E">
                  <w:pPr>
                    <w:rPr>
                      <w:sz w:val="18"/>
                    </w:rPr>
                  </w:pPr>
                </w:p>
                <w:p w:rsidR="00862D7E" w:rsidRPr="001B557A" w:rsidRDefault="00862D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62D7E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62D7E" w:rsidRPr="001B557A" w:rsidRDefault="00862D7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862D7E" w:rsidSect="001B55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62B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0CBF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B557A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0F7A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462B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2D7E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6293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powder</cp:lastModifiedBy>
  <cp:revision>2</cp:revision>
  <dcterms:created xsi:type="dcterms:W3CDTF">2012-04-26T12:14:00Z</dcterms:created>
  <dcterms:modified xsi:type="dcterms:W3CDTF">2012-04-26T12:14:00Z</dcterms:modified>
</cp:coreProperties>
</file>