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B16" w:rsidRDefault="00032B16">
      <w:pPr>
        <w:sectPr w:rsidR="00032B16" w:rsidSect="00A67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110894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53.45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1210475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67AEB">
                          <w:rPr>
                            <w:sz w:val="18"/>
                          </w:rPr>
                          <w:t xml:space="preserve"> : </w:t>
                        </w:r>
                        <w:r w:rsidRPr="00A67AE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67AEB">
                          <w:rPr>
                            <w:sz w:val="18"/>
                          </w:rPr>
                          <w:t xml:space="preserve"> K</w:t>
                        </w:r>
                        <w:r w:rsidRPr="00A67AE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32B16" w:rsidRPr="00A67AEB" w:rsidRDefault="00032B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2.144 keV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A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A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.80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Pr="00A67AEB" w:rsidRDefault="00032B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032B16" w:rsidRDefault="00032B1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32B16" w:rsidRDefault="00032B1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32B16" w:rsidRPr="00A67AEB" w:rsidRDefault="00032B1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032B16" w:rsidRDefault="00032B16">
      <w:pPr>
        <w:sectPr w:rsidR="00032B16" w:rsidSect="00A67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105152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53.39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1209991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67AEB">
                          <w:rPr>
                            <w:sz w:val="18"/>
                          </w:rPr>
                          <w:t xml:space="preserve"> : </w:t>
                        </w:r>
                        <w:r w:rsidRPr="00A67AE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67AEB">
                          <w:rPr>
                            <w:sz w:val="18"/>
                          </w:rPr>
                          <w:t xml:space="preserve"> K</w:t>
                        </w:r>
                        <w:r w:rsidRPr="00A67AE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32B16" w:rsidRPr="00A67AEB" w:rsidRDefault="00032B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2.137, 2.430 keV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A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A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20.72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.54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Pr="00A67AEB" w:rsidRDefault="00032B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032B16" w:rsidRDefault="00032B1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32B16" w:rsidRDefault="00032B1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32B16" w:rsidRPr="00A67AEB" w:rsidRDefault="00032B1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032B16" w:rsidRDefault="00032B16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72.8 s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63304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735370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67AEB">
                          <w:rPr>
                            <w:sz w:val="18"/>
                          </w:rPr>
                          <w:t xml:space="preserve"> : </w:t>
                        </w:r>
                        <w:r w:rsidRPr="00A67AE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67AEB">
                          <w:rPr>
                            <w:sz w:val="18"/>
                          </w:rPr>
                          <w:t xml:space="preserve"> K</w:t>
                        </w:r>
                        <w:r w:rsidRPr="00A67AE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67AE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67AE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32B16" w:rsidRPr="00A67AEB" w:rsidRDefault="00032B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32B16" w:rsidRDefault="00032B1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A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AE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10.75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 w:rsidRPr="00A67A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55.29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32B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32B16" w:rsidRPr="00A67AEB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  <w:r w:rsidRPr="00A67AEB">
                          <w:rPr>
                            <w:sz w:val="18"/>
                          </w:rPr>
                          <w:t>.80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32B16" w:rsidRDefault="00032B16" w:rsidP="003A21E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32B16" w:rsidRDefault="00032B16">
                  <w:pPr>
                    <w:rPr>
                      <w:sz w:val="18"/>
                    </w:rPr>
                  </w:pPr>
                </w:p>
                <w:p w:rsidR="00032B16" w:rsidRPr="00A67AEB" w:rsidRDefault="00032B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032B16" w:rsidRDefault="00032B1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32B16" w:rsidRDefault="00032B1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32B16" w:rsidRPr="00A67AEB" w:rsidRDefault="00032B1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032B16" w:rsidSect="00A67A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7AEB"/>
    <w:rsid w:val="00001D99"/>
    <w:rsid w:val="00007921"/>
    <w:rsid w:val="000128FF"/>
    <w:rsid w:val="00013112"/>
    <w:rsid w:val="00013167"/>
    <w:rsid w:val="00014C5A"/>
    <w:rsid w:val="000239B0"/>
    <w:rsid w:val="0002439C"/>
    <w:rsid w:val="00032B16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1EB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67AEB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2012-04-26T11:32:00Z</dcterms:created>
  <dcterms:modified xsi:type="dcterms:W3CDTF">2012-04-26T11:36:00Z</dcterms:modified>
</cp:coreProperties>
</file>