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E5E" w:rsidRDefault="00456E5E">
      <w:pPr>
        <w:sectPr w:rsidR="00456E5E" w:rsidSect="00E414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110185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414C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414C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414C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414C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53.48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1209932</w:t>
                        </w: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E414CB">
                          <w:rPr>
                            <w:sz w:val="18"/>
                          </w:rPr>
                          <w:t xml:space="preserve"> : </w:t>
                        </w:r>
                        <w:r w:rsidRPr="00E414C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E414CB">
                          <w:rPr>
                            <w:sz w:val="18"/>
                          </w:rPr>
                          <w:t xml:space="preserve"> K</w:t>
                        </w:r>
                        <w:r w:rsidRPr="00E414C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414C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414C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414C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E414C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456E5E" w:rsidRPr="00E414C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2.143, 2.416 keV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14C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14C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23.01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60.89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.47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Pr="00E414C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492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56E5E" w:rsidRPr="00E414CB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2880;mso-position-horizontal-relative:page;mso-position-vertical-relative:page">
            <v:imagedata r:id="rId5" o:title=""/>
            <w10:wrap anchorx="page" anchory="page"/>
          </v:shape>
        </w:pict>
      </w:r>
    </w:p>
    <w:p w:rsidR="00456E5E" w:rsidRDefault="00456E5E">
      <w:pPr>
        <w:sectPr w:rsidR="00456E5E" w:rsidSect="00E414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108322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414C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414C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414C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414C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53.50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1208980</w:t>
                        </w: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E414CB">
                          <w:rPr>
                            <w:sz w:val="18"/>
                          </w:rPr>
                          <w:t xml:space="preserve"> : </w:t>
                        </w:r>
                        <w:r w:rsidRPr="00E414C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E414CB">
                          <w:rPr>
                            <w:sz w:val="18"/>
                          </w:rPr>
                          <w:t xml:space="preserve"> K</w:t>
                        </w:r>
                        <w:r w:rsidRPr="00E414C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414C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414C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414C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E414C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456E5E" w:rsidRPr="00E414C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2.145, 2.627 keV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14C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14C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40.54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E414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52.42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E414CB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Default="00456E5E" w:rsidP="00E414CB">
                        <w:pPr>
                          <w:rPr>
                            <w:sz w:val="18"/>
                          </w:rPr>
                        </w:pPr>
                        <w:r w:rsidRPr="00E414CB">
                          <w:rPr>
                            <w:sz w:val="18"/>
                          </w:rPr>
                          <w:t>.29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E414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Pr="00E414C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004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56E5E" w:rsidRPr="00E414CB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8000;mso-position-horizontal-relative:page;mso-position-vertical-relative:page">
            <v:imagedata r:id="rId7" o:title=""/>
            <w10:wrap anchorx="page" anchory="page"/>
          </v:shape>
        </w:pict>
      </w:r>
    </w:p>
    <w:p w:rsidR="00456E5E" w:rsidRDefault="00456E5E" w:rsidP="00723C3B">
      <w:pPr>
        <w:sectPr w:rsidR="00456E5E" w:rsidSect="00E414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:rsidR="00456E5E" w:rsidRDefault="00456E5E" w:rsidP="00723C3B">
      <w:pPr>
        <w:sectPr w:rsidR="00456E5E" w:rsidSect="00723C3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111282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53.50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1208306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23C3B">
                          <w:rPr>
                            <w:sz w:val="18"/>
                          </w:rPr>
                          <w:t xml:space="preserve"> : </w:t>
                        </w:r>
                        <w:r w:rsidRPr="00723C3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23C3B">
                          <w:rPr>
                            <w:sz w:val="18"/>
                          </w:rPr>
                          <w:t xml:space="preserve"> K</w:t>
                        </w:r>
                        <w:r w:rsidRPr="00723C3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456E5E" w:rsidRPr="00723C3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2.143, 2.425 keV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29.02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49.55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.40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Pr="00723C3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516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56E5E" w:rsidRPr="00723C3B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3120;mso-position-horizontal-relative:page;mso-position-vertical-relative:page">
            <v:imagedata r:id="rId9" o:title=""/>
            <w10:wrap anchorx="page" anchory="page"/>
          </v:shape>
        </w:pict>
      </w:r>
    </w:p>
    <w:p w:rsidR="00456E5E" w:rsidRDefault="00456E5E" w:rsidP="00723C3B">
      <w:pPr>
        <w:sectPr w:rsidR="00456E5E" w:rsidSect="00723C3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90.4 s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83771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53.44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913070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23C3B">
                          <w:rPr>
                            <w:sz w:val="18"/>
                          </w:rPr>
                          <w:t xml:space="preserve"> : </w:t>
                        </w:r>
                        <w:r w:rsidRPr="00723C3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23C3B">
                          <w:rPr>
                            <w:sz w:val="18"/>
                          </w:rPr>
                          <w:t xml:space="preserve"> K</w:t>
                        </w:r>
                        <w:r w:rsidRPr="00723C3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456E5E" w:rsidRPr="00723C3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2.142, 2.630 keV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32.45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21.85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49.78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.45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Pr="00723C3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028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56E5E" w:rsidRPr="00723C3B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8240;mso-position-horizontal-relative:page;mso-position-vertical-relative:page">
            <v:imagedata r:id="rId11" o:title=""/>
            <w10:wrap anchorx="page" anchory="page"/>
          </v:shape>
        </w:pict>
      </w:r>
    </w:p>
    <w:p w:rsidR="00456E5E" w:rsidRDefault="00456E5E" w:rsidP="00723C3B">
      <w:pPr>
        <w:sectPr w:rsidR="00456E5E" w:rsidSect="00723C3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111577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53.36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1208526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23C3B">
                          <w:rPr>
                            <w:sz w:val="18"/>
                          </w:rPr>
                          <w:t xml:space="preserve"> : </w:t>
                        </w:r>
                        <w:r w:rsidRPr="00723C3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23C3B">
                          <w:rPr>
                            <w:sz w:val="18"/>
                          </w:rPr>
                          <w:t xml:space="preserve"> K</w:t>
                        </w:r>
                        <w:r w:rsidRPr="00723C3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456E5E" w:rsidRPr="00723C3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21.58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60.87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.63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Pr="00723C3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540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56E5E" w:rsidRPr="00723C3B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3360;mso-position-horizontal-relative:page;mso-position-vertical-relative:page">
            <v:imagedata r:id="rId13" o:title=""/>
            <w10:wrap anchorx="page" anchory="page"/>
          </v:shape>
        </w:pict>
      </w:r>
    </w:p>
    <w:p w:rsidR="00456E5E" w:rsidRDefault="00456E5E" w:rsidP="00723C3B">
      <w:r>
        <w:rPr>
          <w:noProof/>
        </w:rPr>
        <w:pict>
          <v:shape id="_x0000_s1051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92.9 s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86119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53.31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935832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23C3B">
                          <w:rPr>
                            <w:sz w:val="18"/>
                          </w:rPr>
                          <w:t xml:space="preserve"> : </w:t>
                        </w:r>
                        <w:r w:rsidRPr="00723C3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23C3B">
                          <w:rPr>
                            <w:sz w:val="18"/>
                          </w:rPr>
                          <w:t xml:space="preserve"> K</w:t>
                        </w:r>
                        <w:r w:rsidRPr="00723C3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3C3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23C3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456E5E" w:rsidRPr="00723C3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2.146, 2.634 keV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56E5E" w:rsidRDefault="00456E5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3C3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36.40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13.09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 w:rsidRPr="00723C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49.89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56E5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56E5E" w:rsidRPr="00723C3B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  <w:r w:rsidRPr="00723C3B">
                          <w:rPr>
                            <w:sz w:val="18"/>
                          </w:rPr>
                          <w:t>.33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56E5E" w:rsidRDefault="00456E5E" w:rsidP="00723C3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56E5E" w:rsidRDefault="00456E5E">
                  <w:pPr>
                    <w:rPr>
                      <w:sz w:val="18"/>
                    </w:rPr>
                  </w:pPr>
                </w:p>
                <w:p w:rsidR="00456E5E" w:rsidRPr="00723C3B" w:rsidRDefault="00456E5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7052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456E5E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56E5E" w:rsidRPr="00723C3B" w:rsidRDefault="00456E5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8480;mso-position-horizontal-relative:page;mso-position-vertical-relative:page">
            <v:imagedata r:id="rId15" o:title=""/>
            <w10:wrap anchorx="page" anchory="page"/>
          </v:shape>
        </w:pict>
      </w:r>
    </w:p>
    <w:sectPr w:rsidR="00456E5E" w:rsidSect="00723C3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14CB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56E5E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3C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14CB"/>
    <w:rsid w:val="00E4339F"/>
    <w:rsid w:val="00E43DB1"/>
    <w:rsid w:val="00E45D95"/>
    <w:rsid w:val="00E518E5"/>
    <w:rsid w:val="00E533D8"/>
    <w:rsid w:val="00E60FA7"/>
    <w:rsid w:val="00E614A0"/>
    <w:rsid w:val="00E64571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7</Pages>
  <Words>5</Words>
  <Characters>32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2012-05-02T06:26:00Z</dcterms:created>
  <dcterms:modified xsi:type="dcterms:W3CDTF">2012-05-02T06:46:00Z</dcterms:modified>
</cp:coreProperties>
</file>