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4A7" w:rsidRDefault="003774A7">
      <w:pPr>
        <w:sectPr w:rsidR="003774A7" w:rsidSect="007A67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110439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1208451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7D6">
                          <w:rPr>
                            <w:sz w:val="18"/>
                          </w:rPr>
                          <w:t xml:space="preserve"> : 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7D6">
                          <w:rPr>
                            <w:sz w:val="18"/>
                          </w:rPr>
                          <w:t xml:space="preserve"> K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20.34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774A7" w:rsidRPr="007A67D6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3774A7" w:rsidRDefault="003774A7">
      <w:pPr>
        <w:sectPr w:rsidR="003774A7" w:rsidSect="007A67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109045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53.49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1209258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7D6">
                          <w:rPr>
                            <w:sz w:val="18"/>
                          </w:rPr>
                          <w:t xml:space="preserve"> : 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7D6">
                          <w:rPr>
                            <w:sz w:val="18"/>
                          </w:rPr>
                          <w:t xml:space="preserve"> K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2.445 keV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.76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774A7" w:rsidRPr="007A67D6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3774A7" w:rsidRDefault="003774A7">
      <w:pPr>
        <w:sectPr w:rsidR="003774A7" w:rsidSect="007A67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69.7 s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63649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53.47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702814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7D6">
                          <w:rPr>
                            <w:sz w:val="18"/>
                          </w:rPr>
                          <w:t xml:space="preserve"> : 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7D6">
                          <w:rPr>
                            <w:sz w:val="18"/>
                          </w:rPr>
                          <w:t xml:space="preserve"> K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23.18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61.65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.48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774A7" w:rsidRPr="007A67D6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3774A7" w:rsidRDefault="003774A7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109637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1209769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7D6">
                          <w:rPr>
                            <w:sz w:val="18"/>
                          </w:rPr>
                          <w:t xml:space="preserve"> : 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7D6">
                          <w:rPr>
                            <w:sz w:val="18"/>
                          </w:rPr>
                          <w:t xml:space="preserve"> K</w:t>
                        </w:r>
                        <w:r w:rsidRPr="007A67D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7D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7D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774A7" w:rsidRDefault="003774A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7D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20.87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 w:rsidRPr="007A67D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57.54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774A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774A7" w:rsidRPr="007A67D6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  <w:r w:rsidRPr="007A67D6">
                          <w:rPr>
                            <w:sz w:val="18"/>
                          </w:rPr>
                          <w:t>.46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774A7" w:rsidRDefault="003774A7" w:rsidP="007A67D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74A7" w:rsidRDefault="003774A7">
                  <w:pPr>
                    <w:rPr>
                      <w:sz w:val="18"/>
                    </w:rPr>
                  </w:pPr>
                </w:p>
                <w:p w:rsidR="003774A7" w:rsidRPr="007A67D6" w:rsidRDefault="003774A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3774A7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774A7" w:rsidRPr="007A67D6" w:rsidRDefault="003774A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3774A7" w:rsidSect="007A67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7D6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774A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A67D6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2012-05-02T06:12:00Z</dcterms:created>
  <dcterms:modified xsi:type="dcterms:W3CDTF">2012-05-02T06:18:00Z</dcterms:modified>
</cp:coreProperties>
</file>