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C88" w:rsidRDefault="00F35C88">
      <w:pPr>
        <w:sectPr w:rsidR="00F35C88" w:rsidSect="005F4D3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109344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53.38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1210692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F4D38">
                          <w:rPr>
                            <w:sz w:val="18"/>
                          </w:rPr>
                          <w:t xml:space="preserve"> : 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F4D38">
                          <w:rPr>
                            <w:sz w:val="18"/>
                          </w:rPr>
                          <w:t xml:space="preserve"> K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7.09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58.39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.76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492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5C88" w:rsidRPr="005F4D3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2880;mso-position-horizontal-relative:page;mso-position-vertical-relative:page">
            <v:imagedata r:id="rId5" o:title=""/>
            <w10:wrap anchorx="page" anchory="page"/>
          </v:shape>
        </w:pict>
      </w:r>
    </w:p>
    <w:p w:rsidR="00F35C88" w:rsidRDefault="00F35C88">
      <w:pPr>
        <w:sectPr w:rsidR="00F35C88" w:rsidSect="005F4D3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109350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53.34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1210045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F4D38">
                          <w:rPr>
                            <w:sz w:val="18"/>
                          </w:rPr>
                          <w:t xml:space="preserve"> : 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F4D38">
                          <w:rPr>
                            <w:sz w:val="18"/>
                          </w:rPr>
                          <w:t xml:space="preserve"> K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2.133 keV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13.57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.87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004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5C88" w:rsidRPr="005F4D3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8000;mso-position-horizontal-relative:page;mso-position-vertical-relative:page">
            <v:imagedata r:id="rId7" o:title=""/>
            <w10:wrap anchorx="page" anchory="page"/>
          </v:shape>
        </w:pict>
      </w:r>
    </w:p>
    <w:p w:rsidR="00F35C88" w:rsidRDefault="00F35C88">
      <w:pPr>
        <w:sectPr w:rsidR="00F35C88" w:rsidSect="005F4D3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108656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53.46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1211134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F4D38">
                          <w:rPr>
                            <w:sz w:val="18"/>
                          </w:rPr>
                          <w:t xml:space="preserve"> : 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F4D38">
                          <w:rPr>
                            <w:sz w:val="18"/>
                          </w:rPr>
                          <w:t xml:space="preserve"> K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2.415 keV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.63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516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5C88" w:rsidRPr="005F4D3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3120;mso-position-horizontal-relative:page;mso-position-vertical-relative:page">
            <v:imagedata r:id="rId9" o:title=""/>
            <w10:wrap anchorx="page" anchory="page"/>
          </v:shape>
        </w:pict>
      </w:r>
    </w:p>
    <w:p w:rsidR="00F35C88" w:rsidRDefault="00F35C88">
      <w:pPr>
        <w:sectPr w:rsidR="00F35C88" w:rsidSect="005F4D3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109792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53.37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1208813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F4D38">
                          <w:rPr>
                            <w:sz w:val="18"/>
                          </w:rPr>
                          <w:t xml:space="preserve"> : 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F4D38">
                          <w:rPr>
                            <w:sz w:val="18"/>
                          </w:rPr>
                          <w:t xml:space="preserve"> K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2.137, 2.415 keV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8.93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.62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028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5C88" w:rsidRPr="005F4D3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8240;mso-position-horizontal-relative:page;mso-position-vertical-relative:page">
            <v:imagedata r:id="rId11" o:title=""/>
            <w10:wrap anchorx="page" anchory="page"/>
          </v:shape>
        </w:pict>
      </w:r>
    </w:p>
    <w:p w:rsidR="00F35C88" w:rsidRDefault="00F35C88">
      <w:pPr>
        <w:sectPr w:rsidR="00F35C88" w:rsidSect="005F4D3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39.0 s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34662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53.52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393837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F4D38">
                          <w:rPr>
                            <w:sz w:val="18"/>
                          </w:rPr>
                          <w:t xml:space="preserve"> : 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F4D38">
                          <w:rPr>
                            <w:sz w:val="18"/>
                          </w:rPr>
                          <w:t xml:space="preserve"> K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2.138 keV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.55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540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5C88" w:rsidRPr="005F4D3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63360;mso-position-horizontal-relative:page;mso-position-vertical-relative:page">
            <v:imagedata r:id="rId13" o:title=""/>
            <w10:wrap anchorx="page" anchory="page"/>
          </v:shape>
        </w:pict>
      </w:r>
    </w:p>
    <w:p w:rsidR="00F35C88" w:rsidRDefault="00F35C88">
      <w:r>
        <w:rPr>
          <w:noProof/>
        </w:rPr>
        <w:pict>
          <v:shape id="_x0000_s1051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19.5 s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17777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197774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5F4D38">
                          <w:rPr>
                            <w:sz w:val="18"/>
                          </w:rPr>
                          <w:t xml:space="preserve"> : 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5F4D38">
                          <w:rPr>
                            <w:sz w:val="18"/>
                          </w:rPr>
                          <w:t xml:space="preserve"> K</w:t>
                        </w:r>
                        <w:r w:rsidRPr="005F4D38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F4D3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5F4D3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35C88" w:rsidRDefault="00F35C8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F4D3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-4.38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17.01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 w:rsidRPr="005F4D3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59.30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35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35C88" w:rsidRPr="005F4D3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  <w:r w:rsidRPr="005F4D38">
                          <w:rPr>
                            <w:sz w:val="18"/>
                          </w:rPr>
                          <w:t>.65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35C88" w:rsidRDefault="00F35C88" w:rsidP="005F4D3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35C88" w:rsidRDefault="00F35C88">
                  <w:pPr>
                    <w:rPr>
                      <w:sz w:val="18"/>
                    </w:rPr>
                  </w:pPr>
                </w:p>
                <w:p w:rsidR="00F35C88" w:rsidRPr="005F4D38" w:rsidRDefault="00F35C8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7052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35C8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35C88" w:rsidRPr="005F4D38" w:rsidRDefault="00F35C8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8480;mso-position-horizontal-relative:page;mso-position-vertical-relative:page">
            <v:imagedata r:id="rId15" o:title=""/>
            <w10:wrap anchorx="page" anchory="page"/>
          </v:shape>
        </w:pict>
      </w:r>
    </w:p>
    <w:sectPr w:rsidR="00F35C88" w:rsidSect="005F4D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4D38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4D38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5C88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6</Pages>
  <Words>5</Words>
  <Characters>31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2012-05-08T04:41:00Z</dcterms:created>
  <dcterms:modified xsi:type="dcterms:W3CDTF">2012-05-08T04:52:00Z</dcterms:modified>
</cp:coreProperties>
</file>