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43C" w:rsidRDefault="00EB343C">
      <w:pPr>
        <w:sectPr w:rsidR="00EB343C" w:rsidSect="00F43F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4416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107767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53.46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1210789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3FB4">
                          <w:rPr>
                            <w:sz w:val="18"/>
                          </w:rPr>
                          <w:t xml:space="preserve"> : 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3FB4">
                          <w:rPr>
                            <w:sz w:val="18"/>
                          </w:rPr>
                          <w:t xml:space="preserve"> K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3392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2.135 keV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.73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23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1344;mso-position-horizontal-relative:page;mso-position-vertical-relative:page">
            <v:textbox inset="5.85pt,.7pt,5.85pt,.7pt">
              <w:txbxContent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343C" w:rsidRPr="00F43FB4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0320;mso-position-horizontal-relative:page;mso-position-vertical-relative:page">
            <v:imagedata r:id="rId5" o:title=""/>
            <w10:wrap anchorx="page" anchory="page"/>
          </v:shape>
        </w:pict>
      </w:r>
    </w:p>
    <w:p w:rsidR="00EB343C" w:rsidRDefault="00EB343C">
      <w:pPr>
        <w:sectPr w:rsidR="00EB343C" w:rsidSect="00F43F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107579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1209984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3FB4">
                          <w:rPr>
                            <w:sz w:val="18"/>
                          </w:rPr>
                          <w:t xml:space="preserve"> : 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3FB4">
                          <w:rPr>
                            <w:sz w:val="18"/>
                          </w:rPr>
                          <w:t xml:space="preserve"> K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74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343C" w:rsidRPr="00F43FB4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5440;mso-position-horizontal-relative:page;mso-position-vertical-relative:page">
            <v:imagedata r:id="rId7" o:title=""/>
            <w10:wrap anchorx="page" anchory="page"/>
          </v:shape>
        </w:pict>
      </w:r>
    </w:p>
    <w:p w:rsidR="00EB343C" w:rsidRDefault="00EB343C">
      <w:pPr>
        <w:sectPr w:rsidR="00EB343C" w:rsidSect="00F43F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107762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1210128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3FB4">
                          <w:rPr>
                            <w:sz w:val="18"/>
                          </w:rPr>
                          <w:t xml:space="preserve"> : 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3FB4">
                          <w:rPr>
                            <w:sz w:val="18"/>
                          </w:rPr>
                          <w:t xml:space="preserve"> K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2.144 keV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.54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260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343C" w:rsidRPr="00F43FB4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0560;mso-position-horizontal-relative:page;mso-position-vertical-relative:page">
            <v:imagedata r:id="rId9" o:title=""/>
            <w10:wrap anchorx="page" anchory="page"/>
          </v:shape>
        </w:pict>
      </w:r>
    </w:p>
    <w:p w:rsidR="00EB343C" w:rsidRDefault="00EB343C">
      <w:pPr>
        <w:sectPr w:rsidR="00EB343C" w:rsidSect="00F43F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107939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1210619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3FB4">
                          <w:rPr>
                            <w:sz w:val="18"/>
                          </w:rPr>
                          <w:t xml:space="preserve"> : 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3FB4">
                          <w:rPr>
                            <w:sz w:val="18"/>
                          </w:rPr>
                          <w:t xml:space="preserve"> K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2.141, 2.435 keV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.76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343C" w:rsidRPr="00F43FB4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EB343C" w:rsidRDefault="00EB343C">
      <w:pPr>
        <w:sectPr w:rsidR="00EB343C" w:rsidSect="00F43F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105152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1211902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43FB4">
                          <w:rPr>
                            <w:sz w:val="18"/>
                          </w:rPr>
                          <w:t xml:space="preserve"> : 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43FB4">
                          <w:rPr>
                            <w:sz w:val="18"/>
                          </w:rPr>
                          <w:t xml:space="preserve"> K</w:t>
                        </w:r>
                        <w:r w:rsidRPr="00F43FB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3FB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43FB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3FB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24.72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11.48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F43F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58.67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F43FB4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  <w:r w:rsidRPr="00F43FB4">
                          <w:rPr>
                            <w:sz w:val="18"/>
                          </w:rPr>
                          <w:t>.33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F43FB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Pr="00F43FB4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284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343C" w:rsidRPr="00F43FB4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0800;mso-position-horizontal-relative:page;mso-position-vertical-relative:page">
            <v:imagedata r:id="rId13" o:title=""/>
            <w10:wrap anchorx="page" anchory="page"/>
          </v:shape>
        </w:pict>
      </w:r>
    </w:p>
    <w:p w:rsidR="00EB343C" w:rsidRDefault="00EB343C">
      <w:pPr>
        <w:sectPr w:rsidR="00EB343C" w:rsidSect="00560BA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104391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1210776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60BA6">
                          <w:rPr>
                            <w:sz w:val="18"/>
                          </w:rPr>
                          <w:t xml:space="preserve"> : </w:t>
                        </w:r>
                        <w:r w:rsidRPr="00560BA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60BA6">
                          <w:rPr>
                            <w:sz w:val="18"/>
                          </w:rPr>
                          <w:t xml:space="preserve"> K</w:t>
                        </w:r>
                        <w:r w:rsidRPr="00560BA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EB343C" w:rsidRPr="00560BA6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2.136 keV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60B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60B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55.26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Pr="00560BA6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796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343C" w:rsidRPr="00560BA6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5920;mso-position-horizontal-relative:page;mso-position-vertical-relative:page">
            <v:imagedata r:id="rId15" o:title=""/>
            <w10:wrap anchorx="page" anchory="page"/>
          </v:shape>
        </w:pict>
      </w:r>
    </w:p>
    <w:p w:rsidR="00EB343C" w:rsidRDefault="00EB343C">
      <w:r>
        <w:rPr>
          <w:noProof/>
        </w:rPr>
        <w:pict>
          <v:shape id="_x0000_s1056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37.7 s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33266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53.62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380429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60BA6">
                          <w:rPr>
                            <w:sz w:val="18"/>
                          </w:rPr>
                          <w:t xml:space="preserve"> : </w:t>
                        </w:r>
                        <w:r w:rsidRPr="00560BA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60BA6">
                          <w:rPr>
                            <w:sz w:val="18"/>
                          </w:rPr>
                          <w:t xml:space="preserve"> K</w:t>
                        </w:r>
                        <w:r w:rsidRPr="00560BA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60BA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60BA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EB343C" w:rsidRPr="00560BA6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2.136 keV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343C" w:rsidRDefault="00EB34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60B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60BA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13.57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 w:rsidRPr="00560BA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57.50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34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343C" w:rsidRPr="00560BA6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  <w:r w:rsidRPr="00560BA6"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343C" w:rsidRDefault="00EB343C" w:rsidP="00560BA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343C" w:rsidRDefault="00EB343C">
                  <w:pPr>
                    <w:rPr>
                      <w:sz w:val="18"/>
                    </w:rPr>
                  </w:pPr>
                </w:p>
                <w:p w:rsidR="00EB343C" w:rsidRPr="00560BA6" w:rsidRDefault="00EB34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308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343C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343C" w:rsidRPr="00560BA6" w:rsidRDefault="00EB34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71040;mso-position-horizontal-relative:page;mso-position-vertical-relative:page">
            <v:imagedata r:id="rId17" o:title=""/>
            <w10:wrap anchorx="page" anchory="page"/>
          </v:shape>
        </w:pict>
      </w:r>
    </w:p>
    <w:sectPr w:rsidR="00EB343C" w:rsidSect="00560B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3FB4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0BA6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B343C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3FB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1</Pages>
  <Words>6</Words>
  <Characters>36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2012-05-08T05:10:00Z</dcterms:created>
  <dcterms:modified xsi:type="dcterms:W3CDTF">2012-05-08T05:30:00Z</dcterms:modified>
</cp:coreProperties>
</file>