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C93" w:rsidRDefault="00132C93">
      <w:pPr>
        <w:sectPr w:rsidR="00132C93" w:rsidSect="00241AD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110594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41AD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41AD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41AD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41AD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53.44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1210611</w:t>
                        </w: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241AD9">
                          <w:rPr>
                            <w:sz w:val="18"/>
                          </w:rPr>
                          <w:t xml:space="preserve"> : </w:t>
                        </w:r>
                        <w:r w:rsidRPr="00241AD9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241AD9">
                          <w:rPr>
                            <w:sz w:val="18"/>
                          </w:rPr>
                          <w:t xml:space="preserve"> K</w:t>
                        </w:r>
                        <w:r w:rsidRPr="00241AD9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41AD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41AD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41AD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241AD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132C93" w:rsidRPr="00241AD9" w:rsidRDefault="00132C9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2.139 keV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41AD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41AD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40.82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-1.29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60.24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32C93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1.03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32C93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32C93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32C93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132C93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32C93" w:rsidRDefault="00132C93">
                  <w:pPr>
                    <w:rPr>
                      <w:sz w:val="18"/>
                    </w:rPr>
                  </w:pPr>
                </w:p>
                <w:p w:rsidR="00132C93" w:rsidRPr="00241AD9" w:rsidRDefault="00132C9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260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132C93" w:rsidRDefault="00132C9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132C93" w:rsidRDefault="00132C9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132C93" w:rsidRPr="00241AD9" w:rsidRDefault="00132C9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0560;mso-position-horizontal-relative:page;mso-position-vertical-relative:page">
            <v:imagedata r:id="rId5" o:title=""/>
            <w10:wrap anchorx="page" anchory="page"/>
          </v:shape>
        </w:pict>
      </w:r>
    </w:p>
    <w:p w:rsidR="00132C93" w:rsidRDefault="00132C93">
      <w:pPr>
        <w:sectPr w:rsidR="00132C93" w:rsidSect="00241AD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71.6 s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66409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41AD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41AD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41AD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41AD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53.43</w:t>
                        </w:r>
                      </w:p>
                    </w:tc>
                    <w:tc>
                      <w:tcPr>
                        <w:tcW w:w="97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722574</w:t>
                        </w: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241AD9">
                          <w:rPr>
                            <w:sz w:val="18"/>
                          </w:rPr>
                          <w:t xml:space="preserve"> : </w:t>
                        </w:r>
                        <w:r w:rsidRPr="00241AD9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241AD9">
                          <w:rPr>
                            <w:sz w:val="18"/>
                          </w:rPr>
                          <w:t xml:space="preserve"> K</w:t>
                        </w:r>
                        <w:r w:rsidRPr="00241AD9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41AD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41AD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41AD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241AD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132C93" w:rsidRPr="00241AD9" w:rsidRDefault="00132C9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2.142 keV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41AD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41AD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37.26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4.40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58.68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32C93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1.38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32C93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32C93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32C93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132C93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32C93" w:rsidRDefault="00132C93">
                  <w:pPr>
                    <w:rPr>
                      <w:sz w:val="18"/>
                    </w:rPr>
                  </w:pPr>
                </w:p>
                <w:p w:rsidR="00132C93" w:rsidRPr="00241AD9" w:rsidRDefault="00132C9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772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132C93" w:rsidRDefault="00132C9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132C93" w:rsidRDefault="00132C9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132C93" w:rsidRPr="00241AD9" w:rsidRDefault="00132C9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5680;mso-position-horizontal-relative:page;mso-position-vertical-relative:page">
            <v:imagedata r:id="rId7" o:title=""/>
            <w10:wrap anchorx="page" anchory="page"/>
          </v:shape>
        </w:pict>
      </w:r>
    </w:p>
    <w:p w:rsidR="00132C93" w:rsidRDefault="00132C93"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56.8 s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52734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41AD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41AD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41AD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41AD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53.45</w:t>
                        </w:r>
                      </w:p>
                    </w:tc>
                    <w:tc>
                      <w:tcPr>
                        <w:tcW w:w="97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572415</w:t>
                        </w: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241AD9">
                          <w:rPr>
                            <w:sz w:val="18"/>
                          </w:rPr>
                          <w:t xml:space="preserve"> : </w:t>
                        </w:r>
                        <w:r w:rsidRPr="00241AD9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241AD9">
                          <w:rPr>
                            <w:sz w:val="18"/>
                          </w:rPr>
                          <w:t xml:space="preserve"> K</w:t>
                        </w:r>
                        <w:r w:rsidRPr="00241AD9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41AD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41AD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41AD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241AD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132C93" w:rsidRPr="00241AD9" w:rsidRDefault="00132C9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2.143 keV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132C93" w:rsidRDefault="00132C9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41AD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41AD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38.09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2.81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3.02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 w:rsidRPr="0024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59.21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32C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32C93" w:rsidRPr="00241AD9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32C93" w:rsidRDefault="00132C93" w:rsidP="003A5892">
                        <w:pPr>
                          <w:rPr>
                            <w:sz w:val="18"/>
                          </w:rPr>
                        </w:pPr>
                        <w:r w:rsidRPr="00241AD9">
                          <w:rPr>
                            <w:sz w:val="18"/>
                          </w:rPr>
                          <w:t>1.28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32C93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32C93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32C93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132C93" w:rsidRDefault="00132C93" w:rsidP="003A589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32C93" w:rsidRDefault="00132C93">
                  <w:pPr>
                    <w:rPr>
                      <w:sz w:val="18"/>
                    </w:rPr>
                  </w:pPr>
                </w:p>
                <w:p w:rsidR="00132C93" w:rsidRPr="00241AD9" w:rsidRDefault="00132C9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284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132C93" w:rsidRDefault="00132C9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132C93" w:rsidRDefault="00132C9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132C93" w:rsidRPr="00241AD9" w:rsidRDefault="00132C9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60800;mso-position-horizontal-relative:page;mso-position-vertical-relative:page">
            <v:imagedata r:id="rId9" o:title=""/>
            <w10:wrap anchorx="page" anchory="page"/>
          </v:shape>
        </w:pict>
      </w:r>
    </w:p>
    <w:sectPr w:rsidR="00132C93" w:rsidSect="00241AD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1AD9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3032"/>
    <w:rsid w:val="00073982"/>
    <w:rsid w:val="00073AE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2C93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1AD9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5892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62B50"/>
    <w:rsid w:val="004728E6"/>
    <w:rsid w:val="00474E5B"/>
    <w:rsid w:val="00477D02"/>
    <w:rsid w:val="00482EC0"/>
    <w:rsid w:val="00490272"/>
    <w:rsid w:val="0049197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1BFE"/>
    <w:rsid w:val="005E2071"/>
    <w:rsid w:val="005E346A"/>
    <w:rsid w:val="005E78BC"/>
    <w:rsid w:val="005F4BDA"/>
    <w:rsid w:val="005F5B42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2671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36431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5626"/>
    <w:rsid w:val="00A16017"/>
    <w:rsid w:val="00A16263"/>
    <w:rsid w:val="00A2544D"/>
    <w:rsid w:val="00A25F7A"/>
    <w:rsid w:val="00A27111"/>
    <w:rsid w:val="00A37C0F"/>
    <w:rsid w:val="00A41608"/>
    <w:rsid w:val="00A417CD"/>
    <w:rsid w:val="00A43C21"/>
    <w:rsid w:val="00A46E69"/>
    <w:rsid w:val="00A52368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674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65AB8"/>
    <w:rsid w:val="00E71591"/>
    <w:rsid w:val="00E72B0D"/>
    <w:rsid w:val="00E77194"/>
    <w:rsid w:val="00E803A6"/>
    <w:rsid w:val="00E82EC8"/>
    <w:rsid w:val="00E86674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2</Words>
  <Characters>16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2012-05-08T05:00:00Z</dcterms:created>
  <dcterms:modified xsi:type="dcterms:W3CDTF">2012-05-08T05:03:00Z</dcterms:modified>
</cp:coreProperties>
</file>